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7E6164" w:rsidRPr="008930A1" w:rsidTr="00F62DA0">
        <w:trPr>
          <w:cantSplit/>
          <w:trHeight w:val="14010"/>
        </w:trPr>
        <w:tc>
          <w:tcPr>
            <w:tcW w:w="142" w:type="dxa"/>
            <w:tcBorders>
              <w:right w:val="dashDotStroked" w:sz="24" w:space="0" w:color="auto"/>
            </w:tcBorders>
            <w:shd w:val="pct50" w:color="0000FF" w:fill="auto"/>
          </w:tcPr>
          <w:p w:rsidR="007E6164" w:rsidRPr="008930A1" w:rsidRDefault="007E6164" w:rsidP="008930A1">
            <w:pPr>
              <w:tabs>
                <w:tab w:val="left" w:leader="dot" w:pos="8222"/>
              </w:tabs>
              <w:snapToGrid w:val="0"/>
              <w:spacing w:after="120" w:line="300" w:lineRule="auto"/>
              <w:ind w:left="567"/>
              <w:jc w:val="both"/>
              <w:rPr>
                <w:rFonts w:ascii="標楷體"/>
                <w:b/>
                <w:sz w:val="44"/>
              </w:rPr>
            </w:pPr>
          </w:p>
        </w:tc>
        <w:tc>
          <w:tcPr>
            <w:tcW w:w="142" w:type="dxa"/>
            <w:tcBorders>
              <w:left w:val="dashDotStroked" w:sz="24" w:space="0" w:color="auto"/>
            </w:tcBorders>
            <w:shd w:val="pct50" w:color="0000FF" w:fill="auto"/>
          </w:tcPr>
          <w:p w:rsidR="007E6164" w:rsidRPr="008930A1" w:rsidRDefault="007E6164" w:rsidP="008930A1">
            <w:pPr>
              <w:tabs>
                <w:tab w:val="left" w:leader="dot" w:pos="8222"/>
              </w:tabs>
              <w:snapToGrid w:val="0"/>
              <w:spacing w:after="120" w:line="300" w:lineRule="auto"/>
              <w:ind w:left="567"/>
              <w:jc w:val="both"/>
              <w:rPr>
                <w:rFonts w:ascii="標楷體"/>
                <w:b/>
                <w:sz w:val="44"/>
              </w:rPr>
            </w:pPr>
          </w:p>
        </w:tc>
        <w:tc>
          <w:tcPr>
            <w:tcW w:w="8378" w:type="dxa"/>
            <w:vAlign w:val="center"/>
          </w:tcPr>
          <w:p w:rsidR="007E6164" w:rsidRPr="008930A1" w:rsidRDefault="007E6164" w:rsidP="008930A1">
            <w:pPr>
              <w:pStyle w:val="AA"/>
              <w:tabs>
                <w:tab w:val="clear" w:pos="8222"/>
              </w:tabs>
              <w:adjustRightInd w:val="0"/>
              <w:spacing w:after="120" w:line="300" w:lineRule="auto"/>
              <w:rPr>
                <w:rFonts w:ascii="標楷體" w:eastAsia="標楷體" w:hAnsi="標楷體"/>
                <w:b/>
                <w:spacing w:val="0"/>
              </w:rPr>
            </w:pPr>
            <w:r w:rsidRPr="008930A1">
              <w:rPr>
                <w:rFonts w:ascii="標楷體" w:eastAsia="標楷體" w:hAnsi="標楷體" w:hint="eastAsia"/>
                <w:b/>
                <w:spacing w:val="0"/>
              </w:rPr>
              <w:t>第三章</w:t>
            </w:r>
          </w:p>
          <w:p w:rsidR="007E6164" w:rsidRPr="008930A1" w:rsidRDefault="007E6164" w:rsidP="008930A1">
            <w:pPr>
              <w:pStyle w:val="AA"/>
              <w:tabs>
                <w:tab w:val="clear" w:pos="8222"/>
              </w:tabs>
              <w:adjustRightInd w:val="0"/>
              <w:spacing w:after="120" w:line="300" w:lineRule="auto"/>
              <w:rPr>
                <w:rFonts w:ascii="標楷體" w:eastAsia="標楷體" w:hAnsi="標楷體"/>
                <w:spacing w:val="20"/>
              </w:rPr>
            </w:pPr>
            <w:r w:rsidRPr="008930A1">
              <w:rPr>
                <w:rFonts w:ascii="標楷體" w:eastAsia="標楷體" w:hAnsi="標楷體" w:hint="eastAsia"/>
                <w:b/>
                <w:spacing w:val="0"/>
              </w:rPr>
              <w:t>品質分析方法與應用</w:t>
            </w:r>
          </w:p>
        </w:tc>
      </w:tr>
    </w:tbl>
    <w:p w:rsidR="007E6164" w:rsidRPr="008930A1" w:rsidRDefault="007E6164" w:rsidP="00653493">
      <w:pPr>
        <w:pStyle w:val="A1"/>
        <w:spacing w:after="120" w:line="240" w:lineRule="auto"/>
        <w:rPr>
          <w:rFonts w:ascii="標楷體"/>
          <w:sz w:val="36"/>
          <w:szCs w:val="36"/>
        </w:rPr>
      </w:pPr>
      <w:r w:rsidRPr="008930A1">
        <w:rPr>
          <w:rFonts w:ascii="標楷體" w:hAnsi="標楷體" w:hint="eastAsia"/>
          <w:sz w:val="36"/>
          <w:szCs w:val="36"/>
        </w:rPr>
        <w:t>目　　錄</w:t>
      </w:r>
    </w:p>
    <w:p w:rsidR="007E6164" w:rsidRPr="00DC0E52" w:rsidRDefault="007E6164" w:rsidP="00653493">
      <w:pPr>
        <w:pStyle w:val="A1"/>
        <w:adjustRightInd w:val="0"/>
        <w:spacing w:after="120" w:line="240" w:lineRule="auto"/>
        <w:rPr>
          <w:rFonts w:ascii="標楷體"/>
          <w:sz w:val="28"/>
          <w:szCs w:val="28"/>
        </w:rPr>
      </w:pPr>
    </w:p>
    <w:p w:rsidR="007E6164" w:rsidRPr="00DC0E52" w:rsidRDefault="007E6164" w:rsidP="00653493">
      <w:pPr>
        <w:pStyle w:val="TOC1"/>
        <w:tabs>
          <w:tab w:val="right" w:leader="dot" w:pos="9061"/>
        </w:tabs>
        <w:spacing w:before="0"/>
        <w:rPr>
          <w:rFonts w:ascii="標楷體"/>
          <w:b w:val="0"/>
          <w:bCs w:val="0"/>
          <w:caps w:val="0"/>
          <w:noProof/>
          <w:sz w:val="28"/>
          <w:szCs w:val="28"/>
        </w:rPr>
      </w:pPr>
      <w:r w:rsidRPr="00DC0E52">
        <w:rPr>
          <w:rFonts w:ascii="標楷體" w:hAnsi="標楷體"/>
          <w:bCs w:val="0"/>
          <w:caps w:val="0"/>
          <w:sz w:val="28"/>
          <w:szCs w:val="28"/>
        </w:rPr>
        <w:fldChar w:fldCharType="begin"/>
      </w:r>
      <w:r w:rsidRPr="00DC0E52">
        <w:rPr>
          <w:rFonts w:ascii="標楷體" w:hAnsi="標楷體"/>
          <w:bCs w:val="0"/>
          <w:caps w:val="0"/>
          <w:sz w:val="28"/>
          <w:szCs w:val="28"/>
        </w:rPr>
        <w:instrText xml:space="preserve"> TOC \o "1-2" \u </w:instrText>
      </w:r>
      <w:r w:rsidRPr="00DC0E52">
        <w:rPr>
          <w:rFonts w:ascii="標楷體" w:hAnsi="標楷體"/>
          <w:bCs w:val="0"/>
          <w:caps w:val="0"/>
          <w:sz w:val="28"/>
          <w:szCs w:val="28"/>
        </w:rPr>
        <w:fldChar w:fldCharType="separate"/>
      </w:r>
      <w:r w:rsidRPr="00DC0E52">
        <w:rPr>
          <w:rFonts w:ascii="標楷體" w:hAnsi="標楷體" w:hint="eastAsia"/>
          <w:noProof/>
          <w:spacing w:val="20"/>
          <w:sz w:val="28"/>
          <w:szCs w:val="28"/>
        </w:rPr>
        <w:t>一、前言</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_Toc16096502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1</w:t>
      </w:r>
      <w:r w:rsidRPr="00DC0E52">
        <w:rPr>
          <w:rFonts w:ascii="標楷體" w:hAnsi="標楷體"/>
          <w:noProof/>
          <w:sz w:val="28"/>
          <w:szCs w:val="28"/>
        </w:rPr>
        <w:fldChar w:fldCharType="end"/>
      </w:r>
    </w:p>
    <w:p w:rsidR="007E6164" w:rsidRPr="00DC0E52" w:rsidRDefault="007E6164" w:rsidP="00653493">
      <w:pPr>
        <w:pStyle w:val="TOC1"/>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t>二、品管七大工具手法</w:t>
      </w:r>
      <w:r w:rsidRPr="00DC0E52">
        <w:rPr>
          <w:rFonts w:ascii="標楷體" w:hAnsi="標楷體"/>
          <w:noProof/>
          <w:sz w:val="28"/>
          <w:szCs w:val="28"/>
        </w:rPr>
        <w:t>Q7</w:t>
      </w:r>
      <w:r w:rsidRPr="00DC0E52">
        <w:rPr>
          <w:rFonts w:ascii="標楷體" w:hAnsi="標楷體"/>
          <w:noProof/>
          <w:sz w:val="28"/>
          <w:szCs w:val="28"/>
        </w:rPr>
        <w:tab/>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_Toc16096503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5</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2.1</w:t>
      </w:r>
      <w:r w:rsidRPr="00DC0E52">
        <w:rPr>
          <w:rFonts w:ascii="標楷體" w:hAnsi="標楷體" w:hint="eastAsia"/>
          <w:noProof/>
          <w:sz w:val="28"/>
          <w:szCs w:val="28"/>
        </w:rPr>
        <w:t>柏拉圖</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_Toc16096504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5</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2.2</w:t>
      </w:r>
      <w:r w:rsidRPr="00DC0E52">
        <w:rPr>
          <w:rFonts w:ascii="標楷體" w:hAnsi="標楷體" w:hint="eastAsia"/>
          <w:noProof/>
          <w:sz w:val="28"/>
          <w:szCs w:val="28"/>
        </w:rPr>
        <w:t>特性要因圖</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_Toc16096509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8</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2.3</w:t>
      </w:r>
      <w:r w:rsidRPr="00DC0E52">
        <w:rPr>
          <w:rFonts w:ascii="標楷體" w:hAnsi="標楷體" w:hint="eastAsia"/>
          <w:noProof/>
          <w:sz w:val="28"/>
          <w:szCs w:val="28"/>
        </w:rPr>
        <w:t>直方圖</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_Toc16096514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10</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2.4</w:t>
      </w:r>
      <w:r w:rsidRPr="00DC0E52">
        <w:rPr>
          <w:rFonts w:ascii="標楷體" w:hAnsi="標楷體" w:hint="eastAsia"/>
          <w:noProof/>
          <w:sz w:val="28"/>
          <w:szCs w:val="28"/>
        </w:rPr>
        <w:t>管制圖</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_Toc16096519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12</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2.5</w:t>
      </w:r>
      <w:r w:rsidRPr="00DC0E52">
        <w:rPr>
          <w:rFonts w:ascii="標楷體" w:hAnsi="標楷體" w:hint="eastAsia"/>
          <w:noProof/>
          <w:sz w:val="28"/>
          <w:szCs w:val="28"/>
        </w:rPr>
        <w:t>散佈圖</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_Toc16096522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13</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2.6</w:t>
      </w:r>
      <w:r w:rsidRPr="00DC0E52">
        <w:rPr>
          <w:rFonts w:ascii="標楷體" w:hAnsi="標楷體" w:hint="eastAsia"/>
          <w:noProof/>
          <w:sz w:val="28"/>
          <w:szCs w:val="28"/>
        </w:rPr>
        <w:t>查檢表</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_Toc16096527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16</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2.7</w:t>
      </w:r>
      <w:r w:rsidRPr="00DC0E52">
        <w:rPr>
          <w:rFonts w:ascii="標楷體" w:hAnsi="標楷體" w:hint="eastAsia"/>
          <w:noProof/>
          <w:sz w:val="28"/>
          <w:szCs w:val="28"/>
        </w:rPr>
        <w:t>層別法</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_Toc16096532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17</w:t>
      </w:r>
      <w:r w:rsidRPr="00DC0E52">
        <w:rPr>
          <w:rFonts w:ascii="標楷體" w:hAnsi="標楷體"/>
          <w:noProof/>
          <w:sz w:val="28"/>
          <w:szCs w:val="28"/>
        </w:rPr>
        <w:fldChar w:fldCharType="end"/>
      </w:r>
    </w:p>
    <w:p w:rsidR="007E6164" w:rsidRPr="00DC0E52" w:rsidRDefault="007E6164" w:rsidP="00653493">
      <w:pPr>
        <w:pStyle w:val="TOC1"/>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t>三、品管新</w:t>
      </w:r>
      <w:r w:rsidRPr="00DC0E52">
        <w:rPr>
          <w:rFonts w:ascii="標楷體" w:hAnsi="標楷體"/>
          <w:noProof/>
          <w:sz w:val="28"/>
          <w:szCs w:val="28"/>
        </w:rPr>
        <w:t>QC</w:t>
      </w:r>
      <w:r w:rsidRPr="00DC0E52">
        <w:rPr>
          <w:rFonts w:ascii="標楷體" w:hAnsi="標楷體" w:hint="eastAsia"/>
          <w:noProof/>
          <w:sz w:val="28"/>
          <w:szCs w:val="28"/>
        </w:rPr>
        <w:t>七大工具手法</w:t>
      </w:r>
      <w:r w:rsidRPr="00DC0E52">
        <w:rPr>
          <w:rFonts w:ascii="標楷體" w:hAnsi="標楷體"/>
          <w:noProof/>
          <w:sz w:val="28"/>
          <w:szCs w:val="28"/>
        </w:rPr>
        <w:t>N7</w:t>
      </w:r>
      <w:r w:rsidRPr="00DC0E52">
        <w:rPr>
          <w:rFonts w:ascii="標楷體" w:hAnsi="標楷體"/>
          <w:noProof/>
          <w:sz w:val="28"/>
          <w:szCs w:val="28"/>
        </w:rPr>
        <w:tab/>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_Toc16096537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19</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3.1</w:t>
      </w:r>
      <w:r w:rsidRPr="00DC0E52">
        <w:rPr>
          <w:rFonts w:ascii="標楷體" w:hAnsi="標楷體" w:hint="eastAsia"/>
          <w:noProof/>
          <w:sz w:val="28"/>
          <w:szCs w:val="28"/>
        </w:rPr>
        <w:t>關聯圖</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_Toc16096538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20</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3.2 KJ</w:t>
      </w:r>
      <w:r w:rsidRPr="00DC0E52">
        <w:rPr>
          <w:rFonts w:ascii="標楷體" w:hAnsi="標楷體" w:hint="eastAsia"/>
          <w:noProof/>
          <w:sz w:val="28"/>
          <w:szCs w:val="28"/>
        </w:rPr>
        <w:t>法（親和圖）</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_Toc16096543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23</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3.3</w:t>
      </w:r>
      <w:r w:rsidRPr="00DC0E52">
        <w:rPr>
          <w:rFonts w:ascii="標楷體" w:hAnsi="標楷體" w:hint="eastAsia"/>
          <w:noProof/>
          <w:sz w:val="28"/>
          <w:szCs w:val="28"/>
        </w:rPr>
        <w:t>系統圖</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_Toc16096548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26</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3.4</w:t>
      </w:r>
      <w:r w:rsidRPr="00DC0E52">
        <w:rPr>
          <w:rFonts w:ascii="標楷體" w:hAnsi="標楷體" w:hint="eastAsia"/>
          <w:noProof/>
          <w:sz w:val="28"/>
          <w:szCs w:val="28"/>
        </w:rPr>
        <w:t>矩陣圖</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_Toc16096553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29</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3.5</w:t>
      </w:r>
      <w:r w:rsidRPr="00DC0E52">
        <w:rPr>
          <w:rFonts w:ascii="標楷體" w:hAnsi="標楷體" w:hint="eastAsia"/>
          <w:noProof/>
          <w:sz w:val="28"/>
          <w:szCs w:val="28"/>
        </w:rPr>
        <w:t>矩陣數據解析法</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_Toc16096558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31</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3.6</w:t>
      </w:r>
      <w:r w:rsidRPr="00DC0E52">
        <w:rPr>
          <w:rFonts w:ascii="標楷體" w:hAnsi="標楷體" w:hint="eastAsia"/>
          <w:noProof/>
          <w:sz w:val="28"/>
          <w:szCs w:val="28"/>
        </w:rPr>
        <w:t>箭線圖法</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_Toc16096563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33</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3.7</w:t>
      </w:r>
      <w:r w:rsidRPr="00DC0E52">
        <w:rPr>
          <w:rFonts w:ascii="標楷體" w:hAnsi="標楷體" w:hint="eastAsia"/>
          <w:noProof/>
          <w:sz w:val="28"/>
          <w:szCs w:val="28"/>
        </w:rPr>
        <w:t>過程決策計畫圖</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_Toc16096568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35</w:t>
      </w:r>
      <w:r w:rsidRPr="00DC0E52">
        <w:rPr>
          <w:rFonts w:ascii="標楷體" w:hAnsi="標楷體"/>
          <w:noProof/>
          <w:sz w:val="28"/>
          <w:szCs w:val="28"/>
        </w:rPr>
        <w:fldChar w:fldCharType="end"/>
      </w:r>
    </w:p>
    <w:p w:rsidR="007E6164" w:rsidRPr="00DC0E52" w:rsidRDefault="007E6164" w:rsidP="00653493">
      <w:pPr>
        <w:pStyle w:val="TOC1"/>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t>四、品質問題分析與解決</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_Toc16096574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41</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4.1</w:t>
      </w:r>
      <w:r w:rsidRPr="00DC0E52">
        <w:rPr>
          <w:rFonts w:ascii="標楷體" w:hAnsi="標楷體" w:hint="eastAsia"/>
          <w:noProof/>
          <w:sz w:val="28"/>
          <w:szCs w:val="28"/>
        </w:rPr>
        <w:t>品質問題形成過程與種類</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_Toc16096575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41</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4.2</w:t>
      </w:r>
      <w:r w:rsidRPr="00DC0E52">
        <w:rPr>
          <w:rFonts w:ascii="標楷體" w:hAnsi="標楷體" w:hint="eastAsia"/>
          <w:noProof/>
          <w:sz w:val="28"/>
          <w:szCs w:val="28"/>
        </w:rPr>
        <w:t>選定品管主題</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_Toc16096576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43</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4.3</w:t>
      </w:r>
      <w:r w:rsidRPr="00DC0E52">
        <w:rPr>
          <w:rFonts w:ascii="標楷體" w:hAnsi="標楷體" w:hint="eastAsia"/>
          <w:noProof/>
          <w:sz w:val="28"/>
          <w:szCs w:val="28"/>
        </w:rPr>
        <w:t>擬定改善計畫</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_Toc16096579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44</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4.4</w:t>
      </w:r>
      <w:r w:rsidRPr="00DC0E52">
        <w:rPr>
          <w:rFonts w:ascii="標楷體" w:hAnsi="標楷體" w:hint="eastAsia"/>
          <w:noProof/>
          <w:sz w:val="28"/>
          <w:szCs w:val="28"/>
        </w:rPr>
        <w:t>訂定品質改善目標</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_Toc16096580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44</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4.5</w:t>
      </w:r>
      <w:r w:rsidRPr="00DC0E52">
        <w:rPr>
          <w:rFonts w:ascii="標楷體" w:hAnsi="標楷體" w:hint="eastAsia"/>
          <w:noProof/>
          <w:sz w:val="28"/>
          <w:szCs w:val="28"/>
        </w:rPr>
        <w:t>品質問題要因分析</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_Toc16096583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45</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4.6</w:t>
      </w:r>
      <w:r w:rsidRPr="00DC0E52">
        <w:rPr>
          <w:rFonts w:ascii="標楷體" w:hAnsi="標楷體" w:hint="eastAsia"/>
          <w:noProof/>
          <w:sz w:val="28"/>
          <w:szCs w:val="28"/>
        </w:rPr>
        <w:t>實施解決問題之對策</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_Toc16096587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46</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4.7</w:t>
      </w:r>
      <w:r w:rsidRPr="00DC0E52">
        <w:rPr>
          <w:rFonts w:ascii="標楷體" w:hAnsi="標楷體" w:hint="eastAsia"/>
          <w:noProof/>
          <w:sz w:val="28"/>
          <w:szCs w:val="28"/>
        </w:rPr>
        <w:t>效果確認</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_Toc16096592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47</w:t>
      </w:r>
      <w:r w:rsidRPr="00DC0E52">
        <w:rPr>
          <w:rFonts w:ascii="標楷體" w:hAnsi="標楷體"/>
          <w:noProof/>
          <w:sz w:val="28"/>
          <w:szCs w:val="28"/>
        </w:rPr>
        <w:fldChar w:fldCharType="end"/>
      </w:r>
    </w:p>
    <w:p w:rsidR="007E6164" w:rsidRPr="00DC0E52" w:rsidRDefault="007E6164" w:rsidP="00653493">
      <w:pPr>
        <w:pStyle w:val="TOC2"/>
        <w:tabs>
          <w:tab w:val="right" w:leader="dot" w:pos="9061"/>
        </w:tabs>
        <w:spacing w:after="120"/>
        <w:rPr>
          <w:rFonts w:ascii="標楷體"/>
          <w:smallCaps w:val="0"/>
          <w:noProof/>
          <w:sz w:val="28"/>
          <w:szCs w:val="28"/>
        </w:rPr>
      </w:pPr>
      <w:r w:rsidRPr="00DC0E52">
        <w:rPr>
          <w:rFonts w:ascii="標楷體" w:hAnsi="標楷體"/>
          <w:noProof/>
          <w:sz w:val="28"/>
          <w:szCs w:val="28"/>
        </w:rPr>
        <w:t>4.8</w:t>
      </w:r>
      <w:r w:rsidRPr="00DC0E52">
        <w:rPr>
          <w:rFonts w:ascii="標楷體" w:hAnsi="標楷體" w:hint="eastAsia"/>
          <w:noProof/>
          <w:sz w:val="28"/>
          <w:szCs w:val="28"/>
        </w:rPr>
        <w:t>標準化</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_Toc16096593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48</w:t>
      </w:r>
      <w:r w:rsidRPr="00DC0E52">
        <w:rPr>
          <w:rFonts w:ascii="標楷體" w:hAnsi="標楷體"/>
          <w:noProof/>
          <w:sz w:val="28"/>
          <w:szCs w:val="28"/>
        </w:rPr>
        <w:fldChar w:fldCharType="end"/>
      </w:r>
    </w:p>
    <w:p w:rsidR="007E6164" w:rsidRPr="00DC0E52" w:rsidRDefault="007E6164" w:rsidP="00653493">
      <w:pPr>
        <w:pStyle w:val="TOC1"/>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t>五、品管問題分析與解決案例</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_Toc16096594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49</w:t>
      </w:r>
      <w:r w:rsidRPr="00DC0E52">
        <w:rPr>
          <w:rFonts w:ascii="標楷體" w:hAnsi="標楷體"/>
          <w:noProof/>
          <w:sz w:val="28"/>
          <w:szCs w:val="28"/>
        </w:rPr>
        <w:fldChar w:fldCharType="end"/>
      </w:r>
    </w:p>
    <w:p w:rsidR="007E6164" w:rsidRPr="00DC0E52" w:rsidRDefault="007E6164" w:rsidP="00653493">
      <w:pPr>
        <w:pStyle w:val="TOC1"/>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t>六、結語</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_Toc16096595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49</w:t>
      </w:r>
      <w:r w:rsidRPr="00DC0E52">
        <w:rPr>
          <w:rFonts w:ascii="標楷體" w:hAnsi="標楷體"/>
          <w:noProof/>
          <w:sz w:val="28"/>
          <w:szCs w:val="28"/>
        </w:rPr>
        <w:fldChar w:fldCharType="end"/>
      </w:r>
    </w:p>
    <w:p w:rsidR="007E6164" w:rsidRPr="00DC0E52" w:rsidRDefault="007E6164" w:rsidP="00653493">
      <w:pPr>
        <w:pStyle w:val="TOC1"/>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t>七、參考文獻</w:t>
      </w:r>
      <w:r w:rsidRPr="00DC0E52">
        <w:rPr>
          <w:rFonts w:ascii="標楷體"/>
          <w:noProof/>
          <w:sz w:val="28"/>
          <w:szCs w:val="28"/>
        </w:rPr>
        <w:tab/>
      </w:r>
      <w:r w:rsidRPr="00DC0E52">
        <w:rPr>
          <w:rFonts w:ascii="標楷體" w:hAnsi="標楷體"/>
          <w:noProof/>
          <w:sz w:val="28"/>
          <w:szCs w:val="28"/>
        </w:rPr>
        <w:t>3-</w:t>
      </w:r>
      <w:r>
        <w:rPr>
          <w:rFonts w:ascii="標楷體" w:hAnsi="標楷體"/>
          <w:noProof/>
          <w:sz w:val="28"/>
          <w:szCs w:val="28"/>
        </w:rPr>
        <w:t>50</w:t>
      </w:r>
    </w:p>
    <w:p w:rsidR="007E6164" w:rsidRPr="00DC0E52" w:rsidRDefault="007E6164" w:rsidP="00653493">
      <w:pPr>
        <w:pStyle w:val="TOC1"/>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t>附錄一：品管問題分析與解決案例（土木類）</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_Toc16096597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51</w:t>
      </w:r>
      <w:r w:rsidRPr="00DC0E52">
        <w:rPr>
          <w:rFonts w:ascii="標楷體" w:hAnsi="標楷體"/>
          <w:noProof/>
          <w:sz w:val="28"/>
          <w:szCs w:val="28"/>
        </w:rPr>
        <w:fldChar w:fldCharType="end"/>
      </w:r>
    </w:p>
    <w:p w:rsidR="007E6164" w:rsidRPr="00DC0E52" w:rsidRDefault="007E6164" w:rsidP="00653493">
      <w:pPr>
        <w:pStyle w:val="TOC1"/>
        <w:tabs>
          <w:tab w:val="right" w:leader="dot" w:pos="9061"/>
        </w:tabs>
        <w:spacing w:before="0"/>
        <w:rPr>
          <w:rFonts w:ascii="標楷體"/>
          <w:b w:val="0"/>
          <w:bCs w:val="0"/>
          <w:caps w:val="0"/>
          <w:noProof/>
          <w:sz w:val="28"/>
          <w:szCs w:val="28"/>
        </w:rPr>
      </w:pPr>
      <w:r w:rsidRPr="00DC0E52">
        <w:rPr>
          <w:rFonts w:ascii="標楷體" w:hAnsi="標楷體" w:hint="eastAsia"/>
          <w:noProof/>
          <w:sz w:val="28"/>
          <w:szCs w:val="28"/>
        </w:rPr>
        <w:t>附錄二：品質問題分析與解決案例（機電類）</w:t>
      </w:r>
      <w:r w:rsidRPr="00DC0E52">
        <w:rPr>
          <w:rFonts w:ascii="標楷體"/>
          <w:noProof/>
          <w:sz w:val="28"/>
          <w:szCs w:val="28"/>
        </w:rPr>
        <w:tab/>
      </w:r>
      <w:r w:rsidRPr="00DC0E52">
        <w:rPr>
          <w:rFonts w:ascii="標楷體" w:hAnsi="標楷體"/>
          <w:noProof/>
          <w:sz w:val="28"/>
          <w:szCs w:val="28"/>
        </w:rPr>
        <w:t>3-</w:t>
      </w:r>
      <w:r w:rsidRPr="00DC0E52">
        <w:rPr>
          <w:rFonts w:ascii="標楷體" w:hAnsi="標楷體"/>
          <w:noProof/>
          <w:sz w:val="28"/>
          <w:szCs w:val="28"/>
        </w:rPr>
        <w:fldChar w:fldCharType="begin"/>
      </w:r>
      <w:r w:rsidRPr="00DC0E52">
        <w:rPr>
          <w:rFonts w:ascii="標楷體" w:hAnsi="標楷體"/>
          <w:noProof/>
          <w:sz w:val="28"/>
          <w:szCs w:val="28"/>
        </w:rPr>
        <w:instrText xml:space="preserve"> PAGEREF _Toc16096598 \h </w:instrText>
      </w:r>
      <w:r w:rsidRPr="00CB24DF">
        <w:rPr>
          <w:rFonts w:ascii="標楷體" w:hint="eastAsia"/>
          <w:noProof/>
          <w:sz w:val="28"/>
          <w:szCs w:val="28"/>
        </w:rPr>
      </w:r>
      <w:r w:rsidRPr="00DC0E52">
        <w:rPr>
          <w:rFonts w:ascii="標楷體" w:hAnsi="標楷體"/>
          <w:noProof/>
          <w:sz w:val="28"/>
          <w:szCs w:val="28"/>
        </w:rPr>
        <w:fldChar w:fldCharType="separate"/>
      </w:r>
      <w:r>
        <w:rPr>
          <w:rFonts w:ascii="標楷體" w:hAnsi="標楷體"/>
          <w:noProof/>
          <w:sz w:val="28"/>
          <w:szCs w:val="28"/>
        </w:rPr>
        <w:t>64</w:t>
      </w:r>
      <w:r w:rsidRPr="00DC0E52">
        <w:rPr>
          <w:rFonts w:ascii="標楷體" w:hAnsi="標楷體"/>
          <w:noProof/>
          <w:sz w:val="28"/>
          <w:szCs w:val="28"/>
        </w:rPr>
        <w:fldChar w:fldCharType="end"/>
      </w:r>
    </w:p>
    <w:p w:rsidR="007E6164" w:rsidRPr="00653493" w:rsidRDefault="007E6164" w:rsidP="00653493">
      <w:pPr>
        <w:pStyle w:val="A1"/>
        <w:adjustRightInd w:val="0"/>
        <w:spacing w:after="120" w:line="240" w:lineRule="auto"/>
        <w:ind w:right="190"/>
        <w:jc w:val="left"/>
        <w:rPr>
          <w:sz w:val="28"/>
          <w:szCs w:val="28"/>
        </w:rPr>
      </w:pPr>
      <w:r w:rsidRPr="00DC0E52">
        <w:rPr>
          <w:rFonts w:ascii="標楷體" w:hAnsi="標楷體"/>
          <w:bCs/>
          <w:caps/>
          <w:sz w:val="28"/>
          <w:szCs w:val="28"/>
        </w:rPr>
        <w:fldChar w:fldCharType="end"/>
      </w:r>
    </w:p>
    <w:p w:rsidR="007E6164" w:rsidRPr="00653493" w:rsidRDefault="007E6164" w:rsidP="008930A1">
      <w:pPr>
        <w:pStyle w:val="A1"/>
        <w:snapToGrid/>
        <w:spacing w:after="120" w:line="300" w:lineRule="auto"/>
        <w:rPr>
          <w:sz w:val="28"/>
          <w:szCs w:val="28"/>
        </w:rPr>
        <w:sectPr w:rsidR="007E6164" w:rsidRPr="00653493" w:rsidSect="002873F9">
          <w:pgSz w:w="11907" w:h="16840" w:code="9"/>
          <w:pgMar w:top="1418" w:right="1418" w:bottom="1418" w:left="1418" w:header="851" w:footer="567" w:gutter="0"/>
          <w:pgNumType w:start="1"/>
          <w:cols w:space="425"/>
          <w:docGrid w:linePitch="360"/>
        </w:sectPr>
      </w:pPr>
    </w:p>
    <w:p w:rsidR="007E6164" w:rsidRPr="008930A1" w:rsidRDefault="007E6164" w:rsidP="008930A1">
      <w:pPr>
        <w:pStyle w:val="A1"/>
        <w:snapToGrid/>
        <w:spacing w:after="120" w:line="300" w:lineRule="auto"/>
        <w:rPr>
          <w:rFonts w:ascii="標楷體"/>
          <w:sz w:val="36"/>
          <w:szCs w:val="36"/>
        </w:rPr>
      </w:pPr>
      <w:r w:rsidRPr="008930A1">
        <w:rPr>
          <w:rFonts w:ascii="標楷體" w:hAnsi="標楷體" w:hint="eastAsia"/>
          <w:sz w:val="36"/>
          <w:szCs w:val="36"/>
        </w:rPr>
        <w:t>第三章　品質分析方法與應用</w:t>
      </w:r>
    </w:p>
    <w:p w:rsidR="007E6164" w:rsidRDefault="007E6164" w:rsidP="00534224">
      <w:pPr>
        <w:pStyle w:val="a5"/>
        <w:snapToGrid/>
        <w:spacing w:beforeLines="100" w:afterLines="100" w:line="300" w:lineRule="auto"/>
        <w:outlineLvl w:val="0"/>
        <w:rPr>
          <w:rFonts w:ascii="標楷體"/>
          <w:spacing w:val="20"/>
        </w:rPr>
      </w:pPr>
      <w:bookmarkStart w:id="0" w:name="_Toc16096502"/>
    </w:p>
    <w:p w:rsidR="007E6164" w:rsidRPr="008930A1" w:rsidRDefault="007E6164" w:rsidP="009F0FFB">
      <w:pPr>
        <w:pStyle w:val="a5"/>
        <w:snapToGrid/>
        <w:spacing w:beforeLines="100" w:afterLines="100" w:line="300" w:lineRule="auto"/>
        <w:outlineLvl w:val="0"/>
        <w:rPr>
          <w:rFonts w:ascii="標楷體"/>
          <w:spacing w:val="20"/>
        </w:rPr>
      </w:pPr>
      <w:r w:rsidRPr="008930A1">
        <w:rPr>
          <w:rFonts w:ascii="標楷體" w:hAnsi="標楷體" w:hint="eastAsia"/>
          <w:spacing w:val="20"/>
        </w:rPr>
        <w:t>一、前言</w:t>
      </w:r>
      <w:bookmarkEnd w:id="0"/>
    </w:p>
    <w:p w:rsidR="007E6164" w:rsidRPr="008930A1" w:rsidRDefault="007E6164" w:rsidP="00534224">
      <w:pPr>
        <w:pStyle w:val="a6"/>
        <w:adjustRightInd w:val="0"/>
        <w:spacing w:line="300" w:lineRule="auto"/>
        <w:ind w:left="0" w:firstLineChars="202" w:firstLine="31680"/>
        <w:rPr>
          <w:rFonts w:ascii="標楷體"/>
        </w:rPr>
      </w:pPr>
      <w:r w:rsidRPr="008930A1">
        <w:rPr>
          <w:rFonts w:ascii="標楷體" w:hAnsi="標楷體" w:hint="eastAsia"/>
        </w:rPr>
        <w:t>無論優良或劣質水泥混凝土製品，同樣都是由波特蘭水泥、飲用水與粗、細骨材拌合製造，但從成品的外觀上是無從辨識其優劣程度，必須藉由科學方法與儀器加以測試，甚至破壞，才得以驗證其品質良窳。</w:t>
      </w:r>
    </w:p>
    <w:p w:rsidR="007E6164" w:rsidRPr="008930A1" w:rsidRDefault="007E6164" w:rsidP="00534224">
      <w:pPr>
        <w:pStyle w:val="a6"/>
        <w:adjustRightInd w:val="0"/>
        <w:spacing w:line="300" w:lineRule="auto"/>
        <w:ind w:left="0" w:firstLineChars="202" w:firstLine="31680"/>
        <w:rPr>
          <w:rFonts w:ascii="標楷體"/>
        </w:rPr>
      </w:pPr>
      <w:r w:rsidRPr="008930A1">
        <w:rPr>
          <w:rFonts w:ascii="標楷體" w:hAnsi="標楷體" w:hint="eastAsia"/>
        </w:rPr>
        <w:t>製程檢驗係營建產業的特性之一，時序來到全面品質管理</w:t>
      </w:r>
      <w:r w:rsidRPr="008930A1">
        <w:rPr>
          <w:rFonts w:ascii="標楷體" w:hAnsi="標楷體"/>
        </w:rPr>
        <w:t>(Total Quality Management</w:t>
      </w:r>
      <w:r w:rsidRPr="008930A1">
        <w:rPr>
          <w:rFonts w:ascii="標楷體" w:hAnsi="標楷體" w:hint="eastAsia"/>
        </w:rPr>
        <w:t>，</w:t>
      </w:r>
      <w:r w:rsidRPr="008930A1">
        <w:rPr>
          <w:rFonts w:ascii="標楷體" w:hAnsi="標楷體"/>
        </w:rPr>
        <w:t>TQM)</w:t>
      </w:r>
      <w:r w:rsidRPr="008930A1">
        <w:rPr>
          <w:rFonts w:ascii="標楷體" w:hAnsi="標楷體" w:hint="eastAsia"/>
        </w:rPr>
        <w:t>的當代，如圖</w:t>
      </w:r>
      <w:r w:rsidRPr="008930A1">
        <w:rPr>
          <w:rFonts w:ascii="標楷體" w:hAnsi="標楷體"/>
        </w:rPr>
        <w:t>1</w:t>
      </w:r>
      <w:r w:rsidRPr="008930A1">
        <w:rPr>
          <w:rFonts w:ascii="標楷體" w:hAnsi="標楷體" w:hint="eastAsia"/>
        </w:rPr>
        <w:t>，品管作業必須導入持續性改善</w:t>
      </w:r>
      <w:r w:rsidRPr="008930A1">
        <w:rPr>
          <w:rFonts w:ascii="標楷體" w:hAnsi="標楷體"/>
        </w:rPr>
        <w:t>(continuous improvement)</w:t>
      </w:r>
      <w:r w:rsidRPr="008930A1">
        <w:rPr>
          <w:rFonts w:ascii="標楷體" w:hAnsi="標楷體" w:hint="eastAsia"/>
        </w:rPr>
        <w:t>的概念，並應用科學化的分析方法，從事品質改善的作業。然而，科學化分析伊始，必須先行取得正確完整的資料，誠如法國數學家所指陳的經典詞句：「資料才是關鍵</w:t>
      </w:r>
      <w:r w:rsidRPr="008930A1">
        <w:rPr>
          <w:rFonts w:ascii="標楷體" w:hAnsi="標楷體"/>
        </w:rPr>
        <w:t>(Data is king)</w:t>
      </w:r>
      <w:r w:rsidRPr="008930A1">
        <w:rPr>
          <w:rFonts w:ascii="標楷體" w:hAnsi="標楷體" w:hint="eastAsia"/>
        </w:rPr>
        <w:t>，一語道盡正確完整的資料之重要性。</w:t>
      </w:r>
    </w:p>
    <w:p w:rsidR="007E6164" w:rsidRPr="008930A1" w:rsidRDefault="007E6164" w:rsidP="008930A1">
      <w:pPr>
        <w:pStyle w:val="a6"/>
        <w:adjustRightInd w:val="0"/>
        <w:spacing w:line="300" w:lineRule="auto"/>
        <w:ind w:left="0" w:firstLineChars="0" w:firstLine="0"/>
        <w:jc w:val="center"/>
        <w:rPr>
          <w:rFonts w:ascii="標楷體"/>
        </w:rPr>
      </w:pPr>
      <w:r w:rsidRPr="009F0FFB">
        <w:rPr>
          <w:rFonts w:asci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337.8pt;height:111pt;visibility:visible">
            <v:imagedata r:id="rId7" o:title=""/>
          </v:shape>
        </w:pic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 </w:t>
      </w:r>
      <w:r w:rsidRPr="008930A1">
        <w:rPr>
          <w:rFonts w:ascii="標楷體" w:hAnsi="標楷體" w:hint="eastAsia"/>
        </w:rPr>
        <w:t>品質管理發展沿革</w:t>
      </w:r>
    </w:p>
    <w:p w:rsidR="007E6164" w:rsidRPr="008930A1" w:rsidRDefault="007E6164" w:rsidP="00534224">
      <w:pPr>
        <w:pStyle w:val="a6"/>
        <w:adjustRightInd w:val="0"/>
        <w:spacing w:line="300" w:lineRule="auto"/>
        <w:ind w:left="0" w:firstLineChars="202" w:firstLine="31680"/>
        <w:rPr>
          <w:rFonts w:ascii="標楷體"/>
        </w:rPr>
      </w:pPr>
      <w:r w:rsidRPr="008930A1">
        <w:rPr>
          <w:rFonts w:ascii="標楷體" w:hAnsi="標楷體" w:hint="eastAsia"/>
        </w:rPr>
        <w:t>資料依其本身之性質分類，可分為量化資料</w:t>
      </w:r>
      <w:r w:rsidRPr="008930A1">
        <w:rPr>
          <w:rFonts w:ascii="標楷體" w:hAnsi="標楷體"/>
        </w:rPr>
        <w:t xml:space="preserve">(Quantitative Data) </w:t>
      </w:r>
      <w:r w:rsidRPr="008930A1">
        <w:rPr>
          <w:rFonts w:ascii="標楷體" w:hAnsi="標楷體" w:hint="eastAsia"/>
        </w:rPr>
        <w:t>與質化資料</w:t>
      </w:r>
      <w:r w:rsidRPr="008930A1">
        <w:rPr>
          <w:rFonts w:ascii="標楷體" w:hAnsi="標楷體"/>
        </w:rPr>
        <w:t>(Qualitative Data)</w:t>
      </w:r>
      <w:r w:rsidRPr="008930A1">
        <w:rPr>
          <w:rFonts w:ascii="標楷體" w:hAnsi="標楷體" w:hint="eastAsia"/>
        </w:rPr>
        <w:t>，量化資料是以數值</w:t>
      </w:r>
      <w:r w:rsidRPr="008930A1">
        <w:rPr>
          <w:rFonts w:ascii="標楷體" w:hAnsi="標楷體"/>
        </w:rPr>
        <w:t>(</w:t>
      </w:r>
      <w:r w:rsidRPr="008930A1">
        <w:rPr>
          <w:rFonts w:ascii="標楷體" w:hAnsi="標楷體" w:hint="eastAsia"/>
        </w:rPr>
        <w:t>數據</w:t>
      </w:r>
      <w:r w:rsidRPr="008930A1">
        <w:rPr>
          <w:rFonts w:ascii="標楷體" w:hAnsi="標楷體"/>
        </w:rPr>
        <w:t>)</w:t>
      </w:r>
      <w:r w:rsidRPr="008930A1">
        <w:rPr>
          <w:rFonts w:ascii="標楷體" w:hAnsi="標楷體" w:hint="eastAsia"/>
        </w:rPr>
        <w:t>呈現之，以工程從業人員較為熟悉者為例，如水灰比、瀝青溫度、壓實度等；而質化資料又稱為類別資料，工程品管上之質化資料，例舉如施工查核缺失項目、工程性質、材料類別等。</w:t>
      </w:r>
    </w:p>
    <w:p w:rsidR="007E6164" w:rsidRPr="008930A1" w:rsidRDefault="007E6164" w:rsidP="00534224">
      <w:pPr>
        <w:pStyle w:val="a6"/>
        <w:adjustRightInd w:val="0"/>
        <w:spacing w:line="300" w:lineRule="auto"/>
        <w:ind w:left="0" w:firstLineChars="202" w:firstLine="31680"/>
        <w:rPr>
          <w:rFonts w:ascii="標楷體"/>
        </w:rPr>
      </w:pPr>
      <w:r w:rsidRPr="008930A1">
        <w:rPr>
          <w:rFonts w:ascii="標楷體" w:hAnsi="標楷體" w:hint="eastAsia"/>
        </w:rPr>
        <w:t>前述提及之品質改善的科學化分析方法，品管專家們分別有不同的命名，有所謂</w:t>
      </w:r>
      <w:r w:rsidRPr="008930A1">
        <w:rPr>
          <w:rFonts w:ascii="標楷體" w:hAnsi="標楷體"/>
        </w:rPr>
        <w:t xml:space="preserve"> The Old Seven</w:t>
      </w:r>
      <w:r w:rsidRPr="008930A1">
        <w:rPr>
          <w:rFonts w:ascii="標楷體" w:hAnsi="標楷體" w:hint="eastAsia"/>
        </w:rPr>
        <w:t>、</w:t>
      </w:r>
      <w:r w:rsidRPr="008930A1">
        <w:rPr>
          <w:rFonts w:ascii="標楷體" w:hAnsi="標楷體"/>
        </w:rPr>
        <w:t>The First Seven</w:t>
      </w:r>
      <w:r w:rsidRPr="008930A1">
        <w:rPr>
          <w:rFonts w:ascii="標楷體" w:hAnsi="標楷體" w:hint="eastAsia"/>
        </w:rPr>
        <w:t>、</w:t>
      </w:r>
      <w:r w:rsidRPr="008930A1">
        <w:rPr>
          <w:rFonts w:ascii="標楷體" w:hAnsi="標楷體"/>
        </w:rPr>
        <w:t>The Basic Seven</w:t>
      </w:r>
      <w:r w:rsidRPr="008930A1">
        <w:rPr>
          <w:rFonts w:ascii="標楷體" w:hAnsi="標楷體" w:hint="eastAsia"/>
        </w:rPr>
        <w:t>，這些分析方法除了特性要因圖外，雖非日本原創，但日本在推廣應用上堪稱績效卓著，首先在日本提倡的是品管圈</w:t>
      </w:r>
      <w:r w:rsidRPr="008930A1">
        <w:rPr>
          <w:rFonts w:ascii="標楷體" w:hAnsi="標楷體"/>
        </w:rPr>
        <w:t>(Quality Circles)</w:t>
      </w:r>
      <w:r w:rsidRPr="008930A1">
        <w:rPr>
          <w:rFonts w:ascii="標楷體" w:hAnsi="標楷體" w:hint="eastAsia"/>
        </w:rPr>
        <w:t>之父</w:t>
      </w:r>
      <w:r w:rsidRPr="008930A1">
        <w:rPr>
          <w:rFonts w:ascii="標楷體"/>
        </w:rPr>
        <w:t>-</w:t>
      </w:r>
      <w:r w:rsidRPr="008930A1">
        <w:rPr>
          <w:rFonts w:ascii="標楷體" w:hAnsi="標楷體" w:hint="eastAsia"/>
        </w:rPr>
        <w:t>日本東京大學</w:t>
      </w:r>
      <w:smartTag w:uri="urn:schemas-microsoft-com:office:smarttags" w:element="PersonName">
        <w:smartTagPr>
          <w:attr w:name="ProductID" w:val="石川馨"/>
        </w:smartTagPr>
        <w:r w:rsidRPr="008930A1">
          <w:rPr>
            <w:rFonts w:ascii="標楷體" w:hAnsi="標楷體" w:hint="eastAsia"/>
          </w:rPr>
          <w:t>石川馨</w:t>
        </w:r>
      </w:smartTag>
      <w:r w:rsidRPr="008930A1">
        <w:rPr>
          <w:rFonts w:ascii="標楷體" w:hAnsi="標楷體" w:hint="eastAsia"/>
        </w:rPr>
        <w:t>教授</w:t>
      </w:r>
      <w:r w:rsidRPr="008930A1">
        <w:rPr>
          <w:rFonts w:ascii="標楷體" w:hAnsi="標楷體"/>
        </w:rPr>
        <w:t>(Kaoru Ishikawa)</w:t>
      </w:r>
      <w:r w:rsidRPr="008930A1">
        <w:rPr>
          <w:rFonts w:ascii="標楷體" w:hAnsi="標楷體" w:hint="eastAsia"/>
        </w:rPr>
        <w:t>，他也是日本科學家與工程師聯合會</w:t>
      </w:r>
      <w:r w:rsidRPr="008930A1">
        <w:rPr>
          <w:rFonts w:ascii="標楷體" w:hAnsi="標楷體"/>
        </w:rPr>
        <w:t>(Union of Japanese Scientists and Engineers</w:t>
      </w:r>
      <w:r w:rsidRPr="008930A1">
        <w:rPr>
          <w:rFonts w:ascii="標楷體" w:hAnsi="標楷體" w:hint="eastAsia"/>
        </w:rPr>
        <w:t>，</w:t>
      </w:r>
      <w:r w:rsidRPr="008930A1">
        <w:rPr>
          <w:rFonts w:ascii="標楷體" w:hAnsi="標楷體"/>
        </w:rPr>
        <w:t>JUSE)</w:t>
      </w:r>
      <w:r w:rsidRPr="008930A1">
        <w:rPr>
          <w:rFonts w:ascii="標楷體" w:hAnsi="標楷體" w:hint="eastAsia"/>
        </w:rPr>
        <w:t>的代表人物之一。</w:t>
      </w:r>
    </w:p>
    <w:p w:rsidR="007E6164" w:rsidRPr="008930A1" w:rsidRDefault="007E6164" w:rsidP="00534224">
      <w:pPr>
        <w:pStyle w:val="a6"/>
        <w:adjustRightInd w:val="0"/>
        <w:spacing w:line="300" w:lineRule="auto"/>
        <w:ind w:left="0" w:firstLineChars="202" w:firstLine="31680"/>
        <w:rPr>
          <w:rFonts w:ascii="標楷體"/>
        </w:rPr>
      </w:pPr>
      <w:smartTag w:uri="urn:schemas-microsoft-com:office:smarttags" w:element="PersonName">
        <w:smartTagPr>
          <w:attr w:name="ProductID" w:val="石川馨"/>
        </w:smartTagPr>
        <w:r w:rsidRPr="008930A1">
          <w:rPr>
            <w:rFonts w:ascii="標楷體" w:hAnsi="標楷體" w:hint="eastAsia"/>
          </w:rPr>
          <w:t>石川馨</w:t>
        </w:r>
      </w:smartTag>
      <w:r w:rsidRPr="008930A1">
        <w:rPr>
          <w:rFonts w:ascii="標楷體" w:hAnsi="標楷體" w:hint="eastAsia"/>
        </w:rPr>
        <w:t>博士在</w:t>
      </w:r>
      <w:r w:rsidRPr="008930A1">
        <w:rPr>
          <w:rFonts w:ascii="標楷體" w:hAnsi="標楷體"/>
        </w:rPr>
        <w:t>1974</w:t>
      </w:r>
      <w:r w:rsidRPr="008930A1">
        <w:rPr>
          <w:rFonts w:ascii="標楷體" w:hAnsi="標楷體" w:hint="eastAsia"/>
        </w:rPr>
        <w:t>年將一系列品質管制工具方法納入其「品質管制指針」一書，這一系列的基本工具方法，即為聞名於世的品管七大工具</w:t>
      </w:r>
      <w:r w:rsidRPr="008930A1">
        <w:rPr>
          <w:rFonts w:ascii="標楷體" w:hAnsi="標楷體"/>
        </w:rPr>
        <w:t>(</w:t>
      </w:r>
      <w:r w:rsidRPr="008930A1">
        <w:rPr>
          <w:rFonts w:ascii="標楷體" w:hAnsi="標楷體" w:hint="eastAsia"/>
        </w:rPr>
        <w:t>國內相關書籍常譯為手法，而英語系國家則稱為</w:t>
      </w:r>
      <w:r w:rsidRPr="008930A1">
        <w:rPr>
          <w:rFonts w:ascii="標楷體" w:hAnsi="標楷體"/>
        </w:rPr>
        <w:t>7-QC Tools</w:t>
      </w:r>
      <w:r w:rsidRPr="008930A1">
        <w:rPr>
          <w:rFonts w:ascii="標楷體" w:hAnsi="標楷體" w:hint="eastAsia"/>
        </w:rPr>
        <w:t>或簡稱</w:t>
      </w:r>
      <w:r w:rsidRPr="008930A1">
        <w:rPr>
          <w:rFonts w:ascii="標楷體"/>
        </w:rPr>
        <w:tab/>
      </w:r>
      <w:r w:rsidRPr="008930A1">
        <w:rPr>
          <w:rFonts w:ascii="標楷體" w:hAnsi="標楷體"/>
        </w:rPr>
        <w:t>Q7)</w:t>
      </w:r>
      <w:r w:rsidRPr="008930A1">
        <w:rPr>
          <w:rFonts w:ascii="標楷體" w:hAnsi="標楷體" w:hint="eastAsia"/>
        </w:rPr>
        <w:t>，</w:t>
      </w:r>
      <w:r w:rsidRPr="008930A1">
        <w:rPr>
          <w:rFonts w:ascii="標楷體" w:hAnsi="標楷體"/>
        </w:rPr>
        <w:t>Q7</w:t>
      </w:r>
      <w:r w:rsidRPr="008930A1">
        <w:rPr>
          <w:rFonts w:ascii="標楷體" w:hAnsi="標楷體" w:hint="eastAsia"/>
        </w:rPr>
        <w:t>包括：柏拉圖、特性要因圖、直方圖、管制圖、散佈圖、查核表（或稱查檢表）及層別法，其中除了查核表與特性要因圖這</w:t>
      </w:r>
      <w:r w:rsidRPr="008930A1">
        <w:rPr>
          <w:rFonts w:ascii="標楷體" w:hAnsi="標楷體"/>
        </w:rPr>
        <w:t>2</w:t>
      </w:r>
      <w:r w:rsidRPr="008930A1">
        <w:rPr>
          <w:rFonts w:ascii="標楷體" w:hAnsi="標楷體" w:hint="eastAsia"/>
        </w:rPr>
        <w:t>種方法，其餘</w:t>
      </w:r>
      <w:r w:rsidRPr="008930A1">
        <w:rPr>
          <w:rFonts w:ascii="標楷體" w:hAnsi="標楷體"/>
        </w:rPr>
        <w:t>5</w:t>
      </w:r>
      <w:r w:rsidRPr="008930A1">
        <w:rPr>
          <w:rFonts w:ascii="標楷體" w:hAnsi="標楷體" w:hint="eastAsia"/>
        </w:rPr>
        <w:t>種工具方法基本上都是以量化資料的數值分析為取向，在統計品管作業</w:t>
      </w:r>
      <w:r w:rsidRPr="008930A1">
        <w:rPr>
          <w:rFonts w:ascii="標楷體" w:hAnsi="標楷體"/>
        </w:rPr>
        <w:t>(Statistical Quality Control</w:t>
      </w:r>
      <w:r w:rsidRPr="008930A1">
        <w:rPr>
          <w:rFonts w:ascii="標楷體" w:hAnsi="標楷體" w:hint="eastAsia"/>
        </w:rPr>
        <w:t>，</w:t>
      </w:r>
      <w:r w:rsidRPr="008930A1">
        <w:rPr>
          <w:rFonts w:ascii="標楷體" w:hAnsi="標楷體"/>
        </w:rPr>
        <w:t>SQC)</w:t>
      </w:r>
      <w:r w:rsidRPr="008930A1">
        <w:rPr>
          <w:rFonts w:ascii="標楷體" w:hAnsi="標楷體" w:hint="eastAsia"/>
        </w:rPr>
        <w:t>，便是應用此七大品管統計分析工具來監控製程終端的產出結果</w:t>
      </w:r>
      <w:r w:rsidRPr="008930A1">
        <w:rPr>
          <w:rFonts w:ascii="標楷體" w:hAnsi="標楷體"/>
        </w:rPr>
        <w:t>(output)</w:t>
      </w:r>
      <w:r w:rsidRPr="008930A1">
        <w:rPr>
          <w:rFonts w:ascii="標楷體" w:hAnsi="標楷體" w:hint="eastAsia"/>
        </w:rPr>
        <w:t>。</w:t>
      </w:r>
    </w:p>
    <w:p w:rsidR="007E6164" w:rsidRPr="008930A1" w:rsidRDefault="007E6164" w:rsidP="00534224">
      <w:pPr>
        <w:pStyle w:val="a6"/>
        <w:adjustRightInd w:val="0"/>
        <w:spacing w:line="300" w:lineRule="auto"/>
        <w:ind w:left="0" w:firstLineChars="202" w:firstLine="31680"/>
        <w:rPr>
          <w:rFonts w:ascii="標楷體"/>
        </w:rPr>
      </w:pPr>
      <w:r w:rsidRPr="008930A1">
        <w:rPr>
          <w:rFonts w:ascii="標楷體" w:hAnsi="標楷體"/>
        </w:rPr>
        <w:t>1976</w:t>
      </w:r>
      <w:r w:rsidRPr="008930A1">
        <w:rPr>
          <w:rFonts w:ascii="標楷體" w:hAnsi="標楷體" w:hint="eastAsia"/>
        </w:rPr>
        <w:t>年日本科學家與工程師聯合會</w:t>
      </w:r>
      <w:r w:rsidRPr="008930A1">
        <w:rPr>
          <w:rFonts w:ascii="標楷體" w:hAnsi="標楷體"/>
        </w:rPr>
        <w:t>(JUSE)</w:t>
      </w:r>
      <w:r w:rsidRPr="008930A1">
        <w:rPr>
          <w:rFonts w:ascii="標楷體" w:hAnsi="標楷體" w:hint="eastAsia"/>
        </w:rPr>
        <w:t>鑑於資通訊科技的跳躍成長，為了促進創新與重大專案計畫的順遂，於是組成了一個研究小組，並發展出新七大品管工具</w:t>
      </w:r>
      <w:r w:rsidRPr="008930A1">
        <w:rPr>
          <w:rFonts w:ascii="標楷體" w:hAnsi="標楷體"/>
        </w:rPr>
        <w:t>(New 7 QC Tools</w:t>
      </w:r>
      <w:r w:rsidRPr="008930A1">
        <w:rPr>
          <w:rFonts w:ascii="標楷體" w:hAnsi="標楷體" w:hint="eastAsia"/>
        </w:rPr>
        <w:t>或簡稱</w:t>
      </w:r>
      <w:r w:rsidRPr="008930A1">
        <w:rPr>
          <w:rFonts w:ascii="標楷體" w:hAnsi="標楷體"/>
        </w:rPr>
        <w:t>N7)</w:t>
      </w:r>
      <w:r w:rsidRPr="008930A1">
        <w:rPr>
          <w:rFonts w:ascii="標楷體" w:hAnsi="標楷體" w:hint="eastAsia"/>
        </w:rPr>
        <w:t>，藉以呼應產品製造或服務流程上的全面品質管理時勢，雖然新七大品管工具</w:t>
      </w:r>
      <w:r w:rsidRPr="008930A1">
        <w:rPr>
          <w:rFonts w:ascii="標楷體" w:hAnsi="標楷體"/>
        </w:rPr>
        <w:t>N7</w:t>
      </w:r>
      <w:r w:rsidRPr="008930A1">
        <w:rPr>
          <w:rFonts w:ascii="標楷體" w:hAnsi="標楷體" w:hint="eastAsia"/>
        </w:rPr>
        <w:t>並非全然創新，但卻有別於傳統的七大品管工具</w:t>
      </w:r>
      <w:r w:rsidRPr="008930A1">
        <w:rPr>
          <w:rFonts w:ascii="標楷體" w:hAnsi="標楷體"/>
        </w:rPr>
        <w:t>Q7</w:t>
      </w:r>
      <w:r w:rsidRPr="008930A1">
        <w:rPr>
          <w:rFonts w:ascii="標楷體" w:hAnsi="標楷體" w:hint="eastAsia"/>
        </w:rPr>
        <w:t>，</w:t>
      </w:r>
      <w:r w:rsidRPr="008930A1">
        <w:rPr>
          <w:rFonts w:ascii="標楷體" w:hAnsi="標楷體"/>
        </w:rPr>
        <w:t>N7</w:t>
      </w:r>
      <w:r w:rsidRPr="008930A1">
        <w:rPr>
          <w:rFonts w:ascii="標楷體" w:hAnsi="標楷體" w:hint="eastAsia"/>
        </w:rPr>
        <w:t>包括：關聯圖、</w:t>
      </w:r>
      <w:r w:rsidRPr="008930A1">
        <w:rPr>
          <w:rFonts w:ascii="標楷體" w:hAnsi="標楷體"/>
        </w:rPr>
        <w:t>KJ</w:t>
      </w:r>
      <w:r w:rsidRPr="008930A1">
        <w:rPr>
          <w:rFonts w:ascii="標楷體" w:hAnsi="標楷體" w:hint="eastAsia"/>
        </w:rPr>
        <w:t>法（親和圖）、系統圖、矩陣圖、矩陣資料解析法、箭線圖法及過程決策計畫圖等，主要是用來分析非量化的資料，僅矩陣資料解析法是強調數理能力的一種量化資料分析方法。</w:t>
      </w:r>
      <w:r w:rsidRPr="008930A1">
        <w:rPr>
          <w:rFonts w:ascii="標楷體" w:hAnsi="標楷體"/>
        </w:rPr>
        <w:t xml:space="preserve"> </w:t>
      </w:r>
    </w:p>
    <w:p w:rsidR="007E6164" w:rsidRPr="008930A1" w:rsidRDefault="007E6164" w:rsidP="00534224">
      <w:pPr>
        <w:pStyle w:val="a6"/>
        <w:adjustRightInd w:val="0"/>
        <w:spacing w:line="300" w:lineRule="auto"/>
        <w:ind w:left="0" w:firstLineChars="202" w:firstLine="31680"/>
        <w:rPr>
          <w:rFonts w:ascii="標楷體"/>
        </w:rPr>
      </w:pPr>
      <w:r w:rsidRPr="008930A1">
        <w:rPr>
          <w:rFonts w:ascii="標楷體" w:hAnsi="標楷體" w:hint="eastAsia"/>
        </w:rPr>
        <w:t>本章所介紹的品管七大工具手法</w:t>
      </w:r>
      <w:r w:rsidRPr="008930A1">
        <w:rPr>
          <w:rFonts w:ascii="標楷體" w:hAnsi="標楷體"/>
        </w:rPr>
        <w:t>Q7</w:t>
      </w:r>
      <w:r w:rsidRPr="008930A1">
        <w:rPr>
          <w:rFonts w:ascii="標楷體" w:hAnsi="標楷體" w:hint="eastAsia"/>
        </w:rPr>
        <w:t>與品管新七大工具手法</w:t>
      </w:r>
      <w:r w:rsidRPr="008930A1">
        <w:rPr>
          <w:rFonts w:ascii="標楷體" w:hAnsi="標楷體"/>
        </w:rPr>
        <w:t>N7</w:t>
      </w:r>
      <w:r w:rsidRPr="008930A1">
        <w:rPr>
          <w:rFonts w:ascii="標楷體" w:hAnsi="標楷體" w:hint="eastAsia"/>
        </w:rPr>
        <w:t>，大都是簡單常用、容易學習，無涉艱深統計理論，品管大部份問題都可以用這些方法來解決。</w:t>
      </w:r>
      <w:bookmarkStart w:id="1" w:name="OLE_LINK1"/>
      <w:r w:rsidRPr="008930A1">
        <w:rPr>
          <w:rFonts w:ascii="標楷體" w:hAnsi="標楷體" w:hint="eastAsia"/>
        </w:rPr>
        <w:t>全面品質管理</w:t>
      </w:r>
      <w:r w:rsidRPr="008930A1">
        <w:rPr>
          <w:rFonts w:ascii="標楷體" w:hAnsi="標楷體"/>
        </w:rPr>
        <w:t>(TQM)</w:t>
      </w:r>
      <w:r w:rsidRPr="008930A1">
        <w:rPr>
          <w:rFonts w:ascii="標楷體" w:hAnsi="標楷體" w:hint="eastAsia"/>
        </w:rPr>
        <w:t>的概念起源於</w:t>
      </w:r>
      <w:r w:rsidRPr="008930A1">
        <w:rPr>
          <w:rFonts w:ascii="標楷體" w:hAnsi="標楷體"/>
        </w:rPr>
        <w:t>1950</w:t>
      </w:r>
      <w:r w:rsidRPr="008930A1">
        <w:rPr>
          <w:rFonts w:ascii="標楷體" w:hAnsi="標楷體" w:hint="eastAsia"/>
        </w:rPr>
        <w:t>年初葉，強調組織內全員參與改善專案品質，以達成顧客的最高滿意程度，由於日本的製造業與電子產業的成功應用成果，而受到各界高度重視。全面品質管理</w:t>
      </w:r>
      <w:r w:rsidRPr="008930A1">
        <w:rPr>
          <w:rFonts w:ascii="標楷體" w:hAnsi="標楷體"/>
        </w:rPr>
        <w:t>(TQM)</w:t>
      </w:r>
      <w:r w:rsidRPr="008930A1">
        <w:rPr>
          <w:rFonts w:ascii="標楷體" w:hAnsi="標楷體" w:hint="eastAsia"/>
        </w:rPr>
        <w:t>的基本元素聚焦在流程改善、顧客與供應商納入團隊一體、實施達成顧客滿意度的教育訓練、兼顧成本效益及零缺點的品質，整體概念如圖</w:t>
      </w:r>
      <w:r w:rsidRPr="008930A1">
        <w:rPr>
          <w:rFonts w:ascii="標楷體" w:hAnsi="標楷體"/>
        </w:rPr>
        <w:t>2</w:t>
      </w:r>
      <w:r w:rsidRPr="008930A1">
        <w:rPr>
          <w:rFonts w:ascii="標楷體" w:hAnsi="標楷體" w:hint="eastAsia"/>
        </w:rPr>
        <w:t>。</w:t>
      </w:r>
      <w:bookmarkEnd w:id="1"/>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r w:rsidRPr="009F0FFB">
        <w:rPr>
          <w:rFonts w:ascii="標楷體"/>
          <w:noProof/>
        </w:rPr>
        <w:pict>
          <v:shape id="圖片 2" o:spid="_x0000_i1026" type="#_x0000_t75" style="width:459.6pt;height:244.2pt;visibility:visible">
            <v:imagedata r:id="rId8" o:title=""/>
          </v:shape>
        </w:pic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w:t>
      </w:r>
      <w:r w:rsidRPr="008930A1">
        <w:rPr>
          <w:rFonts w:ascii="標楷體" w:hAnsi="標楷體" w:hint="eastAsia"/>
        </w:rPr>
        <w:t xml:space="preserve">　全面品質管理整體概念</w:t>
      </w:r>
    </w:p>
    <w:p w:rsidR="007E6164" w:rsidRPr="008930A1" w:rsidRDefault="007E6164" w:rsidP="00534224">
      <w:pPr>
        <w:pStyle w:val="a6"/>
        <w:adjustRightInd w:val="0"/>
        <w:spacing w:line="300" w:lineRule="auto"/>
        <w:ind w:leftChars="200" w:left="31680" w:firstLine="31680"/>
        <w:rPr>
          <w:rFonts w:ascii="標楷體"/>
        </w:rPr>
      </w:pPr>
    </w:p>
    <w:p w:rsidR="007E6164" w:rsidRPr="008930A1" w:rsidRDefault="007E6164" w:rsidP="00534224">
      <w:pPr>
        <w:pStyle w:val="a6"/>
        <w:adjustRightInd w:val="0"/>
        <w:spacing w:line="300" w:lineRule="auto"/>
        <w:ind w:left="0" w:firstLineChars="202" w:firstLine="31680"/>
        <w:rPr>
          <w:rFonts w:ascii="標楷體"/>
        </w:rPr>
      </w:pPr>
      <w:r w:rsidRPr="008930A1">
        <w:rPr>
          <w:rFonts w:ascii="標楷體" w:hAnsi="標楷體" w:hint="eastAsia"/>
        </w:rPr>
        <w:t>全面品質管理是問題解決導向，如圖</w:t>
      </w:r>
      <w:r w:rsidRPr="008930A1">
        <w:rPr>
          <w:rFonts w:ascii="標楷體" w:hAnsi="標楷體"/>
        </w:rPr>
        <w:t>3</w:t>
      </w:r>
      <w:r w:rsidRPr="008930A1">
        <w:rPr>
          <w:rFonts w:ascii="標楷體" w:hAnsi="標楷體" w:hint="eastAsia"/>
        </w:rPr>
        <w:t>，以質化的文本或語意資料及相關量化數據為依據的管理，數據資料的蒐集是品管作業之要務，然而數據資料的內容直接影響品管作業方向的正確性，所以在量化數據資料</w:t>
      </w:r>
      <w:r w:rsidRPr="008930A1">
        <w:rPr>
          <w:rFonts w:ascii="標楷體" w:hAnsi="標楷體" w:hint="eastAsia"/>
          <w:bCs/>
        </w:rPr>
        <w:t>取出前的分析</w:t>
      </w:r>
      <w:r w:rsidRPr="008930A1">
        <w:rPr>
          <w:rFonts w:ascii="標楷體" w:hAnsi="標楷體" w:hint="eastAsia"/>
        </w:rPr>
        <w:t>扮演很重要的角色，品管新七大工具手法</w:t>
      </w:r>
      <w:r w:rsidRPr="008930A1">
        <w:rPr>
          <w:rFonts w:ascii="標楷體" w:hAnsi="標楷體"/>
        </w:rPr>
        <w:t>N7</w:t>
      </w:r>
      <w:r w:rsidRPr="008930A1">
        <w:rPr>
          <w:rFonts w:ascii="標楷體" w:hAnsi="標楷體" w:hint="eastAsia"/>
        </w:rPr>
        <w:t>可以用來解決在量化數據資料取出前的問題整理，如問題原因的探討及解決對策的分析等，嗣後量化數據</w:t>
      </w:r>
      <w:r w:rsidRPr="008930A1">
        <w:rPr>
          <w:rFonts w:ascii="標楷體" w:hAnsi="標楷體" w:hint="eastAsia"/>
          <w:bCs/>
        </w:rPr>
        <w:t>資料取出後的分析</w:t>
      </w:r>
      <w:r w:rsidRPr="008930A1">
        <w:rPr>
          <w:rFonts w:ascii="標楷體" w:hAnsi="標楷體" w:hint="eastAsia"/>
        </w:rPr>
        <w:t>，較屬定量的問題，即可用品管七大工具手法</w:t>
      </w:r>
      <w:r w:rsidRPr="008930A1">
        <w:rPr>
          <w:rFonts w:ascii="標楷體" w:hAnsi="標楷體"/>
        </w:rPr>
        <w:t>Q7</w:t>
      </w:r>
      <w:r w:rsidRPr="008930A1">
        <w:rPr>
          <w:rFonts w:ascii="標楷體" w:hAnsi="標楷體" w:hint="eastAsia"/>
        </w:rPr>
        <w:t>來解決。而品管七大工具手法</w:t>
      </w:r>
      <w:r w:rsidRPr="008930A1">
        <w:rPr>
          <w:rFonts w:ascii="標楷體" w:hAnsi="標楷體"/>
        </w:rPr>
        <w:t>Q7</w:t>
      </w:r>
      <w:r w:rsidRPr="008930A1">
        <w:rPr>
          <w:rFonts w:ascii="標楷體" w:hAnsi="標楷體" w:hint="eastAsia"/>
        </w:rPr>
        <w:t>、品管新七大工具手法</w:t>
      </w:r>
      <w:r w:rsidRPr="008930A1">
        <w:rPr>
          <w:rFonts w:ascii="標楷體" w:hAnsi="標楷體"/>
        </w:rPr>
        <w:t>N7</w:t>
      </w:r>
      <w:r w:rsidRPr="008930A1">
        <w:rPr>
          <w:rFonts w:ascii="標楷體" w:hAnsi="標楷體" w:hint="eastAsia"/>
        </w:rPr>
        <w:t>兩者之間的關係，如圖</w:t>
      </w:r>
      <w:r w:rsidRPr="008930A1">
        <w:rPr>
          <w:rFonts w:ascii="標楷體" w:hAnsi="標楷體"/>
        </w:rPr>
        <w:t>4</w:t>
      </w:r>
      <w:r w:rsidRPr="008930A1">
        <w:rPr>
          <w:rFonts w:ascii="標楷體" w:hAnsi="標楷體" w:hint="eastAsia"/>
        </w:rPr>
        <w:t>所示，兩者相輔相成，互為運用。</w:t>
      </w:r>
    </w:p>
    <w:p w:rsidR="007E6164" w:rsidRPr="008930A1" w:rsidRDefault="007E6164" w:rsidP="008930A1">
      <w:pPr>
        <w:pStyle w:val="a6"/>
        <w:adjustRightInd w:val="0"/>
        <w:spacing w:line="300" w:lineRule="auto"/>
        <w:ind w:left="0" w:firstLineChars="0" w:firstLine="0"/>
        <w:jc w:val="center"/>
        <w:rPr>
          <w:rFonts w:ascii="標楷體"/>
        </w:rPr>
      </w:pPr>
      <w:r w:rsidRPr="009F0FFB">
        <w:rPr>
          <w:rFonts w:ascii="標楷體"/>
          <w:noProof/>
        </w:rPr>
        <w:pict>
          <v:shape id="圖片 3" o:spid="_x0000_i1027" type="#_x0000_t75" style="width:343.8pt;height:298.8pt;visibility:visible">
            <v:imagedata r:id="rId9" o:title=""/>
          </v:shape>
        </w:pict>
      </w:r>
    </w:p>
    <w:p w:rsidR="007E6164"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3 </w:t>
      </w:r>
      <w:r w:rsidRPr="008930A1">
        <w:rPr>
          <w:rFonts w:ascii="標楷體" w:hAnsi="標楷體" w:hint="eastAsia"/>
        </w:rPr>
        <w:t>問題解決程序示意圖</w:t>
      </w: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r w:rsidRPr="009F0FFB">
        <w:rPr>
          <w:rFonts w:ascii="標楷體"/>
          <w:noProof/>
        </w:rPr>
        <w:pict>
          <v:shape id="圖片 4" o:spid="_x0000_i1028" type="#_x0000_t75" style="width:216.6pt;height:284.4pt;visibility:visible">
            <v:imagedata r:id="rId10" o:title=""/>
          </v:shape>
        </w:pic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4</w:t>
      </w:r>
      <w:r w:rsidRPr="008930A1">
        <w:rPr>
          <w:rFonts w:ascii="標楷體" w:hAnsi="標楷體" w:hint="eastAsia"/>
        </w:rPr>
        <w:t>品管七大工具手法</w:t>
      </w:r>
      <w:r w:rsidRPr="008930A1">
        <w:rPr>
          <w:rFonts w:ascii="標楷體" w:hAnsi="標楷體"/>
        </w:rPr>
        <w:t>Q7</w:t>
      </w:r>
      <w:r w:rsidRPr="008930A1">
        <w:rPr>
          <w:rFonts w:ascii="標楷體" w:hAnsi="標楷體" w:hint="eastAsia"/>
        </w:rPr>
        <w:t>與品管新七大工具手法</w:t>
      </w:r>
      <w:r w:rsidRPr="008930A1">
        <w:rPr>
          <w:rFonts w:ascii="標楷體" w:hAnsi="標楷體"/>
        </w:rPr>
        <w:t xml:space="preserve">N7 </w:t>
      </w:r>
      <w:r w:rsidRPr="008930A1">
        <w:rPr>
          <w:rFonts w:ascii="標楷體" w:hAnsi="標楷體" w:hint="eastAsia"/>
        </w:rPr>
        <w:t>關係</w:t>
      </w:r>
    </w:p>
    <w:p w:rsidR="007E6164" w:rsidRPr="008930A1" w:rsidRDefault="007E6164" w:rsidP="008930A1">
      <w:pPr>
        <w:pStyle w:val="a5"/>
        <w:snapToGrid/>
        <w:spacing w:before="0" w:line="300" w:lineRule="auto"/>
        <w:outlineLvl w:val="0"/>
        <w:rPr>
          <w:rFonts w:ascii="標楷體"/>
        </w:rPr>
      </w:pPr>
      <w:bookmarkStart w:id="2" w:name="_Toc16096503"/>
      <w:r w:rsidRPr="008930A1">
        <w:rPr>
          <w:rFonts w:ascii="標楷體" w:hAnsi="標楷體" w:hint="eastAsia"/>
        </w:rPr>
        <w:t>二、品管七大工具手法</w:t>
      </w:r>
      <w:r w:rsidRPr="008930A1">
        <w:rPr>
          <w:rFonts w:ascii="標楷體" w:hAnsi="標楷體"/>
        </w:rPr>
        <w:t>Q7</w:t>
      </w:r>
      <w:bookmarkEnd w:id="2"/>
    </w:p>
    <w:p w:rsidR="007E6164" w:rsidRPr="008930A1" w:rsidRDefault="007E6164" w:rsidP="00534224">
      <w:pPr>
        <w:pStyle w:val="a6"/>
        <w:adjustRightInd w:val="0"/>
        <w:spacing w:line="300" w:lineRule="auto"/>
        <w:ind w:left="0" w:firstLineChars="202" w:firstLine="31680"/>
        <w:rPr>
          <w:rFonts w:ascii="標楷體"/>
        </w:rPr>
      </w:pPr>
      <w:r w:rsidRPr="008930A1">
        <w:rPr>
          <w:rFonts w:ascii="標楷體" w:hAnsi="標楷體" w:hint="eastAsia"/>
        </w:rPr>
        <w:t>傳統的品管七大工具手法，簡稱</w:t>
      </w:r>
      <w:r w:rsidRPr="008930A1">
        <w:rPr>
          <w:rFonts w:ascii="標楷體" w:hAnsi="標楷體"/>
        </w:rPr>
        <w:t>Q7</w:t>
      </w:r>
      <w:r w:rsidRPr="008930A1">
        <w:rPr>
          <w:rFonts w:ascii="標楷體" w:hAnsi="標楷體" w:hint="eastAsia"/>
        </w:rPr>
        <w:t>包括：柏拉圖、特性要因圖、直方圖、管制圖、散佈圖、查核表（或稱查檢表）及層別法。但層別法必須配合其他手法一起運用，所以有另外一種分類方法，是把經常使用到的其他圖形，如長條圖、推移圖、圓形圖等，總稱為圖形法（</w:t>
      </w:r>
      <w:r w:rsidRPr="008930A1">
        <w:rPr>
          <w:rFonts w:ascii="標楷體" w:hAnsi="標楷體"/>
        </w:rPr>
        <w:t>Graphic Method</w:t>
      </w:r>
      <w:r w:rsidRPr="008930A1">
        <w:rPr>
          <w:rFonts w:ascii="標楷體" w:hAnsi="標楷體" w:hint="eastAsia"/>
        </w:rPr>
        <w:t>），以之取代層別法，以下是這些工具手法的介紹。</w:t>
      </w:r>
    </w:p>
    <w:p w:rsidR="007E6164" w:rsidRDefault="007E6164" w:rsidP="000078B4">
      <w:pPr>
        <w:pStyle w:val="a7"/>
        <w:adjustRightInd w:val="0"/>
        <w:spacing w:before="0" w:after="120" w:line="300" w:lineRule="auto"/>
        <w:ind w:left="31680" w:hangingChars="200" w:firstLine="31680"/>
        <w:rPr>
          <w:rFonts w:ascii="標楷體"/>
        </w:rPr>
      </w:pPr>
      <w:bookmarkStart w:id="3" w:name="_Toc16096504"/>
    </w:p>
    <w:p w:rsidR="007E6164" w:rsidRPr="008930A1" w:rsidRDefault="007E6164" w:rsidP="00534224">
      <w:pPr>
        <w:pStyle w:val="a7"/>
        <w:adjustRightInd w:val="0"/>
        <w:spacing w:before="0" w:after="120" w:line="300" w:lineRule="auto"/>
        <w:ind w:left="31680" w:hangingChars="200" w:firstLine="31680"/>
        <w:rPr>
          <w:rFonts w:ascii="標楷體"/>
        </w:rPr>
      </w:pPr>
      <w:r w:rsidRPr="008930A1">
        <w:rPr>
          <w:rFonts w:ascii="標楷體" w:hAnsi="標楷體"/>
        </w:rPr>
        <w:t>2.1</w:t>
      </w:r>
      <w:r w:rsidRPr="008930A1">
        <w:rPr>
          <w:rFonts w:ascii="標楷體" w:hAnsi="標楷體" w:hint="eastAsia"/>
        </w:rPr>
        <w:t>柏拉圖</w:t>
      </w:r>
      <w:bookmarkEnd w:id="3"/>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4" w:name="_Toc16096505"/>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2.1.1</w:t>
        </w:r>
      </w:smartTag>
      <w:r w:rsidRPr="008930A1">
        <w:rPr>
          <w:rFonts w:ascii="標楷體" w:hAnsi="標楷體" w:hint="eastAsia"/>
        </w:rPr>
        <w:t>定義</w:t>
      </w:r>
      <w:bookmarkEnd w:id="4"/>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義大利經濟學者</w:t>
      </w:r>
      <w:r w:rsidRPr="008930A1">
        <w:rPr>
          <w:rFonts w:ascii="標楷體" w:hAnsi="標楷體" w:hint="eastAsia"/>
        </w:rPr>
        <w:t>柏拉圖</w:t>
      </w:r>
      <w:r w:rsidRPr="008930A1">
        <w:rPr>
          <w:rFonts w:ascii="標楷體" w:hAnsi="標楷體"/>
          <w:szCs w:val="20"/>
        </w:rPr>
        <w:t>(Viltredo Pareto)</w:t>
      </w:r>
      <w:r w:rsidRPr="008930A1">
        <w:rPr>
          <w:rFonts w:ascii="標楷體" w:hAnsi="標楷體" w:hint="eastAsia"/>
          <w:szCs w:val="20"/>
        </w:rPr>
        <w:t>於</w:t>
      </w:r>
      <w:r w:rsidRPr="008930A1">
        <w:rPr>
          <w:rFonts w:ascii="標楷體" w:hAnsi="標楷體"/>
          <w:szCs w:val="20"/>
        </w:rPr>
        <w:t>1897</w:t>
      </w:r>
      <w:r w:rsidRPr="008930A1">
        <w:rPr>
          <w:rFonts w:ascii="標楷體" w:hAnsi="標楷體" w:hint="eastAsia"/>
          <w:szCs w:val="20"/>
        </w:rPr>
        <w:t>年分析社會經濟結構，經由所得曲線發現社會上大部分的財富集中在少數人所有。他提出只要控制這些少數的財富所有人，就可以控制社會上多數的財富，這種對於現象的重點控制方法稱之為柏拉圖法則，這個法則後來被美國品管大</w:t>
      </w:r>
      <w:smartTag w:uri="urn:schemas-microsoft-com:office:smarttags" w:element="PersonName">
        <w:smartTagPr>
          <w:attr w:name="ProductID" w:val="師裘蘭"/>
        </w:smartTagPr>
        <w:r w:rsidRPr="008930A1">
          <w:rPr>
            <w:rFonts w:ascii="標楷體" w:hAnsi="標楷體" w:hint="eastAsia"/>
            <w:szCs w:val="20"/>
          </w:rPr>
          <w:t>師裘蘭</w:t>
        </w:r>
      </w:smartTag>
      <w:r w:rsidRPr="008930A1">
        <w:rPr>
          <w:rFonts w:ascii="標楷體" w:hAnsi="標楷體" w:hint="eastAsia"/>
          <w:szCs w:val="20"/>
        </w:rPr>
        <w:t>博士，用圖形來顯示，就成了大家耳熟能詳的柏拉圖分析，如圖</w:t>
      </w:r>
      <w:r w:rsidRPr="008930A1">
        <w:rPr>
          <w:rFonts w:ascii="標楷體" w:hAnsi="標楷體"/>
          <w:szCs w:val="20"/>
        </w:rPr>
        <w:t>5</w:t>
      </w:r>
      <w:r w:rsidRPr="008930A1">
        <w:rPr>
          <w:rFonts w:ascii="標楷體" w:hAnsi="標楷體" w:hint="eastAsia"/>
          <w:szCs w:val="20"/>
        </w:rPr>
        <w:t>。</w:t>
      </w:r>
      <w:r w:rsidRPr="008930A1">
        <w:rPr>
          <w:rFonts w:ascii="標楷體" w:hAnsi="標楷體" w:cs="Arial" w:hint="eastAsia"/>
          <w:bCs/>
          <w:shd w:val="clear" w:color="auto" w:fill="FFFFFF"/>
        </w:rPr>
        <w:t>柏拉圖分析</w:t>
      </w:r>
      <w:r w:rsidRPr="008930A1">
        <w:rPr>
          <w:rFonts w:ascii="標楷體" w:hAnsi="標楷體" w:cs="Arial" w:hint="eastAsia"/>
          <w:shd w:val="clear" w:color="auto" w:fill="FFFFFF"/>
        </w:rPr>
        <w:t>的結果得出百分之八十的後果是由占百分之二十的主要原因造成的，因此</w:t>
      </w:r>
      <w:r w:rsidRPr="008930A1">
        <w:rPr>
          <w:rFonts w:ascii="標楷體" w:hAnsi="標楷體" w:cs="Arial" w:hint="eastAsia"/>
          <w:bCs/>
          <w:shd w:val="clear" w:color="auto" w:fill="FFFFFF"/>
        </w:rPr>
        <w:t>柏拉圖分析</w:t>
      </w:r>
      <w:r w:rsidRPr="008930A1">
        <w:rPr>
          <w:rFonts w:ascii="標楷體" w:hAnsi="標楷體" w:cs="Arial" w:hint="eastAsia"/>
          <w:shd w:val="clear" w:color="auto" w:fill="FFFFFF"/>
        </w:rPr>
        <w:t>法又稱</w:t>
      </w:r>
      <w:r w:rsidRPr="008930A1">
        <w:rPr>
          <w:rFonts w:ascii="標楷體" w:hAnsi="標楷體" w:cs="Arial"/>
          <w:shd w:val="clear" w:color="auto" w:fill="FFFFFF"/>
        </w:rPr>
        <w:t>80-20</w:t>
      </w:r>
      <w:r w:rsidRPr="008930A1">
        <w:rPr>
          <w:rFonts w:ascii="標楷體" w:hAnsi="標楷體" w:cs="Arial" w:hint="eastAsia"/>
          <w:shd w:val="clear" w:color="auto" w:fill="FFFFFF"/>
        </w:rPr>
        <w:t>法則。將此法則</w:t>
      </w:r>
      <w:r w:rsidRPr="008930A1">
        <w:rPr>
          <w:rFonts w:ascii="標楷體" w:hAnsi="標楷體" w:hint="eastAsia"/>
          <w:szCs w:val="20"/>
        </w:rPr>
        <w:t>運用在工作現場改善作業，可以針對關鍵原因尋求解決對策，也就可以大幅改善品質缺失。</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5" w:name="_Toc16096506"/>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2.1.2</w:t>
        </w:r>
      </w:smartTag>
      <w:r w:rsidRPr="008930A1">
        <w:rPr>
          <w:rFonts w:ascii="標楷體" w:hAnsi="標楷體" w:hint="eastAsia"/>
        </w:rPr>
        <w:t>圖形結構</w:t>
      </w:r>
      <w:bookmarkEnd w:id="5"/>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rPr>
        <w:t>柏拉圖分析首先是依照所</w:t>
      </w:r>
      <w:r w:rsidRPr="008930A1">
        <w:rPr>
          <w:rFonts w:ascii="標楷體" w:hAnsi="標楷體" w:hint="eastAsia"/>
          <w:szCs w:val="20"/>
        </w:rPr>
        <w:t>蒐集的資料進行分類，並將數據資料統計計次按其次數的多寡由多至少加以排序，圖</w:t>
      </w:r>
      <w:r w:rsidRPr="008930A1">
        <w:rPr>
          <w:rFonts w:ascii="標楷體" w:hAnsi="標楷體"/>
          <w:szCs w:val="20"/>
        </w:rPr>
        <w:t>4</w:t>
      </w:r>
      <w:r w:rsidRPr="008930A1">
        <w:rPr>
          <w:rFonts w:ascii="標楷體" w:hAnsi="標楷體" w:hint="eastAsia"/>
          <w:szCs w:val="20"/>
        </w:rPr>
        <w:t>就是柏拉圖分析的標準結構。在座標軸的縱軸有兩種衡量尺度，左邊是品質特性（用來衡量特性的計算單位，附圖案例為建築物漏水缺失改善的支出經費），右邊是累計百分比</w:t>
      </w:r>
      <w:r w:rsidRPr="008930A1">
        <w:rPr>
          <w:rFonts w:ascii="標楷體" w:hAnsi="標楷體"/>
          <w:szCs w:val="20"/>
        </w:rPr>
        <w:t>(</w:t>
      </w:r>
      <w:r w:rsidRPr="008930A1">
        <w:rPr>
          <w:rFonts w:ascii="標楷體" w:hAnsi="標楷體" w:hint="eastAsia"/>
          <w:szCs w:val="20"/>
        </w:rPr>
        <w:t>個別改善項目支出經費佔總經費之百分比</w:t>
      </w:r>
      <w:r w:rsidRPr="008930A1">
        <w:rPr>
          <w:rFonts w:ascii="標楷體" w:hAnsi="標楷體"/>
          <w:szCs w:val="20"/>
        </w:rPr>
        <w:t>)</w:t>
      </w:r>
      <w:r w:rsidRPr="008930A1">
        <w:rPr>
          <w:rFonts w:ascii="標楷體" w:hAnsi="標楷體" w:hint="eastAsia"/>
          <w:szCs w:val="20"/>
        </w:rPr>
        <w:t>。橫軸是分析的項目</w:t>
      </w:r>
      <w:r w:rsidRPr="008930A1">
        <w:rPr>
          <w:rFonts w:ascii="標楷體" w:hAnsi="標楷體"/>
          <w:szCs w:val="20"/>
        </w:rPr>
        <w:t>(</w:t>
      </w:r>
      <w:r w:rsidRPr="008930A1">
        <w:rPr>
          <w:rFonts w:ascii="標楷體" w:hAnsi="標楷體" w:hint="eastAsia"/>
          <w:szCs w:val="20"/>
        </w:rPr>
        <w:t>建築物漏水缺失態樣</w:t>
      </w:r>
      <w:r w:rsidRPr="008930A1">
        <w:rPr>
          <w:rFonts w:ascii="標楷體" w:hAnsi="標楷體"/>
          <w:szCs w:val="20"/>
        </w:rPr>
        <w:t>)</w:t>
      </w:r>
      <w:r w:rsidRPr="008930A1">
        <w:rPr>
          <w:rFonts w:ascii="標楷體" w:hAnsi="標楷體" w:hint="eastAsia"/>
          <w:szCs w:val="20"/>
        </w:rPr>
        <w:t>，項目排列的順序依百分比從大到小，占比甚為之細項則以其他項目統整置放於最後，但若其他項目所占比例過高，則應再次詳加檢視檢討之。</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6" w:name="_Toc16096507"/>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2.1.3</w:t>
        </w:r>
      </w:smartTag>
      <w:r w:rsidRPr="008930A1">
        <w:rPr>
          <w:rFonts w:ascii="標楷體" w:hAnsi="標楷體" w:hint="eastAsia"/>
        </w:rPr>
        <w:t>繪製步驟</w:t>
      </w:r>
      <w:bookmarkEnd w:id="6"/>
    </w:p>
    <w:p w:rsidR="007E6164" w:rsidRPr="00C96552" w:rsidRDefault="007E6164" w:rsidP="00534224">
      <w:pPr>
        <w:tabs>
          <w:tab w:val="left" w:pos="4769"/>
        </w:tabs>
        <w:spacing w:after="120" w:line="300" w:lineRule="auto"/>
        <w:ind w:leftChars="185" w:left="31680" w:hangingChars="127" w:firstLine="31680"/>
        <w:jc w:val="both"/>
        <w:rPr>
          <w:rFonts w:ascii="標楷體"/>
          <w:szCs w:val="28"/>
        </w:rPr>
      </w:pPr>
      <w:r>
        <w:rPr>
          <w:rFonts w:ascii="標楷體" w:hAnsi="標楷體"/>
          <w:szCs w:val="28"/>
        </w:rPr>
        <w:t>1.</w:t>
      </w:r>
      <w:r w:rsidRPr="00C96552">
        <w:rPr>
          <w:rFonts w:ascii="標楷體" w:hAnsi="標楷體" w:hint="eastAsia"/>
          <w:szCs w:val="28"/>
        </w:rPr>
        <w:t>決定符合問題</w:t>
      </w:r>
    </w:p>
    <w:p w:rsidR="007E6164" w:rsidRPr="00C96552" w:rsidRDefault="007E6164" w:rsidP="00534224">
      <w:pPr>
        <w:tabs>
          <w:tab w:val="left" w:pos="4769"/>
        </w:tabs>
        <w:spacing w:after="120" w:line="300" w:lineRule="auto"/>
        <w:ind w:leftChars="185" w:left="31680" w:hangingChars="127" w:firstLine="31680"/>
        <w:jc w:val="both"/>
        <w:rPr>
          <w:rFonts w:ascii="標楷體"/>
          <w:szCs w:val="28"/>
        </w:rPr>
      </w:pPr>
      <w:r>
        <w:rPr>
          <w:rFonts w:ascii="標楷體" w:hAnsi="標楷體"/>
          <w:szCs w:val="28"/>
        </w:rPr>
        <w:t>2.</w:t>
      </w:r>
      <w:r w:rsidRPr="00C96552">
        <w:rPr>
          <w:rFonts w:ascii="標楷體" w:hAnsi="標楷體" w:hint="eastAsia"/>
          <w:szCs w:val="28"/>
        </w:rPr>
        <w:t>解決目的之分析項目並蒐集整理數據。</w:t>
      </w:r>
    </w:p>
    <w:p w:rsidR="007E6164" w:rsidRPr="008930A1" w:rsidRDefault="007E6164" w:rsidP="00534224">
      <w:pPr>
        <w:pStyle w:val="a6"/>
        <w:adjustRightInd w:val="0"/>
        <w:spacing w:line="300" w:lineRule="auto"/>
        <w:ind w:left="0" w:firstLineChars="253" w:firstLine="31680"/>
        <w:rPr>
          <w:rFonts w:ascii="標楷體"/>
        </w:rPr>
      </w:pPr>
      <w:r>
        <w:rPr>
          <w:rFonts w:ascii="標楷體" w:hAnsi="標楷體" w:hint="eastAsia"/>
        </w:rPr>
        <w:t>（</w:t>
      </w:r>
      <w:r>
        <w:rPr>
          <w:rFonts w:ascii="標楷體" w:hAnsi="標楷體"/>
        </w:rPr>
        <w:t>1</w:t>
      </w:r>
      <w:r>
        <w:rPr>
          <w:rFonts w:ascii="標楷體" w:hAnsi="標楷體" w:hint="eastAsia"/>
        </w:rPr>
        <w:t>）</w:t>
      </w:r>
      <w:r w:rsidRPr="008930A1">
        <w:rPr>
          <w:rFonts w:ascii="標楷體" w:hAnsi="標楷體" w:hint="eastAsia"/>
        </w:rPr>
        <w:t>結果類</w:t>
      </w:r>
      <w:r>
        <w:rPr>
          <w:rFonts w:ascii="標楷體" w:hAnsi="標楷體" w:hint="eastAsia"/>
        </w:rPr>
        <w:t>：</w:t>
      </w:r>
      <w:r w:rsidRPr="008930A1">
        <w:rPr>
          <w:rFonts w:ascii="標楷體" w:hAnsi="標楷體" w:hint="eastAsia"/>
        </w:rPr>
        <w:t>不良項目別、場所位置別等。</w:t>
      </w:r>
    </w:p>
    <w:p w:rsidR="007E6164" w:rsidRPr="008930A1" w:rsidRDefault="007E6164" w:rsidP="00534224">
      <w:pPr>
        <w:pStyle w:val="a6"/>
        <w:adjustRightInd w:val="0"/>
        <w:spacing w:line="300" w:lineRule="auto"/>
        <w:ind w:left="0" w:firstLineChars="253" w:firstLine="31680"/>
        <w:rPr>
          <w:rFonts w:ascii="標楷體"/>
        </w:rPr>
      </w:pPr>
      <w:r>
        <w:rPr>
          <w:rFonts w:ascii="標楷體" w:hAnsi="標楷體" w:hint="eastAsia"/>
        </w:rPr>
        <w:t>（</w:t>
      </w:r>
      <w:r>
        <w:rPr>
          <w:rFonts w:ascii="標楷體" w:hAnsi="標楷體"/>
        </w:rPr>
        <w:t>2</w:t>
      </w:r>
      <w:r>
        <w:rPr>
          <w:rFonts w:ascii="標楷體" w:hAnsi="標楷體" w:hint="eastAsia"/>
        </w:rPr>
        <w:t>）</w:t>
      </w:r>
      <w:r w:rsidRPr="008930A1">
        <w:rPr>
          <w:rFonts w:ascii="標楷體" w:hAnsi="標楷體" w:hint="eastAsia"/>
        </w:rPr>
        <w:t>原因類</w:t>
      </w:r>
      <w:r>
        <w:rPr>
          <w:rFonts w:ascii="標楷體" w:hAnsi="標楷體" w:hint="eastAsia"/>
        </w:rPr>
        <w:t>：</w:t>
      </w:r>
      <w:r w:rsidRPr="008930A1">
        <w:rPr>
          <w:rFonts w:ascii="標楷體" w:hAnsi="標楷體" w:hint="eastAsia"/>
        </w:rPr>
        <w:t>材料別、設備別、人員別等。</w:t>
      </w:r>
    </w:p>
    <w:p w:rsidR="007E6164" w:rsidRPr="00C96552" w:rsidRDefault="007E6164" w:rsidP="00534224">
      <w:pPr>
        <w:tabs>
          <w:tab w:val="left" w:pos="4769"/>
        </w:tabs>
        <w:spacing w:after="120" w:line="300" w:lineRule="auto"/>
        <w:ind w:leftChars="185" w:left="31680" w:hangingChars="127" w:firstLine="31680"/>
        <w:jc w:val="both"/>
        <w:rPr>
          <w:rFonts w:ascii="標楷體"/>
          <w:szCs w:val="28"/>
        </w:rPr>
      </w:pPr>
      <w:r>
        <w:rPr>
          <w:rFonts w:ascii="標楷體" w:hAnsi="標楷體"/>
          <w:szCs w:val="28"/>
        </w:rPr>
        <w:t>3.</w:t>
      </w:r>
      <w:r w:rsidRPr="00C96552">
        <w:rPr>
          <w:rFonts w:ascii="標楷體" w:hAnsi="標楷體" w:hint="eastAsia"/>
          <w:szCs w:val="28"/>
        </w:rPr>
        <w:t>製作查檢表，求出個別分析項目之累積數、百分比、累計百分比。</w:t>
      </w:r>
    </w:p>
    <w:p w:rsidR="007E6164" w:rsidRPr="00C96552" w:rsidRDefault="007E6164" w:rsidP="00534224">
      <w:pPr>
        <w:tabs>
          <w:tab w:val="left" w:pos="4769"/>
        </w:tabs>
        <w:spacing w:after="120" w:line="300" w:lineRule="auto"/>
        <w:ind w:leftChars="185" w:left="31680" w:hangingChars="127" w:firstLine="31680"/>
        <w:jc w:val="both"/>
        <w:rPr>
          <w:rFonts w:ascii="標楷體"/>
          <w:szCs w:val="28"/>
        </w:rPr>
      </w:pPr>
      <w:r>
        <w:rPr>
          <w:rFonts w:ascii="標楷體" w:hAnsi="標楷體"/>
          <w:szCs w:val="28"/>
        </w:rPr>
        <w:t>4.</w:t>
      </w:r>
      <w:r w:rsidRPr="00C96552">
        <w:rPr>
          <w:rFonts w:ascii="標楷體" w:hAnsi="標楷體" w:hint="eastAsia"/>
          <w:szCs w:val="28"/>
        </w:rPr>
        <w:t>繪製縱軸、橫軸，記入必要事項。</w:t>
      </w:r>
    </w:p>
    <w:p w:rsidR="007E6164" w:rsidRPr="00C96552" w:rsidRDefault="007E6164" w:rsidP="00534224">
      <w:pPr>
        <w:tabs>
          <w:tab w:val="left" w:pos="4769"/>
        </w:tabs>
        <w:spacing w:after="120" w:line="300" w:lineRule="auto"/>
        <w:ind w:leftChars="185" w:left="31680" w:hangingChars="127" w:firstLine="31680"/>
        <w:jc w:val="both"/>
        <w:rPr>
          <w:rFonts w:ascii="標楷體"/>
          <w:szCs w:val="28"/>
        </w:rPr>
      </w:pPr>
      <w:r>
        <w:rPr>
          <w:rFonts w:ascii="標楷體" w:hAnsi="標楷體"/>
          <w:szCs w:val="28"/>
        </w:rPr>
        <w:t>5.</w:t>
      </w:r>
      <w:r w:rsidRPr="00C96552">
        <w:rPr>
          <w:rFonts w:ascii="標楷體" w:hAnsi="標楷體" w:hint="eastAsia"/>
          <w:szCs w:val="28"/>
        </w:rPr>
        <w:t>繪示個別分析項目之柱狀圖及其累積曲線。</w:t>
      </w:r>
    </w:p>
    <w:p w:rsidR="007E6164" w:rsidRDefault="007E6164" w:rsidP="00534224">
      <w:pPr>
        <w:tabs>
          <w:tab w:val="left" w:pos="4769"/>
        </w:tabs>
        <w:spacing w:after="120" w:line="300" w:lineRule="auto"/>
        <w:ind w:leftChars="185" w:left="31680" w:hangingChars="127" w:firstLine="31680"/>
        <w:jc w:val="both"/>
        <w:rPr>
          <w:rFonts w:ascii="標楷體"/>
          <w:szCs w:val="28"/>
        </w:rPr>
      </w:pPr>
      <w:r>
        <w:rPr>
          <w:rFonts w:ascii="標楷體" w:hAnsi="標楷體"/>
          <w:szCs w:val="28"/>
        </w:rPr>
        <w:t>6.</w:t>
      </w:r>
      <w:r w:rsidRPr="00C96552">
        <w:rPr>
          <w:rFonts w:ascii="標楷體" w:hAnsi="標楷體" w:hint="eastAsia"/>
          <w:szCs w:val="28"/>
        </w:rPr>
        <w:t>於柱狀圖上標示重點項目。</w:t>
      </w:r>
    </w:p>
    <w:p w:rsidR="007E6164"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lang w:eastAsia="zh-HK"/>
        </w:rPr>
        <w:t>表</w:t>
      </w:r>
      <w:r w:rsidRPr="008930A1">
        <w:rPr>
          <w:rFonts w:ascii="標楷體" w:hAnsi="標楷體"/>
        </w:rPr>
        <w:t xml:space="preserve">1  </w:t>
      </w:r>
      <w:r w:rsidRPr="008930A1">
        <w:rPr>
          <w:rFonts w:ascii="標楷體" w:hint="eastAsia"/>
        </w:rPr>
        <w:t>○</w:t>
      </w:r>
      <w:r w:rsidRPr="008930A1">
        <w:rPr>
          <w:rFonts w:ascii="標楷體" w:hAnsi="標楷體" w:hint="eastAsia"/>
        </w:rPr>
        <w:t>年</w:t>
      </w:r>
      <w:r w:rsidRPr="008930A1">
        <w:rPr>
          <w:rFonts w:ascii="標楷體" w:hAnsi="標楷體"/>
        </w:rPr>
        <w:t>7</w:t>
      </w:r>
      <w:r w:rsidRPr="008930A1">
        <w:rPr>
          <w:rFonts w:ascii="標楷體" w:hAnsi="標楷體" w:hint="eastAsia"/>
        </w:rPr>
        <w:t>月～</w:t>
      </w:r>
      <w:r w:rsidRPr="008930A1">
        <w:rPr>
          <w:rFonts w:ascii="標楷體" w:hint="eastAsia"/>
        </w:rPr>
        <w:t>○</w:t>
      </w:r>
      <w:r w:rsidRPr="008930A1">
        <w:rPr>
          <w:rFonts w:ascii="標楷體" w:hAnsi="標楷體" w:hint="eastAsia"/>
        </w:rPr>
        <w:t>年</w:t>
      </w:r>
      <w:r w:rsidRPr="008930A1">
        <w:rPr>
          <w:rFonts w:ascii="標楷體" w:hAnsi="標楷體"/>
        </w:rPr>
        <w:t>11</w:t>
      </w:r>
      <w:r w:rsidRPr="008930A1">
        <w:rPr>
          <w:rFonts w:ascii="標楷體" w:hAnsi="標楷體" w:hint="eastAsia"/>
        </w:rPr>
        <w:t>月漏水修補金額分析表</w:t>
      </w:r>
    </w:p>
    <w:tbl>
      <w:tblPr>
        <w:tblW w:w="0" w:type="auto"/>
        <w:tblInd w:w="5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1309"/>
        <w:gridCol w:w="977"/>
        <w:gridCol w:w="977"/>
        <w:gridCol w:w="970"/>
        <w:gridCol w:w="984"/>
        <w:gridCol w:w="977"/>
        <w:gridCol w:w="977"/>
        <w:gridCol w:w="978"/>
      </w:tblGrid>
      <w:tr w:rsidR="007E6164" w:rsidRPr="008930A1" w:rsidTr="00C96552">
        <w:trPr>
          <w:cantSplit/>
          <w:trHeight w:val="915"/>
        </w:trPr>
        <w:tc>
          <w:tcPr>
            <w:tcW w:w="1309" w:type="dxa"/>
            <w:tcBorders>
              <w:tl2br w:val="single" w:sz="8" w:space="0" w:color="auto"/>
            </w:tcBorders>
            <w:textDirection w:val="tbRlV"/>
          </w:tcPr>
          <w:p w:rsidR="007E6164" w:rsidRPr="008930A1" w:rsidRDefault="007E6164" w:rsidP="00C96552">
            <w:pPr>
              <w:pStyle w:val="Heading4"/>
              <w:spacing w:after="120" w:line="300" w:lineRule="auto"/>
              <w:ind w:left="113" w:right="113"/>
              <w:jc w:val="both"/>
              <w:rPr>
                <w:rFonts w:ascii="標楷體"/>
                <w:szCs w:val="28"/>
              </w:rPr>
            </w:pPr>
            <w:r w:rsidRPr="008930A1">
              <w:rPr>
                <w:rFonts w:ascii="標楷體" w:hAnsi="標楷體" w:hint="eastAsia"/>
                <w:szCs w:val="28"/>
              </w:rPr>
              <w:t>棟別</w:t>
            </w:r>
          </w:p>
          <w:p w:rsidR="007E6164" w:rsidRPr="008930A1" w:rsidRDefault="007E6164" w:rsidP="007E6164">
            <w:pPr>
              <w:pStyle w:val="NormalIndent"/>
              <w:spacing w:before="0" w:line="300" w:lineRule="auto"/>
              <w:ind w:leftChars="40" w:left="31680" w:firstLineChars="50" w:firstLine="31680"/>
              <w:jc w:val="right"/>
              <w:rPr>
                <w:rFonts w:ascii="標楷體"/>
                <w:szCs w:val="28"/>
              </w:rPr>
            </w:pPr>
            <w:r w:rsidRPr="008930A1">
              <w:rPr>
                <w:rFonts w:ascii="標楷體" w:hAnsi="標楷體" w:hint="eastAsia"/>
                <w:szCs w:val="28"/>
              </w:rPr>
              <w:t>項目</w:t>
            </w:r>
          </w:p>
        </w:tc>
        <w:tc>
          <w:tcPr>
            <w:tcW w:w="977" w:type="dxa"/>
            <w:vAlign w:val="center"/>
          </w:tcPr>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廣福棟</w:t>
            </w:r>
          </w:p>
        </w:tc>
        <w:tc>
          <w:tcPr>
            <w:tcW w:w="977" w:type="dxa"/>
            <w:vAlign w:val="center"/>
          </w:tcPr>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迎福棟</w:t>
            </w:r>
          </w:p>
        </w:tc>
        <w:tc>
          <w:tcPr>
            <w:tcW w:w="970" w:type="dxa"/>
            <w:vAlign w:val="center"/>
          </w:tcPr>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萬福棟</w:t>
            </w:r>
          </w:p>
        </w:tc>
        <w:tc>
          <w:tcPr>
            <w:tcW w:w="984" w:type="dxa"/>
            <w:vAlign w:val="center"/>
          </w:tcPr>
          <w:p w:rsidR="007E6164" w:rsidRPr="008930A1" w:rsidRDefault="007E6164" w:rsidP="00C96552">
            <w:pPr>
              <w:spacing w:after="120" w:line="300" w:lineRule="auto"/>
              <w:jc w:val="center"/>
              <w:rPr>
                <w:rFonts w:ascii="標楷體"/>
                <w:szCs w:val="28"/>
              </w:rPr>
            </w:pPr>
            <w:r w:rsidRPr="008930A1">
              <w:rPr>
                <w:rFonts w:ascii="標楷體" w:hAnsi="標楷體" w:hint="eastAsia"/>
                <w:szCs w:val="28"/>
              </w:rPr>
              <w:t>修補</w:t>
            </w:r>
          </w:p>
          <w:p w:rsidR="007E6164" w:rsidRPr="008930A1" w:rsidRDefault="007E6164" w:rsidP="00C96552">
            <w:pPr>
              <w:spacing w:after="120" w:line="300" w:lineRule="auto"/>
              <w:jc w:val="center"/>
              <w:rPr>
                <w:rFonts w:ascii="標楷體"/>
                <w:szCs w:val="28"/>
              </w:rPr>
            </w:pPr>
            <w:r w:rsidRPr="008930A1">
              <w:rPr>
                <w:rFonts w:ascii="標楷體" w:hAnsi="標楷體" w:hint="eastAsia"/>
                <w:szCs w:val="28"/>
              </w:rPr>
              <w:t>金額</w:t>
            </w:r>
          </w:p>
        </w:tc>
        <w:tc>
          <w:tcPr>
            <w:tcW w:w="977" w:type="dxa"/>
            <w:vAlign w:val="center"/>
          </w:tcPr>
          <w:p w:rsidR="007E6164" w:rsidRPr="008930A1" w:rsidRDefault="007E6164" w:rsidP="00C96552">
            <w:pPr>
              <w:spacing w:after="120" w:line="300" w:lineRule="auto"/>
              <w:jc w:val="center"/>
              <w:rPr>
                <w:rFonts w:ascii="標楷體"/>
                <w:szCs w:val="28"/>
              </w:rPr>
            </w:pPr>
            <w:r w:rsidRPr="008930A1">
              <w:rPr>
                <w:rFonts w:ascii="標楷體" w:hAnsi="標楷體" w:hint="eastAsia"/>
                <w:szCs w:val="28"/>
              </w:rPr>
              <w:t>累計修補金額</w:t>
            </w:r>
          </w:p>
        </w:tc>
        <w:tc>
          <w:tcPr>
            <w:tcW w:w="977" w:type="dxa"/>
            <w:vAlign w:val="center"/>
          </w:tcPr>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百分率</w:t>
            </w:r>
          </w:p>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w:t>
            </w:r>
          </w:p>
        </w:tc>
        <w:tc>
          <w:tcPr>
            <w:tcW w:w="978" w:type="dxa"/>
            <w:vAlign w:val="center"/>
          </w:tcPr>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累　計</w:t>
            </w:r>
          </w:p>
          <w:p w:rsidR="007E6164" w:rsidRPr="008930A1" w:rsidRDefault="007E6164" w:rsidP="00C96552">
            <w:pPr>
              <w:spacing w:after="120" w:line="300" w:lineRule="auto"/>
              <w:ind w:right="57"/>
              <w:jc w:val="center"/>
              <w:rPr>
                <w:rFonts w:ascii="標楷體"/>
                <w:szCs w:val="28"/>
              </w:rPr>
            </w:pPr>
            <w:r w:rsidRPr="008930A1">
              <w:rPr>
                <w:rFonts w:ascii="標楷體" w:hAnsi="標楷體" w:hint="eastAsia"/>
                <w:szCs w:val="28"/>
              </w:rPr>
              <w:t>百分率</w:t>
            </w:r>
          </w:p>
        </w:tc>
      </w:tr>
      <w:tr w:rsidR="007E6164" w:rsidRPr="008930A1" w:rsidTr="00C96552">
        <w:trPr>
          <w:cantSplit/>
        </w:trPr>
        <w:tc>
          <w:tcPr>
            <w:tcW w:w="1309" w:type="dxa"/>
          </w:tcPr>
          <w:p w:rsidR="007E6164" w:rsidRPr="008930A1" w:rsidRDefault="007E6164" w:rsidP="00C96552">
            <w:pPr>
              <w:pStyle w:val="Heading4"/>
              <w:spacing w:after="120" w:line="300" w:lineRule="auto"/>
              <w:rPr>
                <w:rFonts w:ascii="標楷體"/>
                <w:szCs w:val="28"/>
              </w:rPr>
            </w:pPr>
            <w:r w:rsidRPr="008930A1">
              <w:rPr>
                <w:rFonts w:ascii="標楷體" w:hAnsi="標楷體" w:hint="eastAsia"/>
                <w:szCs w:val="28"/>
              </w:rPr>
              <w:t>防水處理</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7.0</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3.0</w:t>
            </w:r>
          </w:p>
        </w:tc>
        <w:tc>
          <w:tcPr>
            <w:tcW w:w="970"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4.3</w:t>
            </w:r>
          </w:p>
        </w:tc>
        <w:tc>
          <w:tcPr>
            <w:tcW w:w="984" w:type="dxa"/>
            <w:vAlign w:val="center"/>
          </w:tcPr>
          <w:p w:rsidR="007E6164" w:rsidRPr="008930A1" w:rsidRDefault="007E6164" w:rsidP="00C96552">
            <w:pPr>
              <w:pStyle w:val="Heading4"/>
              <w:spacing w:after="120" w:line="300" w:lineRule="auto"/>
              <w:ind w:firstLine="25"/>
              <w:rPr>
                <w:rFonts w:ascii="標楷體" w:hAnsi="標楷體"/>
                <w:szCs w:val="28"/>
              </w:rPr>
            </w:pPr>
            <w:r w:rsidRPr="008930A1">
              <w:rPr>
                <w:rFonts w:ascii="標楷體" w:hAnsi="標楷體"/>
                <w:szCs w:val="28"/>
              </w:rPr>
              <w:t>14.3</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14.3</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47</w:t>
            </w:r>
          </w:p>
        </w:tc>
        <w:tc>
          <w:tcPr>
            <w:tcW w:w="978"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47</w:t>
            </w:r>
          </w:p>
        </w:tc>
      </w:tr>
      <w:tr w:rsidR="007E6164" w:rsidRPr="008930A1" w:rsidTr="00C96552">
        <w:trPr>
          <w:cantSplit/>
        </w:trPr>
        <w:tc>
          <w:tcPr>
            <w:tcW w:w="1309" w:type="dxa"/>
          </w:tcPr>
          <w:p w:rsidR="007E6164" w:rsidRPr="008930A1" w:rsidRDefault="007E6164" w:rsidP="00C96552">
            <w:pPr>
              <w:pStyle w:val="Heading4"/>
              <w:spacing w:after="120" w:line="300" w:lineRule="auto"/>
              <w:rPr>
                <w:rFonts w:ascii="標楷體"/>
                <w:szCs w:val="28"/>
              </w:rPr>
            </w:pPr>
            <w:r w:rsidRPr="008930A1">
              <w:rPr>
                <w:rFonts w:ascii="標楷體" w:hAnsi="標楷體" w:hint="eastAsia"/>
                <w:szCs w:val="28"/>
              </w:rPr>
              <w:t>龜　　裂</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3.0</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2.4</w:t>
            </w:r>
          </w:p>
        </w:tc>
        <w:tc>
          <w:tcPr>
            <w:tcW w:w="970"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1.9</w:t>
            </w:r>
          </w:p>
        </w:tc>
        <w:tc>
          <w:tcPr>
            <w:tcW w:w="984" w:type="dxa"/>
            <w:vAlign w:val="center"/>
          </w:tcPr>
          <w:p w:rsidR="007E6164" w:rsidRPr="008930A1" w:rsidRDefault="007E6164" w:rsidP="00C96552">
            <w:pPr>
              <w:pStyle w:val="Heading4"/>
              <w:spacing w:after="120" w:line="300" w:lineRule="auto"/>
              <w:rPr>
                <w:rFonts w:ascii="標楷體" w:hAnsi="標楷體"/>
                <w:szCs w:val="28"/>
              </w:rPr>
            </w:pPr>
            <w:r w:rsidRPr="008930A1">
              <w:rPr>
                <w:rFonts w:ascii="標楷體" w:hAnsi="標楷體"/>
                <w:szCs w:val="28"/>
              </w:rPr>
              <w:t>7.3</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21.6</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24</w:t>
            </w:r>
          </w:p>
        </w:tc>
        <w:tc>
          <w:tcPr>
            <w:tcW w:w="978"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71</w:t>
            </w:r>
          </w:p>
        </w:tc>
      </w:tr>
      <w:tr w:rsidR="007E6164" w:rsidRPr="008930A1" w:rsidTr="00C96552">
        <w:trPr>
          <w:cantSplit/>
        </w:trPr>
        <w:tc>
          <w:tcPr>
            <w:tcW w:w="1309" w:type="dxa"/>
          </w:tcPr>
          <w:p w:rsidR="007E6164" w:rsidRPr="008930A1" w:rsidRDefault="007E6164" w:rsidP="00C96552">
            <w:pPr>
              <w:pStyle w:val="Heading4"/>
              <w:spacing w:after="120" w:line="300" w:lineRule="auto"/>
              <w:rPr>
                <w:rFonts w:ascii="標楷體"/>
                <w:szCs w:val="28"/>
              </w:rPr>
            </w:pPr>
            <w:r w:rsidRPr="008930A1">
              <w:rPr>
                <w:rFonts w:ascii="標楷體" w:hAnsi="標楷體" w:hint="eastAsia"/>
                <w:szCs w:val="28"/>
              </w:rPr>
              <w:t>接</w:t>
            </w:r>
            <w:r w:rsidRPr="008930A1">
              <w:rPr>
                <w:rFonts w:ascii="標楷體" w:hAnsi="標楷體"/>
                <w:szCs w:val="28"/>
              </w:rPr>
              <w:t xml:space="preserve"> </w:t>
            </w:r>
            <w:r w:rsidRPr="008930A1">
              <w:rPr>
                <w:rFonts w:ascii="標楷體" w:hAnsi="標楷體" w:hint="eastAsia"/>
                <w:szCs w:val="28"/>
              </w:rPr>
              <w:t>合</w:t>
            </w:r>
            <w:r w:rsidRPr="008930A1">
              <w:rPr>
                <w:rFonts w:ascii="標楷體" w:hAnsi="標楷體"/>
                <w:szCs w:val="28"/>
              </w:rPr>
              <w:t xml:space="preserve"> </w:t>
            </w:r>
            <w:r w:rsidRPr="008930A1">
              <w:rPr>
                <w:rFonts w:ascii="標楷體" w:hAnsi="標楷體" w:hint="eastAsia"/>
                <w:szCs w:val="28"/>
              </w:rPr>
              <w:t>部</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0.7</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1.0</w:t>
            </w:r>
          </w:p>
        </w:tc>
        <w:tc>
          <w:tcPr>
            <w:tcW w:w="970"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1.4</w:t>
            </w:r>
          </w:p>
        </w:tc>
        <w:tc>
          <w:tcPr>
            <w:tcW w:w="984" w:type="dxa"/>
            <w:vAlign w:val="center"/>
          </w:tcPr>
          <w:p w:rsidR="007E6164" w:rsidRPr="008930A1" w:rsidRDefault="007E6164" w:rsidP="00C96552">
            <w:pPr>
              <w:pStyle w:val="Heading4"/>
              <w:spacing w:after="120" w:line="300" w:lineRule="auto"/>
              <w:rPr>
                <w:rFonts w:ascii="標楷體" w:hAnsi="標楷體"/>
                <w:szCs w:val="28"/>
              </w:rPr>
            </w:pPr>
            <w:r w:rsidRPr="008930A1">
              <w:rPr>
                <w:rFonts w:ascii="標楷體" w:hAnsi="標楷體"/>
                <w:szCs w:val="28"/>
              </w:rPr>
              <w:t>3.1</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24.7</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10</w:t>
            </w:r>
          </w:p>
        </w:tc>
        <w:tc>
          <w:tcPr>
            <w:tcW w:w="978"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81</w:t>
            </w:r>
          </w:p>
        </w:tc>
      </w:tr>
      <w:tr w:rsidR="007E6164" w:rsidRPr="008930A1" w:rsidTr="00C96552">
        <w:trPr>
          <w:cantSplit/>
        </w:trPr>
        <w:tc>
          <w:tcPr>
            <w:tcW w:w="1309" w:type="dxa"/>
          </w:tcPr>
          <w:p w:rsidR="007E6164" w:rsidRPr="008930A1" w:rsidRDefault="007E6164" w:rsidP="00C96552">
            <w:pPr>
              <w:pStyle w:val="Heading4"/>
              <w:spacing w:after="120" w:line="300" w:lineRule="auto"/>
              <w:rPr>
                <w:rFonts w:ascii="標楷體"/>
                <w:szCs w:val="28"/>
              </w:rPr>
            </w:pPr>
            <w:r w:rsidRPr="008930A1">
              <w:rPr>
                <w:rFonts w:ascii="標楷體" w:hAnsi="標楷體" w:hint="eastAsia"/>
                <w:szCs w:val="28"/>
              </w:rPr>
              <w:t>設備配管</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1.0</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1.5</w:t>
            </w:r>
          </w:p>
        </w:tc>
        <w:tc>
          <w:tcPr>
            <w:tcW w:w="970"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0.3</w:t>
            </w:r>
          </w:p>
        </w:tc>
        <w:tc>
          <w:tcPr>
            <w:tcW w:w="984" w:type="dxa"/>
            <w:vAlign w:val="center"/>
          </w:tcPr>
          <w:p w:rsidR="007E6164" w:rsidRPr="008930A1" w:rsidRDefault="007E6164" w:rsidP="00C96552">
            <w:pPr>
              <w:pStyle w:val="Heading4"/>
              <w:spacing w:after="120" w:line="300" w:lineRule="auto"/>
              <w:rPr>
                <w:rFonts w:ascii="標楷體" w:hAnsi="標楷體"/>
                <w:szCs w:val="28"/>
              </w:rPr>
            </w:pPr>
            <w:r w:rsidRPr="008930A1">
              <w:rPr>
                <w:rFonts w:ascii="標楷體" w:hAnsi="標楷體"/>
                <w:szCs w:val="28"/>
              </w:rPr>
              <w:t>2.8</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27.5</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9</w:t>
            </w:r>
          </w:p>
        </w:tc>
        <w:tc>
          <w:tcPr>
            <w:tcW w:w="978"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90</w:t>
            </w:r>
          </w:p>
        </w:tc>
      </w:tr>
      <w:tr w:rsidR="007E6164" w:rsidRPr="008930A1" w:rsidTr="00C96552">
        <w:trPr>
          <w:cantSplit/>
        </w:trPr>
        <w:tc>
          <w:tcPr>
            <w:tcW w:w="1309" w:type="dxa"/>
          </w:tcPr>
          <w:p w:rsidR="007E6164" w:rsidRPr="008930A1" w:rsidRDefault="007E6164" w:rsidP="00C96552">
            <w:pPr>
              <w:pStyle w:val="Heading4"/>
              <w:spacing w:after="120" w:line="300" w:lineRule="auto"/>
              <w:rPr>
                <w:rFonts w:ascii="標楷體"/>
                <w:szCs w:val="28"/>
              </w:rPr>
            </w:pPr>
            <w:r w:rsidRPr="008930A1">
              <w:rPr>
                <w:rFonts w:ascii="標楷體" w:hAnsi="標楷體" w:hint="eastAsia"/>
                <w:szCs w:val="28"/>
              </w:rPr>
              <w:t>其　　他</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0.8</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1.0</w:t>
            </w:r>
          </w:p>
        </w:tc>
        <w:tc>
          <w:tcPr>
            <w:tcW w:w="970"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1.3</w:t>
            </w:r>
          </w:p>
        </w:tc>
        <w:tc>
          <w:tcPr>
            <w:tcW w:w="984" w:type="dxa"/>
            <w:vAlign w:val="center"/>
          </w:tcPr>
          <w:p w:rsidR="007E6164" w:rsidRPr="008930A1" w:rsidRDefault="007E6164" w:rsidP="00C96552">
            <w:pPr>
              <w:pStyle w:val="Heading4"/>
              <w:spacing w:after="120" w:line="300" w:lineRule="auto"/>
              <w:rPr>
                <w:rFonts w:ascii="標楷體" w:hAnsi="標楷體"/>
                <w:szCs w:val="28"/>
              </w:rPr>
            </w:pPr>
            <w:r w:rsidRPr="008930A1">
              <w:rPr>
                <w:rFonts w:ascii="標楷體" w:hAnsi="標楷體"/>
                <w:szCs w:val="28"/>
              </w:rPr>
              <w:t>3.1</w:t>
            </w:r>
          </w:p>
        </w:tc>
        <w:tc>
          <w:tcPr>
            <w:tcW w:w="977" w:type="dxa"/>
            <w:vAlign w:val="center"/>
          </w:tcPr>
          <w:p w:rsidR="007E6164" w:rsidRPr="008930A1" w:rsidRDefault="007E6164" w:rsidP="00C96552">
            <w:pPr>
              <w:spacing w:after="120" w:line="300" w:lineRule="auto"/>
              <w:jc w:val="center"/>
              <w:rPr>
                <w:rFonts w:ascii="標楷體" w:hAnsi="標楷體"/>
                <w:szCs w:val="28"/>
              </w:rPr>
            </w:pPr>
            <w:r w:rsidRPr="008930A1">
              <w:rPr>
                <w:rFonts w:ascii="標楷體" w:hAnsi="標楷體"/>
                <w:szCs w:val="28"/>
              </w:rPr>
              <w:t>30.6</w:t>
            </w:r>
          </w:p>
        </w:tc>
        <w:tc>
          <w:tcPr>
            <w:tcW w:w="977"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10</w:t>
            </w:r>
          </w:p>
        </w:tc>
        <w:tc>
          <w:tcPr>
            <w:tcW w:w="978"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100</w:t>
            </w:r>
          </w:p>
        </w:tc>
      </w:tr>
      <w:tr w:rsidR="007E6164" w:rsidRPr="008930A1" w:rsidTr="00C96552">
        <w:trPr>
          <w:cantSplit/>
        </w:trPr>
        <w:tc>
          <w:tcPr>
            <w:tcW w:w="1309" w:type="dxa"/>
          </w:tcPr>
          <w:p w:rsidR="007E6164" w:rsidRPr="008930A1" w:rsidRDefault="007E6164" w:rsidP="00C96552">
            <w:pPr>
              <w:pStyle w:val="Heading4"/>
              <w:spacing w:after="120" w:line="300" w:lineRule="auto"/>
              <w:rPr>
                <w:rFonts w:ascii="標楷體"/>
                <w:szCs w:val="28"/>
              </w:rPr>
            </w:pPr>
            <w:r w:rsidRPr="008930A1">
              <w:rPr>
                <w:rFonts w:ascii="標楷體" w:hAnsi="標楷體" w:hint="eastAsia"/>
                <w:szCs w:val="28"/>
              </w:rPr>
              <w:t>合　　計</w:t>
            </w:r>
          </w:p>
        </w:tc>
        <w:tc>
          <w:tcPr>
            <w:tcW w:w="977" w:type="dxa"/>
            <w:vAlign w:val="center"/>
          </w:tcPr>
          <w:p w:rsidR="007E6164" w:rsidRPr="008930A1" w:rsidRDefault="007E6164" w:rsidP="00C96552">
            <w:pPr>
              <w:spacing w:after="120" w:line="300" w:lineRule="auto"/>
              <w:jc w:val="center"/>
              <w:rPr>
                <w:rFonts w:ascii="標楷體"/>
                <w:szCs w:val="28"/>
              </w:rPr>
            </w:pPr>
            <w:r w:rsidRPr="008930A1">
              <w:rPr>
                <w:rFonts w:ascii="標楷體" w:hAnsi="標楷體"/>
                <w:szCs w:val="28"/>
              </w:rPr>
              <w:fldChar w:fldCharType="begin"/>
            </w:r>
            <w:r w:rsidRPr="008930A1">
              <w:rPr>
                <w:rFonts w:ascii="標楷體" w:hAnsi="標楷體"/>
                <w:szCs w:val="28"/>
              </w:rPr>
              <w:instrText xml:space="preserve"> =SUM(ABOVE) </w:instrText>
            </w:r>
            <w:r w:rsidRPr="008930A1">
              <w:rPr>
                <w:rFonts w:ascii="標楷體" w:hAnsi="標楷體"/>
                <w:szCs w:val="28"/>
              </w:rPr>
              <w:fldChar w:fldCharType="separate"/>
            </w:r>
            <w:r w:rsidRPr="008930A1">
              <w:rPr>
                <w:rFonts w:ascii="標楷體" w:hAnsi="標楷體"/>
                <w:noProof/>
                <w:szCs w:val="28"/>
              </w:rPr>
              <w:t>12.5</w:t>
            </w:r>
            <w:r w:rsidRPr="008930A1">
              <w:rPr>
                <w:rFonts w:ascii="標楷體" w:hAnsi="標楷體"/>
                <w:szCs w:val="28"/>
              </w:rPr>
              <w:fldChar w:fldCharType="end"/>
            </w:r>
          </w:p>
        </w:tc>
        <w:tc>
          <w:tcPr>
            <w:tcW w:w="977" w:type="dxa"/>
            <w:vAlign w:val="center"/>
          </w:tcPr>
          <w:p w:rsidR="007E6164" w:rsidRPr="008930A1" w:rsidRDefault="007E6164" w:rsidP="00C96552">
            <w:pPr>
              <w:spacing w:after="120" w:line="300" w:lineRule="auto"/>
              <w:ind w:right="57"/>
              <w:jc w:val="center"/>
              <w:rPr>
                <w:rFonts w:ascii="標楷體"/>
                <w:szCs w:val="28"/>
              </w:rPr>
            </w:pPr>
            <w:r w:rsidRPr="008930A1">
              <w:rPr>
                <w:rFonts w:ascii="標楷體" w:hAnsi="標楷體"/>
                <w:szCs w:val="28"/>
              </w:rPr>
              <w:fldChar w:fldCharType="begin"/>
            </w:r>
            <w:r w:rsidRPr="008930A1">
              <w:rPr>
                <w:rFonts w:ascii="標楷體" w:hAnsi="標楷體"/>
                <w:szCs w:val="28"/>
              </w:rPr>
              <w:instrText xml:space="preserve"> =SUM(ABOVE) </w:instrText>
            </w:r>
            <w:r w:rsidRPr="008930A1">
              <w:rPr>
                <w:rFonts w:ascii="標楷體" w:hAnsi="標楷體"/>
                <w:szCs w:val="28"/>
              </w:rPr>
              <w:fldChar w:fldCharType="separate"/>
            </w:r>
            <w:r w:rsidRPr="008930A1">
              <w:rPr>
                <w:rFonts w:ascii="標楷體" w:hAnsi="標楷體"/>
                <w:noProof/>
                <w:szCs w:val="28"/>
              </w:rPr>
              <w:t>8.9</w:t>
            </w:r>
            <w:r w:rsidRPr="008930A1">
              <w:rPr>
                <w:rFonts w:ascii="標楷體" w:hAnsi="標楷體"/>
                <w:szCs w:val="28"/>
              </w:rPr>
              <w:fldChar w:fldCharType="end"/>
            </w:r>
          </w:p>
        </w:tc>
        <w:tc>
          <w:tcPr>
            <w:tcW w:w="970" w:type="dxa"/>
            <w:vAlign w:val="center"/>
          </w:tcPr>
          <w:p w:rsidR="007E6164" w:rsidRPr="008930A1" w:rsidRDefault="007E6164" w:rsidP="00C96552">
            <w:pPr>
              <w:spacing w:after="120" w:line="300" w:lineRule="auto"/>
              <w:ind w:right="57"/>
              <w:jc w:val="center"/>
              <w:rPr>
                <w:rFonts w:ascii="標楷體" w:hAnsi="標楷體"/>
                <w:szCs w:val="28"/>
              </w:rPr>
            </w:pPr>
            <w:r w:rsidRPr="008930A1">
              <w:rPr>
                <w:rFonts w:ascii="標楷體" w:hAnsi="標楷體"/>
                <w:szCs w:val="28"/>
              </w:rPr>
              <w:t>9.2</w:t>
            </w:r>
          </w:p>
        </w:tc>
        <w:tc>
          <w:tcPr>
            <w:tcW w:w="984" w:type="dxa"/>
            <w:vAlign w:val="center"/>
          </w:tcPr>
          <w:p w:rsidR="007E6164" w:rsidRPr="008930A1" w:rsidRDefault="007E6164" w:rsidP="00C96552">
            <w:pPr>
              <w:pStyle w:val="Heading4"/>
              <w:spacing w:after="120" w:line="300" w:lineRule="auto"/>
              <w:rPr>
                <w:rFonts w:ascii="標楷體"/>
                <w:szCs w:val="28"/>
              </w:rPr>
            </w:pPr>
            <w:r w:rsidRPr="008930A1">
              <w:rPr>
                <w:rFonts w:ascii="標楷體" w:hAnsi="標楷體"/>
                <w:szCs w:val="28"/>
              </w:rPr>
              <w:fldChar w:fldCharType="begin"/>
            </w:r>
            <w:r w:rsidRPr="008930A1">
              <w:rPr>
                <w:rFonts w:ascii="標楷體" w:hAnsi="標楷體"/>
                <w:szCs w:val="28"/>
              </w:rPr>
              <w:instrText xml:space="preserve"> =SUM(ABOVE) </w:instrText>
            </w:r>
            <w:r w:rsidRPr="008930A1">
              <w:rPr>
                <w:rFonts w:ascii="標楷體" w:hAnsi="標楷體"/>
                <w:szCs w:val="28"/>
              </w:rPr>
              <w:fldChar w:fldCharType="separate"/>
            </w:r>
            <w:r w:rsidRPr="008930A1">
              <w:rPr>
                <w:rFonts w:ascii="標楷體" w:hAnsi="標楷體"/>
                <w:noProof/>
                <w:szCs w:val="28"/>
              </w:rPr>
              <w:t>30.6</w:t>
            </w:r>
            <w:r w:rsidRPr="008930A1">
              <w:rPr>
                <w:rFonts w:ascii="標楷體" w:hAnsi="標楷體"/>
                <w:szCs w:val="28"/>
              </w:rPr>
              <w:fldChar w:fldCharType="end"/>
            </w:r>
          </w:p>
        </w:tc>
        <w:tc>
          <w:tcPr>
            <w:tcW w:w="977" w:type="dxa"/>
            <w:vAlign w:val="center"/>
          </w:tcPr>
          <w:p w:rsidR="007E6164" w:rsidRPr="008930A1" w:rsidRDefault="007E6164" w:rsidP="00C96552">
            <w:pPr>
              <w:spacing w:after="120" w:line="300" w:lineRule="auto"/>
              <w:jc w:val="center"/>
              <w:rPr>
                <w:rFonts w:ascii="標楷體"/>
                <w:szCs w:val="28"/>
              </w:rPr>
            </w:pPr>
          </w:p>
        </w:tc>
        <w:tc>
          <w:tcPr>
            <w:tcW w:w="977" w:type="dxa"/>
            <w:vAlign w:val="center"/>
          </w:tcPr>
          <w:p w:rsidR="007E6164" w:rsidRPr="008930A1" w:rsidRDefault="007E6164" w:rsidP="00C96552">
            <w:pPr>
              <w:spacing w:after="120" w:line="300" w:lineRule="auto"/>
              <w:ind w:right="57"/>
              <w:jc w:val="center"/>
              <w:rPr>
                <w:rFonts w:ascii="標楷體"/>
                <w:szCs w:val="28"/>
              </w:rPr>
            </w:pPr>
            <w:r w:rsidRPr="008930A1">
              <w:rPr>
                <w:rFonts w:ascii="標楷體" w:hAnsi="標楷體"/>
                <w:szCs w:val="28"/>
              </w:rPr>
              <w:fldChar w:fldCharType="begin"/>
            </w:r>
            <w:r w:rsidRPr="008930A1">
              <w:rPr>
                <w:rFonts w:ascii="標楷體" w:hAnsi="標楷體"/>
                <w:szCs w:val="28"/>
              </w:rPr>
              <w:instrText xml:space="preserve"> =SUM(ABOVE) </w:instrText>
            </w:r>
            <w:r w:rsidRPr="008930A1">
              <w:rPr>
                <w:rFonts w:ascii="標楷體" w:hAnsi="標楷體"/>
                <w:szCs w:val="28"/>
              </w:rPr>
              <w:fldChar w:fldCharType="separate"/>
            </w:r>
            <w:r w:rsidRPr="008930A1">
              <w:rPr>
                <w:rFonts w:ascii="標楷體" w:hAnsi="標楷體"/>
                <w:noProof/>
                <w:szCs w:val="28"/>
              </w:rPr>
              <w:t>100</w:t>
            </w:r>
            <w:r w:rsidRPr="008930A1">
              <w:rPr>
                <w:rFonts w:ascii="標楷體" w:hAnsi="標楷體"/>
                <w:szCs w:val="28"/>
              </w:rPr>
              <w:fldChar w:fldCharType="end"/>
            </w:r>
          </w:p>
        </w:tc>
        <w:tc>
          <w:tcPr>
            <w:tcW w:w="978" w:type="dxa"/>
            <w:vAlign w:val="center"/>
          </w:tcPr>
          <w:p w:rsidR="007E6164" w:rsidRPr="008930A1" w:rsidRDefault="007E6164" w:rsidP="00C96552">
            <w:pPr>
              <w:spacing w:after="120" w:line="300" w:lineRule="auto"/>
              <w:ind w:right="57"/>
              <w:jc w:val="center"/>
              <w:rPr>
                <w:rFonts w:ascii="標楷體"/>
                <w:szCs w:val="28"/>
              </w:rPr>
            </w:pPr>
          </w:p>
        </w:tc>
      </w:tr>
    </w:tbl>
    <w:p w:rsidR="007E6164"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spacing w:after="120" w:line="300" w:lineRule="auto"/>
        <w:ind w:left="7000" w:right="-153"/>
        <w:jc w:val="center"/>
        <w:rPr>
          <w:rFonts w:ascii="標楷體"/>
          <w:sz w:val="24"/>
          <w:szCs w:val="24"/>
        </w:rPr>
      </w:pPr>
      <w:r w:rsidRPr="008930A1">
        <w:rPr>
          <w:rFonts w:ascii="標楷體" w:hAnsi="標楷體" w:hint="eastAsia"/>
          <w:sz w:val="24"/>
          <w:szCs w:val="24"/>
        </w:rPr>
        <w:t>單位：萬元</w:t>
      </w:r>
    </w:p>
    <w:p w:rsidR="007E6164" w:rsidRPr="008930A1" w:rsidRDefault="007E6164" w:rsidP="008930A1">
      <w:pPr>
        <w:pStyle w:val="a6"/>
        <w:adjustRightInd w:val="0"/>
        <w:spacing w:line="300" w:lineRule="auto"/>
        <w:ind w:left="0" w:firstLineChars="0" w:firstLine="0"/>
        <w:jc w:val="center"/>
        <w:rPr>
          <w:rFonts w:ascii="標楷體"/>
        </w:rPr>
      </w:pPr>
      <w:r w:rsidRPr="009F0FFB">
        <w:rPr>
          <w:rFonts w:ascii="標楷體"/>
          <w:noProof/>
        </w:rPr>
        <w:pict>
          <v:shape id="圖片 5" o:spid="_x0000_i1029" type="#_x0000_t75" style="width:377.4pt;height:267.6pt;visibility:visible">
            <v:imagedata r:id="rId11" o:title=""/>
          </v:shape>
        </w:pic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5</w:t>
      </w:r>
      <w:r w:rsidRPr="008930A1">
        <w:rPr>
          <w:rFonts w:ascii="標楷體" w:hAnsi="標楷體" w:hint="eastAsia"/>
        </w:rPr>
        <w:t xml:space="preserve">　柏拉圖分析</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7" w:name="_Toc16096508"/>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2.1.4</w:t>
        </w:r>
      </w:smartTag>
      <w:r w:rsidRPr="008930A1">
        <w:rPr>
          <w:rFonts w:ascii="標楷體" w:hAnsi="標楷體" w:hint="eastAsia"/>
        </w:rPr>
        <w:t>使用要領</w:t>
      </w:r>
      <w:bookmarkEnd w:id="7"/>
    </w:p>
    <w:p w:rsidR="007E6164" w:rsidRPr="00C96552" w:rsidRDefault="007E6164" w:rsidP="00534224">
      <w:pPr>
        <w:tabs>
          <w:tab w:val="left" w:pos="4769"/>
        </w:tabs>
        <w:spacing w:after="120" w:line="300" w:lineRule="auto"/>
        <w:ind w:leftChars="185" w:left="31680" w:hangingChars="127" w:firstLine="31680"/>
        <w:jc w:val="both"/>
        <w:rPr>
          <w:rFonts w:ascii="標楷體"/>
          <w:szCs w:val="28"/>
        </w:rPr>
      </w:pPr>
      <w:r>
        <w:rPr>
          <w:rFonts w:ascii="標楷體" w:hAnsi="標楷體"/>
          <w:szCs w:val="28"/>
        </w:rPr>
        <w:t>1.</w:t>
      </w:r>
      <w:r w:rsidRPr="00C96552">
        <w:rPr>
          <w:rFonts w:ascii="標楷體" w:hAnsi="標楷體" w:hint="eastAsia"/>
          <w:szCs w:val="28"/>
        </w:rPr>
        <w:t>掌握關鍵問題</w:t>
      </w:r>
    </w:p>
    <w:p w:rsidR="007E6164" w:rsidRPr="008930A1" w:rsidRDefault="007E6164" w:rsidP="00534224">
      <w:pPr>
        <w:pStyle w:val="a6"/>
        <w:adjustRightInd w:val="0"/>
        <w:spacing w:line="300" w:lineRule="auto"/>
        <w:ind w:leftChars="303" w:left="31680" w:firstLineChars="0" w:firstLine="0"/>
        <w:rPr>
          <w:rFonts w:ascii="標楷體"/>
        </w:rPr>
      </w:pPr>
      <w:r w:rsidRPr="008930A1">
        <w:rPr>
          <w:rFonts w:ascii="標楷體" w:hAnsi="標楷體" w:hint="eastAsia"/>
        </w:rPr>
        <w:t>柏拉圖是用來做重點管理的工具，由圖</w:t>
      </w:r>
      <w:r w:rsidRPr="008930A1">
        <w:rPr>
          <w:rFonts w:ascii="標楷體" w:hAnsi="標楷體"/>
        </w:rPr>
        <w:t>5</w:t>
      </w:r>
      <w:r w:rsidRPr="008930A1">
        <w:rPr>
          <w:rFonts w:ascii="標楷體" w:hAnsi="標楷體" w:hint="eastAsia"/>
        </w:rPr>
        <w:t>案例之前二名的漏水修繕缺失項目已累計高達經費支出的</w:t>
      </w:r>
      <w:r w:rsidRPr="008930A1">
        <w:rPr>
          <w:rFonts w:ascii="標楷體" w:hAnsi="標楷體"/>
        </w:rPr>
        <w:t>71</w:t>
      </w:r>
      <w:r>
        <w:rPr>
          <w:rFonts w:ascii="標楷體" w:hAnsi="標楷體" w:hint="eastAsia"/>
        </w:rPr>
        <w:t>％</w:t>
      </w:r>
      <w:r w:rsidRPr="008930A1">
        <w:rPr>
          <w:rFonts w:ascii="標楷體" w:hAnsi="標楷體" w:hint="eastAsia"/>
        </w:rPr>
        <w:t>，關鍵問題通常只占全體的一小部份，只要掌握關鍵的少數問題，就能夠對症下藥大幅改善。通常重點只占全體的</w:t>
      </w:r>
      <w:r w:rsidRPr="008930A1">
        <w:rPr>
          <w:rFonts w:ascii="標楷體" w:hAnsi="標楷體"/>
        </w:rPr>
        <w:t>20</w:t>
      </w:r>
      <w:r>
        <w:rPr>
          <w:rFonts w:ascii="標楷體" w:hAnsi="標楷體" w:hint="eastAsia"/>
        </w:rPr>
        <w:t>％</w:t>
      </w:r>
      <w:r w:rsidRPr="008930A1">
        <w:rPr>
          <w:rFonts w:ascii="標楷體" w:hAnsi="標楷體" w:hint="eastAsia"/>
        </w:rPr>
        <w:t>，但影響度卻高達</w:t>
      </w:r>
      <w:r w:rsidRPr="008930A1">
        <w:rPr>
          <w:rFonts w:ascii="標楷體" w:hAnsi="標楷體"/>
        </w:rPr>
        <w:t>80</w:t>
      </w:r>
      <w:r>
        <w:rPr>
          <w:rFonts w:ascii="標楷體" w:hAnsi="標楷體" w:hint="eastAsia"/>
        </w:rPr>
        <w:t>％</w:t>
      </w:r>
      <w:r w:rsidRPr="008930A1">
        <w:rPr>
          <w:rFonts w:ascii="標楷體" w:hAnsi="標楷體" w:hint="eastAsia"/>
        </w:rPr>
        <w:t>，這就是一般常見的「</w:t>
      </w:r>
      <w:r w:rsidRPr="008930A1">
        <w:rPr>
          <w:rFonts w:ascii="標楷體" w:hAnsi="標楷體"/>
        </w:rPr>
        <w:t>80</w:t>
      </w:r>
      <w:r w:rsidRPr="008930A1">
        <w:rPr>
          <w:rFonts w:ascii="標楷體"/>
        </w:rPr>
        <w:t>-</w:t>
      </w:r>
      <w:r w:rsidRPr="008930A1">
        <w:rPr>
          <w:rFonts w:ascii="標楷體" w:hAnsi="標楷體"/>
        </w:rPr>
        <w:t>20</w:t>
      </w:r>
      <w:r w:rsidRPr="008930A1">
        <w:rPr>
          <w:rFonts w:ascii="標楷體" w:hAnsi="標楷體" w:hint="eastAsia"/>
        </w:rPr>
        <w:t>法則」，但在工程實務應用並不拘泥於此固定比值。</w:t>
      </w:r>
    </w:p>
    <w:p w:rsidR="007E6164" w:rsidRPr="00C96552"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2.</w:t>
      </w:r>
      <w:r w:rsidRPr="00C96552">
        <w:rPr>
          <w:rFonts w:ascii="標楷體" w:hAnsi="標楷體" w:hint="eastAsia"/>
          <w:szCs w:val="28"/>
        </w:rPr>
        <w:t>發現關鍵問題</w:t>
      </w:r>
    </w:p>
    <w:p w:rsidR="007E6164" w:rsidRPr="008930A1" w:rsidRDefault="007E6164" w:rsidP="00534224">
      <w:pPr>
        <w:pStyle w:val="a6"/>
        <w:adjustRightInd w:val="0"/>
        <w:spacing w:line="300" w:lineRule="auto"/>
        <w:ind w:leftChars="303" w:left="31680" w:firstLineChars="0" w:firstLine="0"/>
        <w:rPr>
          <w:rFonts w:ascii="標楷體"/>
        </w:rPr>
      </w:pPr>
      <w:r w:rsidRPr="008930A1">
        <w:rPr>
          <w:rFonts w:ascii="標楷體" w:hAnsi="標楷體" w:hint="eastAsia"/>
        </w:rPr>
        <w:t>由圖</w:t>
      </w:r>
      <w:r w:rsidRPr="008930A1">
        <w:rPr>
          <w:rFonts w:ascii="標楷體" w:hAnsi="標楷體"/>
        </w:rPr>
        <w:t>5</w:t>
      </w:r>
      <w:r w:rsidRPr="008930A1">
        <w:rPr>
          <w:rFonts w:ascii="標楷體" w:hAnsi="標楷體" w:hint="eastAsia"/>
        </w:rPr>
        <w:t>柏拉圖分析結果可以發現，該建築物漏水案例缺失改善項目中的防水處理與龜裂是本案例的關鍵問題，繼之若以特性要因圖分析，即可索引出主要成因。另亦可一併運用層別法，繪製層別柏拉圖，對柏拉圖上的重點項目，進行更深入的探討。</w:t>
      </w:r>
    </w:p>
    <w:p w:rsidR="007E6164" w:rsidRPr="000A11E5"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3.</w:t>
      </w:r>
      <w:r w:rsidRPr="000A11E5">
        <w:rPr>
          <w:rFonts w:ascii="標楷體" w:hAnsi="標楷體" w:hint="eastAsia"/>
          <w:szCs w:val="28"/>
        </w:rPr>
        <w:t>問題解決之效果確認</w:t>
      </w:r>
    </w:p>
    <w:p w:rsidR="007E6164" w:rsidRPr="008930A1" w:rsidRDefault="007E6164" w:rsidP="00534224">
      <w:pPr>
        <w:pStyle w:val="a6"/>
        <w:adjustRightInd w:val="0"/>
        <w:spacing w:line="300" w:lineRule="auto"/>
        <w:ind w:leftChars="303" w:left="31680" w:firstLineChars="0" w:firstLine="0"/>
        <w:rPr>
          <w:rFonts w:ascii="標楷體"/>
        </w:rPr>
      </w:pPr>
      <w:r w:rsidRPr="008930A1">
        <w:rPr>
          <w:rFonts w:ascii="標楷體" w:hAnsi="標楷體" w:hint="eastAsia"/>
        </w:rPr>
        <w:t>柏拉圖可用做問題改善前、中、後的比較分析，以確認實施改善對策後的效果。</w:t>
      </w:r>
    </w:p>
    <w:p w:rsidR="007E6164" w:rsidRPr="008930A1" w:rsidRDefault="007E6164" w:rsidP="00534224">
      <w:pPr>
        <w:pStyle w:val="a7"/>
        <w:adjustRightInd w:val="0"/>
        <w:spacing w:before="0" w:after="120" w:line="300" w:lineRule="auto"/>
        <w:ind w:left="31680" w:hangingChars="200" w:firstLine="31680"/>
        <w:rPr>
          <w:rFonts w:ascii="標楷體"/>
        </w:rPr>
      </w:pPr>
      <w:bookmarkStart w:id="8" w:name="_Toc16096509"/>
      <w:r w:rsidRPr="008930A1">
        <w:rPr>
          <w:rFonts w:ascii="標楷體" w:hAnsi="標楷體"/>
        </w:rPr>
        <w:t>2.2</w:t>
      </w:r>
      <w:r w:rsidRPr="008930A1">
        <w:rPr>
          <w:rFonts w:ascii="標楷體" w:hAnsi="標楷體" w:hint="eastAsia"/>
        </w:rPr>
        <w:t>特性要因圖</w:t>
      </w:r>
      <w:bookmarkEnd w:id="8"/>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9" w:name="_Toc16096510"/>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2.2.1</w:t>
        </w:r>
      </w:smartTag>
      <w:r w:rsidRPr="008930A1">
        <w:rPr>
          <w:rFonts w:ascii="標楷體" w:hAnsi="標楷體" w:hint="eastAsia"/>
        </w:rPr>
        <w:t>定義</w:t>
      </w:r>
      <w:bookmarkEnd w:id="9"/>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一個問題的特性（現象），肯定是受到一些要因</w:t>
      </w:r>
      <w:r w:rsidRPr="008930A1">
        <w:rPr>
          <w:rFonts w:ascii="標楷體" w:hAnsi="標楷體"/>
          <w:szCs w:val="20"/>
        </w:rPr>
        <w:t>(</w:t>
      </w:r>
      <w:r w:rsidRPr="008930A1">
        <w:rPr>
          <w:rFonts w:ascii="標楷體" w:hAnsi="標楷體" w:hint="eastAsia"/>
          <w:szCs w:val="20"/>
        </w:rPr>
        <w:t>主要因素</w:t>
      </w:r>
      <w:r w:rsidRPr="008930A1">
        <w:rPr>
          <w:rFonts w:ascii="標楷體" w:hAnsi="標楷體"/>
          <w:szCs w:val="20"/>
        </w:rPr>
        <w:t>)</w:t>
      </w:r>
      <w:r w:rsidRPr="008930A1">
        <w:rPr>
          <w:rFonts w:ascii="標楷體" w:hAnsi="標楷體" w:hint="eastAsia"/>
          <w:szCs w:val="20"/>
        </w:rPr>
        <w:t>之影響，經過耙梳歸納這些要因，整理成具有層次且相互關聯的圖形，稱之為特性要因圖。圖形是以箭頭連結特性和要因之間，或是特性和對策之間的關係，在</w:t>
      </w:r>
      <w:r w:rsidRPr="008930A1">
        <w:rPr>
          <w:rFonts w:ascii="標楷體" w:hAnsi="標楷體"/>
          <w:szCs w:val="20"/>
        </w:rPr>
        <w:t>1952</w:t>
      </w:r>
      <w:r w:rsidRPr="008930A1">
        <w:rPr>
          <w:rFonts w:ascii="標楷體" w:hAnsi="標楷體" w:hint="eastAsia"/>
          <w:szCs w:val="20"/>
        </w:rPr>
        <w:t>年由日本品管大</w:t>
      </w:r>
      <w:smartTag w:uri="urn:schemas-microsoft-com:office:smarttags" w:element="PersonName">
        <w:smartTagPr>
          <w:attr w:name="ProductID" w:val="師石川馨"/>
        </w:smartTagPr>
        <w:r w:rsidRPr="008930A1">
          <w:rPr>
            <w:rFonts w:ascii="標楷體" w:hAnsi="標楷體" w:hint="eastAsia"/>
            <w:szCs w:val="20"/>
          </w:rPr>
          <w:t>師石川馨</w:t>
        </w:r>
      </w:smartTag>
      <w:r w:rsidRPr="008930A1">
        <w:rPr>
          <w:rFonts w:ascii="標楷體" w:hAnsi="標楷體" w:hint="eastAsia"/>
          <w:szCs w:val="20"/>
        </w:rPr>
        <w:t>教授</w:t>
      </w:r>
      <w:r w:rsidRPr="008930A1">
        <w:rPr>
          <w:rFonts w:ascii="標楷體" w:hAnsi="標楷體"/>
        </w:rPr>
        <w:t>(Kaoru Ishikawa)</w:t>
      </w:r>
      <w:r w:rsidRPr="008930A1">
        <w:rPr>
          <w:rFonts w:ascii="標楷體" w:hAnsi="標楷體" w:hint="eastAsia"/>
          <w:szCs w:val="20"/>
        </w:rPr>
        <w:t>所發展出來的，故又名石川圖。由於其外型類似魚骨，因此一般俗稱為魚骨圖，如圖</w:t>
      </w:r>
      <w:r w:rsidRPr="008930A1">
        <w:rPr>
          <w:rFonts w:ascii="標楷體" w:hAnsi="標楷體"/>
          <w:szCs w:val="20"/>
        </w:rPr>
        <w:t>6</w:t>
      </w:r>
      <w:r w:rsidRPr="008930A1">
        <w:rPr>
          <w:rFonts w:ascii="標楷體" w:hAnsi="標楷體" w:hint="eastAsia"/>
          <w:szCs w:val="20"/>
        </w:rPr>
        <w:t>。</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10" w:name="_Toc16096511"/>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2.2.2</w:t>
        </w:r>
      </w:smartTag>
      <w:r w:rsidRPr="008930A1">
        <w:rPr>
          <w:rFonts w:ascii="標楷體" w:hAnsi="標楷體" w:hint="eastAsia"/>
        </w:rPr>
        <w:t>圖形結構</w:t>
      </w:r>
      <w:bookmarkEnd w:id="10"/>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由大小箭頭組合而成，外型類似魚骨，魚頭向右者為探討原因型，而魚頭向左者為擬定對策型。以探討原因型之特性要因圖，魚頭右側代表問題之特性</w:t>
      </w:r>
      <w:r w:rsidRPr="008930A1">
        <w:rPr>
          <w:rFonts w:ascii="標楷體" w:hAnsi="標楷體"/>
          <w:szCs w:val="20"/>
        </w:rPr>
        <w:t>(</w:t>
      </w:r>
      <w:r w:rsidRPr="008930A1">
        <w:rPr>
          <w:rFonts w:ascii="標楷體" w:hAnsi="標楷體" w:hint="eastAsia"/>
          <w:szCs w:val="20"/>
        </w:rPr>
        <w:t>現象</w:t>
      </w:r>
      <w:r w:rsidRPr="008930A1">
        <w:rPr>
          <w:rFonts w:ascii="標楷體" w:hAnsi="標楷體"/>
          <w:szCs w:val="20"/>
        </w:rPr>
        <w:t>)</w:t>
      </w:r>
      <w:r w:rsidRPr="008930A1">
        <w:rPr>
          <w:rFonts w:ascii="標楷體" w:hAnsi="標楷體" w:hint="eastAsia"/>
          <w:szCs w:val="20"/>
        </w:rPr>
        <w:t>，魚骨側代表造成該特性</w:t>
      </w:r>
      <w:r w:rsidRPr="008930A1">
        <w:rPr>
          <w:rFonts w:ascii="標楷體" w:hAnsi="標楷體"/>
          <w:szCs w:val="20"/>
        </w:rPr>
        <w:t>(</w:t>
      </w:r>
      <w:r w:rsidRPr="008930A1">
        <w:rPr>
          <w:rFonts w:ascii="標楷體" w:hAnsi="標楷體" w:hint="eastAsia"/>
          <w:szCs w:val="20"/>
        </w:rPr>
        <w:t>現象</w:t>
      </w:r>
      <w:r w:rsidRPr="008930A1">
        <w:rPr>
          <w:rFonts w:ascii="標楷體" w:hAnsi="標楷體"/>
          <w:szCs w:val="20"/>
        </w:rPr>
        <w:t>)</w:t>
      </w:r>
      <w:r w:rsidRPr="008930A1">
        <w:rPr>
          <w:rFonts w:ascii="標楷體" w:hAnsi="標楷體" w:hint="eastAsia"/>
          <w:szCs w:val="20"/>
        </w:rPr>
        <w:t>之重要原因，包括背骨（脊椎骨）、大骨、中骨、小骨</w:t>
      </w:r>
      <w:r w:rsidRPr="008930A1">
        <w:rPr>
          <w:rFonts w:ascii="標楷體" w:hint="eastAsia"/>
          <w:szCs w:val="20"/>
        </w:rPr>
        <w:t>…</w:t>
      </w:r>
      <w:r w:rsidRPr="008930A1">
        <w:rPr>
          <w:rFonts w:ascii="標楷體" w:hAnsi="標楷體" w:hint="eastAsia"/>
          <w:szCs w:val="20"/>
        </w:rPr>
        <w:t>，分別代表製程、大要因、中要因、小要因</w:t>
      </w:r>
      <w:r w:rsidRPr="008930A1">
        <w:rPr>
          <w:rFonts w:ascii="標楷體" w:hint="eastAsia"/>
          <w:szCs w:val="20"/>
        </w:rPr>
        <w:t>…</w:t>
      </w:r>
      <w:r w:rsidRPr="008930A1">
        <w:rPr>
          <w:rFonts w:ascii="標楷體" w:hAnsi="標楷體" w:hint="eastAsia"/>
          <w:szCs w:val="20"/>
        </w:rPr>
        <w:t>，而成為完整之魚骨圖。</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11" w:name="_Toc16096512"/>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2.2.3</w:t>
        </w:r>
      </w:smartTag>
      <w:r w:rsidRPr="008930A1">
        <w:rPr>
          <w:rFonts w:ascii="標楷體" w:hAnsi="標楷體" w:hint="eastAsia"/>
        </w:rPr>
        <w:t>繪製步驟</w:t>
      </w:r>
      <w:bookmarkEnd w:id="11"/>
    </w:p>
    <w:p w:rsidR="007E6164" w:rsidRPr="000A11E5" w:rsidRDefault="007E6164" w:rsidP="00534224">
      <w:pPr>
        <w:tabs>
          <w:tab w:val="left" w:pos="4769"/>
        </w:tabs>
        <w:spacing w:after="120" w:line="300" w:lineRule="auto"/>
        <w:ind w:leftChars="185" w:left="31680" w:hangingChars="127" w:firstLine="31680"/>
        <w:jc w:val="both"/>
        <w:rPr>
          <w:rFonts w:ascii="標楷體"/>
          <w:szCs w:val="28"/>
        </w:rPr>
      </w:pPr>
      <w:r>
        <w:rPr>
          <w:rFonts w:ascii="標楷體" w:hAnsi="標楷體"/>
          <w:szCs w:val="28"/>
        </w:rPr>
        <w:t>1.</w:t>
      </w:r>
      <w:r w:rsidRPr="000A11E5">
        <w:rPr>
          <w:rFonts w:ascii="標楷體" w:hAnsi="標楷體" w:hint="eastAsia"/>
          <w:szCs w:val="28"/>
        </w:rPr>
        <w:t>全員參與討論決定問題特性；在背骨（製程）右端記入特性。</w:t>
      </w:r>
    </w:p>
    <w:p w:rsidR="007E6164" w:rsidRPr="000A11E5" w:rsidRDefault="007E6164" w:rsidP="00534224">
      <w:pPr>
        <w:tabs>
          <w:tab w:val="left" w:pos="4769"/>
        </w:tabs>
        <w:spacing w:after="120" w:line="300" w:lineRule="auto"/>
        <w:ind w:leftChars="185" w:left="31680" w:hangingChars="127" w:firstLine="31680"/>
        <w:jc w:val="both"/>
        <w:rPr>
          <w:rFonts w:ascii="標楷體"/>
          <w:szCs w:val="28"/>
        </w:rPr>
      </w:pPr>
      <w:r>
        <w:rPr>
          <w:rFonts w:ascii="標楷體" w:hAnsi="標楷體"/>
          <w:szCs w:val="28"/>
        </w:rPr>
        <w:t>2</w:t>
      </w:r>
      <w:r w:rsidRPr="000A11E5">
        <w:rPr>
          <w:rFonts w:ascii="標楷體"/>
          <w:szCs w:val="28"/>
        </w:rPr>
        <w:t>.</w:t>
      </w:r>
      <w:r w:rsidRPr="000A11E5">
        <w:rPr>
          <w:rFonts w:ascii="標楷體" w:hAnsi="標楷體" w:hint="eastAsia"/>
          <w:szCs w:val="28"/>
        </w:rPr>
        <w:t>在背骨上下兩側記入大骨之大要因</w:t>
      </w:r>
      <w:r w:rsidRPr="000A11E5">
        <w:rPr>
          <w:rFonts w:ascii="標楷體" w:hAnsi="標楷體"/>
          <w:szCs w:val="28"/>
        </w:rPr>
        <w:t>[</w:t>
      </w:r>
      <w:r w:rsidRPr="000A11E5">
        <w:rPr>
          <w:rFonts w:ascii="標楷體" w:hAnsi="標楷體" w:hint="eastAsia"/>
          <w:szCs w:val="28"/>
        </w:rPr>
        <w:t>大要因分類法則運用</w:t>
      </w:r>
      <w:smartTag w:uri="urn:schemas-microsoft-com:office:smarttags" w:element="chmetcnv">
        <w:smartTagPr>
          <w:attr w:name="TCSC" w:val="0"/>
          <w:attr w:name="NumberType" w:val="1"/>
          <w:attr w:name="Negative" w:val="False"/>
          <w:attr w:name="HasSpace" w:val="False"/>
          <w:attr w:name="SourceValue" w:val="4"/>
          <w:attr w:name="UnitName" w:val="m"/>
        </w:smartTagPr>
        <w:r w:rsidRPr="000A11E5">
          <w:rPr>
            <w:rFonts w:ascii="標楷體" w:hAnsi="標楷體"/>
            <w:szCs w:val="28"/>
          </w:rPr>
          <w:t>4M</w:t>
        </w:r>
      </w:smartTag>
      <w:r w:rsidRPr="000A11E5">
        <w:rPr>
          <w:rFonts w:ascii="標楷體" w:hAnsi="標楷體"/>
          <w:szCs w:val="28"/>
        </w:rPr>
        <w:t>+E</w:t>
      </w:r>
      <w:r w:rsidRPr="000A11E5">
        <w:rPr>
          <w:rFonts w:ascii="標楷體" w:hAnsi="標楷體" w:hint="eastAsia"/>
          <w:szCs w:val="28"/>
        </w:rPr>
        <w:t>：人員</w:t>
      </w:r>
      <w:r w:rsidRPr="000A11E5">
        <w:rPr>
          <w:rFonts w:ascii="標楷體" w:hAnsi="標楷體"/>
          <w:szCs w:val="28"/>
        </w:rPr>
        <w:t>(Man)</w:t>
      </w:r>
      <w:r w:rsidRPr="000A11E5">
        <w:rPr>
          <w:rFonts w:ascii="標楷體" w:hAnsi="標楷體" w:hint="eastAsia"/>
          <w:szCs w:val="28"/>
        </w:rPr>
        <w:t>、機具</w:t>
      </w:r>
      <w:r w:rsidRPr="000A11E5">
        <w:rPr>
          <w:rFonts w:ascii="標楷體" w:hAnsi="標楷體"/>
          <w:szCs w:val="28"/>
        </w:rPr>
        <w:t>(Machine)</w:t>
      </w:r>
      <w:r w:rsidRPr="000A11E5">
        <w:rPr>
          <w:rFonts w:ascii="標楷體" w:hAnsi="標楷體" w:hint="eastAsia"/>
          <w:szCs w:val="28"/>
        </w:rPr>
        <w:t>、材料</w:t>
      </w:r>
      <w:r w:rsidRPr="000A11E5">
        <w:rPr>
          <w:rFonts w:ascii="標楷體" w:hAnsi="標楷體"/>
          <w:szCs w:val="28"/>
        </w:rPr>
        <w:t>(Material)</w:t>
      </w:r>
      <w:r w:rsidRPr="000A11E5">
        <w:rPr>
          <w:rFonts w:ascii="標楷體" w:hAnsi="標楷體" w:hint="eastAsia"/>
          <w:szCs w:val="28"/>
        </w:rPr>
        <w:t>、方法</w:t>
      </w:r>
      <w:r w:rsidRPr="000A11E5">
        <w:rPr>
          <w:rFonts w:ascii="標楷體" w:hAnsi="標楷體"/>
          <w:szCs w:val="28"/>
        </w:rPr>
        <w:t>(Method)</w:t>
      </w:r>
      <w:r w:rsidRPr="000A11E5">
        <w:rPr>
          <w:rFonts w:ascii="標楷體" w:hAnsi="標楷體" w:hint="eastAsia"/>
          <w:szCs w:val="28"/>
        </w:rPr>
        <w:t>、環境</w:t>
      </w:r>
      <w:r w:rsidRPr="000A11E5">
        <w:rPr>
          <w:rFonts w:ascii="標楷體" w:hAnsi="標楷體"/>
          <w:szCs w:val="28"/>
        </w:rPr>
        <w:t>(Environment)]</w:t>
      </w:r>
      <w:r w:rsidRPr="000A11E5">
        <w:rPr>
          <w:rFonts w:ascii="標楷體" w:hAnsi="標楷體" w:hint="eastAsia"/>
          <w:szCs w:val="28"/>
        </w:rPr>
        <w:t>。</w:t>
      </w:r>
    </w:p>
    <w:p w:rsidR="007E6164" w:rsidRPr="000A11E5" w:rsidRDefault="007E6164" w:rsidP="00534224">
      <w:pPr>
        <w:tabs>
          <w:tab w:val="left" w:pos="4769"/>
        </w:tabs>
        <w:spacing w:after="120" w:line="300" w:lineRule="auto"/>
        <w:ind w:leftChars="185" w:left="31680" w:hangingChars="127" w:firstLine="31680"/>
        <w:jc w:val="both"/>
        <w:rPr>
          <w:rFonts w:ascii="標楷體"/>
          <w:szCs w:val="28"/>
        </w:rPr>
      </w:pPr>
      <w:r>
        <w:rPr>
          <w:rFonts w:ascii="標楷體" w:hAnsi="標楷體"/>
          <w:szCs w:val="28"/>
        </w:rPr>
        <w:t>3</w:t>
      </w:r>
      <w:r w:rsidRPr="000A11E5">
        <w:rPr>
          <w:rFonts w:ascii="標楷體"/>
          <w:szCs w:val="28"/>
        </w:rPr>
        <w:t>.</w:t>
      </w:r>
      <w:r w:rsidRPr="000A11E5">
        <w:rPr>
          <w:rFonts w:ascii="標楷體" w:hAnsi="標楷體" w:hint="eastAsia"/>
          <w:szCs w:val="28"/>
        </w:rPr>
        <w:t>在大骨之左右兩側記入中骨之中要因</w:t>
      </w:r>
      <w:r w:rsidRPr="000A11E5">
        <w:rPr>
          <w:rFonts w:ascii="標楷體" w:hAnsi="標楷體"/>
          <w:szCs w:val="28"/>
        </w:rPr>
        <w:t>(</w:t>
      </w:r>
      <w:r w:rsidRPr="000A11E5">
        <w:rPr>
          <w:rFonts w:ascii="標楷體" w:hAnsi="標楷體" w:hint="eastAsia"/>
          <w:szCs w:val="28"/>
        </w:rPr>
        <w:t>同樣運用上述之人、機、料、法、環分類法則</w:t>
      </w:r>
      <w:r w:rsidRPr="000A11E5">
        <w:rPr>
          <w:rFonts w:ascii="標楷體" w:hAnsi="標楷體"/>
          <w:szCs w:val="28"/>
        </w:rPr>
        <w:t>)</w:t>
      </w:r>
      <w:r w:rsidRPr="000A11E5">
        <w:rPr>
          <w:rFonts w:ascii="標楷體" w:hAnsi="標楷體" w:hint="eastAsia"/>
          <w:szCs w:val="28"/>
        </w:rPr>
        <w:t>。</w:t>
      </w:r>
    </w:p>
    <w:p w:rsidR="007E6164" w:rsidRPr="000A11E5" w:rsidRDefault="007E6164" w:rsidP="00534224">
      <w:pPr>
        <w:tabs>
          <w:tab w:val="left" w:pos="4769"/>
        </w:tabs>
        <w:spacing w:after="120" w:line="300" w:lineRule="auto"/>
        <w:ind w:leftChars="185" w:left="31680" w:hangingChars="127" w:firstLine="31680"/>
        <w:jc w:val="both"/>
        <w:rPr>
          <w:rFonts w:ascii="標楷體"/>
          <w:szCs w:val="28"/>
        </w:rPr>
      </w:pPr>
      <w:r>
        <w:rPr>
          <w:rFonts w:ascii="標楷體" w:hAnsi="標楷體"/>
          <w:szCs w:val="28"/>
        </w:rPr>
        <w:t>4</w:t>
      </w:r>
      <w:r w:rsidRPr="000A11E5">
        <w:rPr>
          <w:rFonts w:ascii="標楷體"/>
          <w:szCs w:val="28"/>
        </w:rPr>
        <w:t>.</w:t>
      </w:r>
      <w:r w:rsidRPr="000A11E5">
        <w:rPr>
          <w:rFonts w:ascii="標楷體" w:hAnsi="標楷體" w:hint="eastAsia"/>
          <w:szCs w:val="28"/>
        </w:rPr>
        <w:t>在中骨兩側記入小骨之小要因</w:t>
      </w:r>
      <w:r w:rsidRPr="000A11E5">
        <w:rPr>
          <w:rFonts w:ascii="標楷體" w:hAnsi="標楷體"/>
          <w:szCs w:val="28"/>
        </w:rPr>
        <w:t>(</w:t>
      </w:r>
      <w:r w:rsidRPr="000A11E5">
        <w:rPr>
          <w:rFonts w:ascii="標楷體" w:hAnsi="標楷體" w:hint="eastAsia"/>
          <w:szCs w:val="28"/>
        </w:rPr>
        <w:t>同上人、機、料、法、環分類法則</w:t>
      </w:r>
      <w:r w:rsidRPr="000A11E5">
        <w:rPr>
          <w:rFonts w:ascii="標楷體" w:hAnsi="標楷體"/>
          <w:szCs w:val="28"/>
        </w:rPr>
        <w:t>)</w:t>
      </w:r>
      <w:r w:rsidRPr="000A11E5">
        <w:rPr>
          <w:rFonts w:ascii="標楷體" w:hAnsi="標楷體" w:hint="eastAsia"/>
          <w:szCs w:val="28"/>
        </w:rPr>
        <w:t>，以此類推繼續分析。</w:t>
      </w:r>
    </w:p>
    <w:p w:rsidR="007E6164" w:rsidRPr="000A11E5" w:rsidRDefault="007E6164" w:rsidP="00534224">
      <w:pPr>
        <w:tabs>
          <w:tab w:val="left" w:pos="4769"/>
        </w:tabs>
        <w:spacing w:after="120" w:line="300" w:lineRule="auto"/>
        <w:ind w:leftChars="185" w:left="31680" w:hangingChars="127" w:firstLine="31680"/>
        <w:jc w:val="both"/>
        <w:rPr>
          <w:rFonts w:ascii="標楷體"/>
          <w:szCs w:val="28"/>
        </w:rPr>
      </w:pPr>
      <w:r>
        <w:rPr>
          <w:rFonts w:ascii="標楷體" w:hAnsi="標楷體"/>
          <w:szCs w:val="28"/>
        </w:rPr>
        <w:t>5</w:t>
      </w:r>
      <w:r w:rsidRPr="000A11E5">
        <w:rPr>
          <w:rFonts w:ascii="標楷體"/>
          <w:szCs w:val="28"/>
        </w:rPr>
        <w:t>.</w:t>
      </w:r>
      <w:r w:rsidRPr="000A11E5">
        <w:rPr>
          <w:rFonts w:ascii="標楷體" w:hAnsi="標楷體" w:hint="eastAsia"/>
          <w:szCs w:val="28"/>
        </w:rPr>
        <w:t>圈選重要要因（原則上四到六個）。</w:t>
      </w:r>
    </w:p>
    <w:p w:rsidR="007E6164" w:rsidRPr="000A11E5" w:rsidRDefault="007E6164" w:rsidP="00534224">
      <w:pPr>
        <w:tabs>
          <w:tab w:val="left" w:pos="4769"/>
        </w:tabs>
        <w:spacing w:after="120" w:line="300" w:lineRule="auto"/>
        <w:ind w:leftChars="185" w:left="31680" w:hangingChars="127" w:firstLine="31680"/>
        <w:jc w:val="both"/>
        <w:rPr>
          <w:rFonts w:ascii="標楷體"/>
          <w:szCs w:val="28"/>
        </w:rPr>
      </w:pPr>
      <w:r>
        <w:rPr>
          <w:rFonts w:ascii="標楷體" w:hAnsi="標楷體"/>
          <w:szCs w:val="28"/>
        </w:rPr>
        <w:t>6</w:t>
      </w:r>
      <w:r w:rsidRPr="000A11E5">
        <w:rPr>
          <w:rFonts w:ascii="標楷體"/>
          <w:szCs w:val="28"/>
        </w:rPr>
        <w:t>.</w:t>
      </w:r>
      <w:r w:rsidRPr="000A11E5">
        <w:rPr>
          <w:rFonts w:ascii="標楷體" w:hAnsi="標楷體" w:hint="eastAsia"/>
          <w:szCs w:val="28"/>
        </w:rPr>
        <w:t>評估重要要因之影響度（要因評估）。</w:t>
      </w:r>
    </w:p>
    <w:p w:rsidR="007E6164" w:rsidRDefault="007E6164" w:rsidP="000078B4">
      <w:pPr>
        <w:pStyle w:val="a7"/>
        <w:adjustRightInd w:val="0"/>
        <w:spacing w:before="0" w:after="120" w:line="300" w:lineRule="auto"/>
        <w:ind w:left="31680" w:hangingChars="200" w:firstLine="31680"/>
        <w:outlineLvl w:val="2"/>
        <w:rPr>
          <w:rFonts w:ascii="標楷體"/>
        </w:rPr>
      </w:pPr>
      <w:bookmarkStart w:id="12" w:name="_Toc16096513"/>
    </w:p>
    <w:p w:rsidR="007E6164" w:rsidRPr="008930A1" w:rsidRDefault="007E6164" w:rsidP="00534224">
      <w:pPr>
        <w:pStyle w:val="a7"/>
        <w:adjustRightInd w:val="0"/>
        <w:spacing w:before="0" w:after="120" w:line="300" w:lineRule="auto"/>
        <w:ind w:left="31680" w:hangingChars="200" w:firstLine="3168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2.2.4</w:t>
        </w:r>
      </w:smartTag>
      <w:r w:rsidRPr="008930A1">
        <w:rPr>
          <w:rFonts w:ascii="標楷體" w:hAnsi="標楷體" w:hint="eastAsia"/>
        </w:rPr>
        <w:t>使用要領</w:t>
      </w:r>
      <w:bookmarkEnd w:id="12"/>
    </w:p>
    <w:p w:rsidR="007E6164" w:rsidRPr="000A11E5"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1</w:t>
      </w:r>
      <w:r w:rsidRPr="000A11E5">
        <w:rPr>
          <w:rFonts w:ascii="標楷體"/>
          <w:szCs w:val="28"/>
        </w:rPr>
        <w:t>.</w:t>
      </w:r>
      <w:r w:rsidRPr="000A11E5">
        <w:rPr>
          <w:rFonts w:ascii="標楷體" w:hAnsi="標楷體" w:hint="eastAsia"/>
          <w:szCs w:val="28"/>
        </w:rPr>
        <w:t>全員參與運用專業知識和經驗，進行腦力激盪分析要因，可同步促進團隊獲得共識及對問題的完整思考。</w:t>
      </w:r>
    </w:p>
    <w:p w:rsidR="007E6164" w:rsidRPr="000A11E5"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2</w:t>
      </w:r>
      <w:r w:rsidRPr="000A11E5">
        <w:rPr>
          <w:rFonts w:ascii="標楷體"/>
          <w:szCs w:val="28"/>
        </w:rPr>
        <w:t>.</w:t>
      </w:r>
      <w:r w:rsidRPr="000A11E5">
        <w:rPr>
          <w:rFonts w:ascii="標楷體" w:hAnsi="標楷體" w:hint="eastAsia"/>
          <w:szCs w:val="28"/>
        </w:rPr>
        <w:t>運用特性要因圖小要因對照現場作業標準程序</w:t>
      </w:r>
      <w:r w:rsidRPr="000A11E5">
        <w:rPr>
          <w:rFonts w:ascii="標楷體" w:hAnsi="標楷體"/>
          <w:szCs w:val="28"/>
        </w:rPr>
        <w:t>(SOP)</w:t>
      </w:r>
      <w:r w:rsidRPr="000A11E5">
        <w:rPr>
          <w:rFonts w:ascii="標楷體" w:hAnsi="標楷體" w:hint="eastAsia"/>
          <w:szCs w:val="28"/>
        </w:rPr>
        <w:t>，可作為</w:t>
      </w:r>
      <w:r w:rsidRPr="000A11E5">
        <w:rPr>
          <w:rFonts w:ascii="標楷體" w:hAnsi="標楷體"/>
          <w:szCs w:val="28"/>
        </w:rPr>
        <w:t>SOP</w:t>
      </w:r>
      <w:r w:rsidRPr="000A11E5">
        <w:rPr>
          <w:rFonts w:ascii="標楷體" w:hAnsi="標楷體" w:hint="eastAsia"/>
          <w:szCs w:val="28"/>
        </w:rPr>
        <w:t>修訂或作業改善的依據。</w:t>
      </w:r>
    </w:p>
    <w:p w:rsidR="007E6164" w:rsidRPr="000A11E5"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3</w:t>
      </w:r>
      <w:r w:rsidRPr="000A11E5">
        <w:rPr>
          <w:rFonts w:ascii="標楷體"/>
          <w:szCs w:val="28"/>
        </w:rPr>
        <w:t>.</w:t>
      </w:r>
      <w:r w:rsidRPr="000A11E5">
        <w:rPr>
          <w:rFonts w:ascii="標楷體" w:hAnsi="標楷體" w:hint="eastAsia"/>
          <w:szCs w:val="28"/>
        </w:rPr>
        <w:t>將製作完成的特性要因圖掛於工地現場，可做為工作教育訓練之用。</w:t>
      </w:r>
    </w:p>
    <w:p w:rsidR="007E6164" w:rsidRPr="000A11E5"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4</w:t>
      </w:r>
      <w:r w:rsidRPr="000A11E5">
        <w:rPr>
          <w:rFonts w:ascii="標楷體"/>
          <w:szCs w:val="28"/>
        </w:rPr>
        <w:t>.</w:t>
      </w:r>
      <w:r w:rsidRPr="000A11E5">
        <w:rPr>
          <w:rFonts w:ascii="標楷體" w:hAnsi="標楷體" w:hint="eastAsia"/>
          <w:szCs w:val="28"/>
        </w:rPr>
        <w:t>製程變異時，可運用特性要因圖找出原因，配合直方圖的統計瞭解製程能力，或直方圖超出規範界限時，由特性要因圖找出原因。</w:t>
      </w:r>
    </w:p>
    <w:p w:rsidR="007E6164" w:rsidRPr="000A11E5"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5</w:t>
      </w:r>
      <w:r w:rsidRPr="000A11E5">
        <w:rPr>
          <w:rFonts w:ascii="標楷體"/>
          <w:szCs w:val="28"/>
        </w:rPr>
        <w:t>.</w:t>
      </w:r>
      <w:r w:rsidRPr="000A11E5">
        <w:rPr>
          <w:rFonts w:ascii="標楷體" w:hAnsi="標楷體" w:hint="eastAsia"/>
          <w:szCs w:val="28"/>
        </w:rPr>
        <w:t>依據要因評估提出改善對策。</w:t>
      </w:r>
    </w:p>
    <w:p w:rsidR="007E6164" w:rsidRPr="000A11E5"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6</w:t>
      </w:r>
      <w:r w:rsidRPr="000A11E5">
        <w:rPr>
          <w:rFonts w:ascii="標楷體"/>
          <w:szCs w:val="28"/>
        </w:rPr>
        <w:t>.</w:t>
      </w:r>
      <w:r w:rsidRPr="000A11E5">
        <w:rPr>
          <w:rFonts w:ascii="標楷體" w:hAnsi="標楷體" w:hint="eastAsia"/>
          <w:szCs w:val="28"/>
        </w:rPr>
        <w:t>魚骨圖可以配合層別法一起運用，繪製層別魚骨圖。對魚骨圖上的重要要因，進行更深入的探討。</w:t>
      </w:r>
    </w:p>
    <w:p w:rsidR="007E6164" w:rsidRPr="000A11E5"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7</w:t>
      </w:r>
      <w:r w:rsidRPr="000A11E5">
        <w:rPr>
          <w:rFonts w:ascii="標楷體"/>
          <w:szCs w:val="28"/>
        </w:rPr>
        <w:t>.</w:t>
      </w:r>
      <w:r w:rsidRPr="000A11E5">
        <w:rPr>
          <w:rFonts w:ascii="標楷體" w:hAnsi="標楷體" w:hint="eastAsia"/>
          <w:szCs w:val="28"/>
        </w:rPr>
        <w:t>魚骨圖除了用作現象</w:t>
      </w:r>
      <w:r w:rsidRPr="000A11E5">
        <w:rPr>
          <w:rFonts w:ascii="標楷體" w:hAnsi="標楷體"/>
          <w:szCs w:val="28"/>
        </w:rPr>
        <w:t>(</w:t>
      </w:r>
      <w:r w:rsidRPr="000A11E5">
        <w:rPr>
          <w:rFonts w:ascii="標楷體" w:hAnsi="標楷體" w:hint="eastAsia"/>
          <w:szCs w:val="28"/>
        </w:rPr>
        <w:t>結果</w:t>
      </w:r>
      <w:r w:rsidRPr="000A11E5">
        <w:rPr>
          <w:rFonts w:ascii="標楷體" w:hAnsi="標楷體"/>
          <w:szCs w:val="28"/>
        </w:rPr>
        <w:t>)</w:t>
      </w:r>
      <w:r w:rsidRPr="000A11E5">
        <w:rPr>
          <w:rFonts w:ascii="標楷體" w:hAnsi="標楷體" w:hint="eastAsia"/>
          <w:szCs w:val="28"/>
        </w:rPr>
        <w:t>和原因間的分析外，還可用作目的和手段間的分析，以及全體和要素間的分析。</w:t>
      </w:r>
    </w:p>
    <w:p w:rsidR="007E6164"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8</w:t>
      </w:r>
      <w:r w:rsidRPr="000A11E5">
        <w:rPr>
          <w:rFonts w:ascii="標楷體"/>
          <w:szCs w:val="28"/>
        </w:rPr>
        <w:t>.</w:t>
      </w:r>
      <w:r w:rsidRPr="000A11E5">
        <w:rPr>
          <w:rFonts w:ascii="標楷體" w:hAnsi="標楷體" w:hint="eastAsia"/>
          <w:szCs w:val="28"/>
        </w:rPr>
        <w:t>分析要因時，若發現不同要因間彼此互相關聯</w:t>
      </w:r>
      <w:r w:rsidRPr="000A11E5">
        <w:rPr>
          <w:rFonts w:ascii="標楷體" w:hAnsi="標楷體"/>
          <w:szCs w:val="28"/>
        </w:rPr>
        <w:t>(</w:t>
      </w:r>
      <w:r w:rsidRPr="000A11E5">
        <w:rPr>
          <w:rFonts w:ascii="標楷體" w:hAnsi="標楷體" w:hint="eastAsia"/>
          <w:szCs w:val="28"/>
        </w:rPr>
        <w:t>有因果關係</w:t>
      </w:r>
      <w:r w:rsidRPr="000A11E5">
        <w:rPr>
          <w:rFonts w:ascii="標楷體" w:hAnsi="標楷體"/>
          <w:szCs w:val="28"/>
        </w:rPr>
        <w:t>)</w:t>
      </w:r>
      <w:r w:rsidRPr="000A11E5">
        <w:rPr>
          <w:rFonts w:ascii="標楷體" w:hAnsi="標楷體" w:hint="eastAsia"/>
          <w:szCs w:val="28"/>
        </w:rPr>
        <w:t>，要改用關聯圖（新</w:t>
      </w:r>
      <w:r w:rsidRPr="000A11E5">
        <w:rPr>
          <w:rFonts w:ascii="標楷體" w:hAnsi="標楷體"/>
          <w:szCs w:val="28"/>
        </w:rPr>
        <w:t>QC</w:t>
      </w:r>
      <w:r w:rsidRPr="000A11E5">
        <w:rPr>
          <w:rFonts w:ascii="標楷體" w:hAnsi="標楷體" w:hint="eastAsia"/>
          <w:szCs w:val="28"/>
        </w:rPr>
        <w:t>七大工具手法之一）分析。</w:t>
      </w:r>
    </w:p>
    <w:p w:rsidR="007E6164" w:rsidRDefault="007E6164" w:rsidP="00534224">
      <w:pPr>
        <w:tabs>
          <w:tab w:val="left" w:pos="4769"/>
        </w:tabs>
        <w:spacing w:after="120" w:line="300" w:lineRule="auto"/>
        <w:ind w:leftChars="184" w:left="31680" w:hangingChars="118" w:firstLine="31680"/>
        <w:jc w:val="both"/>
        <w:rPr>
          <w:rFonts w:ascii="標楷體"/>
          <w:szCs w:val="28"/>
        </w:rPr>
      </w:pPr>
    </w:p>
    <w:p w:rsidR="007E6164" w:rsidRDefault="007E6164" w:rsidP="00534224">
      <w:pPr>
        <w:tabs>
          <w:tab w:val="left" w:pos="4769"/>
        </w:tabs>
        <w:spacing w:after="120" w:line="300" w:lineRule="auto"/>
        <w:ind w:leftChars="1" w:left="31680" w:hangingChars="301" w:firstLine="31680"/>
        <w:jc w:val="both"/>
        <w:rPr>
          <w:rFonts w:ascii="標楷體"/>
          <w:szCs w:val="28"/>
        </w:rPr>
      </w:pPr>
      <w:r w:rsidRPr="009F0FFB">
        <w:rPr>
          <w:rFonts w:ascii="標楷體"/>
          <w:noProof/>
          <w:szCs w:val="28"/>
        </w:rPr>
        <w:pict>
          <v:shape id="圖片 6" o:spid="_x0000_i1030" type="#_x0000_t75" style="width:447.6pt;height:274.8pt;visibility:visible">
            <v:imagedata r:id="rId12" o:title="" croptop="15540f" cropbottom="5692f" cropleft="16901f" cropright="13542f"/>
          </v:shape>
        </w:pic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6</w:t>
      </w:r>
      <w:r w:rsidRPr="008930A1">
        <w:rPr>
          <w:rFonts w:ascii="標楷體" w:hAnsi="標楷體" w:hint="eastAsia"/>
        </w:rPr>
        <w:t xml:space="preserve">　特性要因圖案例</w:t>
      </w:r>
    </w:p>
    <w:p w:rsidR="007E6164" w:rsidRPr="008930A1" w:rsidRDefault="007E6164" w:rsidP="00534224">
      <w:pPr>
        <w:pStyle w:val="a7"/>
        <w:adjustRightInd w:val="0"/>
        <w:spacing w:before="0" w:after="120" w:line="300" w:lineRule="auto"/>
        <w:ind w:left="31680" w:hangingChars="200" w:firstLine="31680"/>
        <w:rPr>
          <w:rFonts w:ascii="標楷體"/>
        </w:rPr>
      </w:pPr>
      <w:bookmarkStart w:id="13" w:name="_Toc16096514"/>
      <w:r w:rsidRPr="008930A1">
        <w:rPr>
          <w:rFonts w:ascii="標楷體" w:hAnsi="標楷體"/>
        </w:rPr>
        <w:t>2.3</w:t>
      </w:r>
      <w:r w:rsidRPr="008930A1">
        <w:rPr>
          <w:rFonts w:ascii="標楷體" w:hAnsi="標楷體" w:hint="eastAsia"/>
        </w:rPr>
        <w:t>直方圖</w:t>
      </w:r>
      <w:bookmarkEnd w:id="13"/>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14" w:name="_Toc16096515"/>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2.3.1</w:t>
        </w:r>
      </w:smartTag>
      <w:r w:rsidRPr="008930A1">
        <w:rPr>
          <w:rFonts w:ascii="標楷體" w:hAnsi="標楷體" w:hint="eastAsia"/>
        </w:rPr>
        <w:t>定義</w:t>
      </w:r>
      <w:bookmarkEnd w:id="14"/>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將一組工程現場查驗所蒐集的數據、特性值或結果值加以整理，用一定的範圍在橫坐標軸上區分為幾個相等的區間，再將查驗數值出現於各區間內的次數於縱坐標軸上累積起來的面積，以柱狀表現的圖形謂之直方圖。這樣簡單的圖形可以觀察該組查驗數據的平均值（集中趨勢）與分佈（離散趨勢）之範圍。如圖</w:t>
      </w:r>
      <w:r w:rsidRPr="008930A1">
        <w:rPr>
          <w:rFonts w:ascii="標楷體" w:hAnsi="標楷體"/>
          <w:szCs w:val="20"/>
        </w:rPr>
        <w:t>7</w:t>
      </w:r>
      <w:r w:rsidRPr="008930A1">
        <w:rPr>
          <w:rFonts w:ascii="標楷體" w:hAnsi="標楷體" w:hint="eastAsia"/>
          <w:szCs w:val="20"/>
        </w:rPr>
        <w:t>。</w:t>
      </w:r>
    </w:p>
    <w:p w:rsidR="007E6164" w:rsidRDefault="007E6164" w:rsidP="000078B4">
      <w:pPr>
        <w:pStyle w:val="a7"/>
        <w:adjustRightInd w:val="0"/>
        <w:spacing w:before="0" w:after="120" w:line="300" w:lineRule="auto"/>
        <w:ind w:left="31680" w:hangingChars="200" w:firstLine="31680"/>
        <w:outlineLvl w:val="2"/>
        <w:rPr>
          <w:rFonts w:ascii="標楷體"/>
        </w:rPr>
      </w:pPr>
      <w:bookmarkStart w:id="15" w:name="_Toc16096516"/>
    </w:p>
    <w:p w:rsidR="007E6164" w:rsidRPr="008930A1" w:rsidRDefault="007E6164" w:rsidP="00534224">
      <w:pPr>
        <w:pStyle w:val="a7"/>
        <w:adjustRightInd w:val="0"/>
        <w:spacing w:before="0" w:after="120" w:line="300" w:lineRule="auto"/>
        <w:ind w:left="31680" w:hangingChars="200" w:firstLine="3168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2.3.2</w:t>
        </w:r>
      </w:smartTag>
      <w:r w:rsidRPr="008930A1">
        <w:rPr>
          <w:rFonts w:ascii="標楷體" w:hAnsi="標楷體" w:hint="eastAsia"/>
        </w:rPr>
        <w:t>圖形結構：</w:t>
      </w:r>
      <w:r w:rsidRPr="008930A1">
        <w:rPr>
          <w:rFonts w:ascii="標楷體" w:hAnsi="標楷體" w:hint="eastAsia"/>
          <w:szCs w:val="20"/>
        </w:rPr>
        <w:t>參考統計分析方法教材講義。</w:t>
      </w:r>
      <w:bookmarkEnd w:id="15"/>
    </w:p>
    <w:p w:rsidR="007E6164" w:rsidRDefault="007E6164" w:rsidP="000078B4">
      <w:pPr>
        <w:pStyle w:val="a7"/>
        <w:adjustRightInd w:val="0"/>
        <w:spacing w:before="0" w:after="120" w:line="300" w:lineRule="auto"/>
        <w:ind w:left="31680" w:hangingChars="200" w:firstLine="31680"/>
        <w:outlineLvl w:val="2"/>
        <w:rPr>
          <w:rFonts w:ascii="標楷體"/>
        </w:rPr>
      </w:pPr>
      <w:bookmarkStart w:id="16" w:name="_Toc16096517"/>
    </w:p>
    <w:p w:rsidR="007E6164" w:rsidRPr="008930A1" w:rsidRDefault="007E6164" w:rsidP="00534224">
      <w:pPr>
        <w:pStyle w:val="a7"/>
        <w:adjustRightInd w:val="0"/>
        <w:spacing w:before="0" w:after="120" w:line="300" w:lineRule="auto"/>
        <w:ind w:left="31680" w:hangingChars="200" w:firstLine="3168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2.3.3</w:t>
        </w:r>
      </w:smartTag>
      <w:r w:rsidRPr="008930A1">
        <w:rPr>
          <w:rFonts w:ascii="標楷體" w:hAnsi="標楷體" w:hint="eastAsia"/>
        </w:rPr>
        <w:t>繪製步驟：</w:t>
      </w:r>
      <w:r w:rsidRPr="008930A1">
        <w:rPr>
          <w:rFonts w:ascii="標楷體" w:hAnsi="標楷體" w:hint="eastAsia"/>
          <w:szCs w:val="20"/>
        </w:rPr>
        <w:t>參考統計分析方法教材講義。</w:t>
      </w:r>
      <w:bookmarkEnd w:id="16"/>
    </w:p>
    <w:p w:rsidR="007E6164" w:rsidRDefault="007E6164" w:rsidP="000078B4">
      <w:pPr>
        <w:pStyle w:val="a7"/>
        <w:adjustRightInd w:val="0"/>
        <w:spacing w:before="0" w:after="120" w:line="300" w:lineRule="auto"/>
        <w:ind w:left="31680" w:hangingChars="200" w:firstLine="31680"/>
        <w:outlineLvl w:val="2"/>
        <w:rPr>
          <w:rFonts w:ascii="標楷體"/>
        </w:rPr>
      </w:pPr>
      <w:bookmarkStart w:id="17" w:name="_Toc16096518"/>
    </w:p>
    <w:p w:rsidR="007E6164" w:rsidRPr="008930A1" w:rsidRDefault="007E6164" w:rsidP="00534224">
      <w:pPr>
        <w:pStyle w:val="a7"/>
        <w:adjustRightInd w:val="0"/>
        <w:spacing w:before="0" w:after="120" w:line="300" w:lineRule="auto"/>
        <w:ind w:left="31680" w:hangingChars="200" w:firstLine="3168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2.3.4</w:t>
        </w:r>
      </w:smartTag>
      <w:r w:rsidRPr="008930A1">
        <w:rPr>
          <w:rFonts w:ascii="標楷體" w:hAnsi="標楷體" w:hint="eastAsia"/>
        </w:rPr>
        <w:t>使用要領</w:t>
      </w:r>
      <w:bookmarkEnd w:id="17"/>
    </w:p>
    <w:p w:rsidR="007E6164"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判讀直方圖時，常見下列數種分布。常態型（正常分佈情形），鋸齒型（由於分組及組距測定有誤差所造成），偏態或絕壁型（由於某種規格限制所造成），雙峰型（兩個不同群體混合所造成），高原型（數個平均值差異不大的群體混合所造成），離島型（不同群體混入造成之異常現象）。各種分布都代表有特殊的意義。</w:t>
      </w:r>
    </w:p>
    <w:p w:rsidR="007E6164" w:rsidRDefault="007E6164" w:rsidP="00534224">
      <w:pPr>
        <w:pStyle w:val="a6"/>
        <w:adjustRightInd w:val="0"/>
        <w:spacing w:line="300" w:lineRule="auto"/>
        <w:ind w:left="0" w:firstLineChars="202" w:firstLine="31680"/>
        <w:rPr>
          <w:rFonts w:ascii="標楷體"/>
          <w:szCs w:val="20"/>
        </w:rPr>
      </w:pPr>
    </w:p>
    <w:p w:rsidR="007E6164" w:rsidRDefault="007E6164" w:rsidP="00534224">
      <w:pPr>
        <w:pStyle w:val="a6"/>
        <w:adjustRightInd w:val="0"/>
        <w:spacing w:line="300" w:lineRule="auto"/>
        <w:ind w:left="0" w:firstLineChars="202" w:firstLine="31680"/>
        <w:rPr>
          <w:rFonts w:ascii="標楷體"/>
          <w:szCs w:val="20"/>
        </w:rPr>
      </w:pPr>
    </w:p>
    <w:p w:rsidR="007E6164" w:rsidRDefault="007E6164" w:rsidP="00534224">
      <w:pPr>
        <w:pStyle w:val="a6"/>
        <w:adjustRightInd w:val="0"/>
        <w:spacing w:line="300" w:lineRule="auto"/>
        <w:ind w:left="0" w:firstLineChars="202" w:firstLine="31680"/>
        <w:rPr>
          <w:rFonts w:ascii="標楷體"/>
          <w:szCs w:val="20"/>
        </w:rPr>
      </w:pPr>
    </w:p>
    <w:p w:rsidR="007E6164" w:rsidRDefault="007E6164" w:rsidP="00534224">
      <w:pPr>
        <w:pStyle w:val="a6"/>
        <w:adjustRightInd w:val="0"/>
        <w:spacing w:line="300" w:lineRule="auto"/>
        <w:ind w:left="0" w:firstLineChars="202" w:firstLine="31680"/>
        <w:rPr>
          <w:rFonts w:ascii="標楷體"/>
          <w:szCs w:val="20"/>
        </w:rPr>
      </w:pPr>
    </w:p>
    <w:p w:rsidR="007E6164" w:rsidRDefault="007E6164" w:rsidP="00534224">
      <w:pPr>
        <w:pStyle w:val="a6"/>
        <w:adjustRightInd w:val="0"/>
        <w:spacing w:line="300" w:lineRule="auto"/>
        <w:ind w:left="0" w:firstLineChars="202" w:firstLine="31680"/>
        <w:rPr>
          <w:rFonts w:ascii="標楷體"/>
          <w:szCs w:val="20"/>
        </w:rPr>
      </w:pPr>
    </w:p>
    <w:p w:rsidR="007E6164" w:rsidRDefault="007E6164" w:rsidP="00534224">
      <w:pPr>
        <w:pStyle w:val="a6"/>
        <w:adjustRightInd w:val="0"/>
        <w:spacing w:line="300" w:lineRule="auto"/>
        <w:ind w:left="0" w:firstLineChars="202" w:firstLine="31680"/>
        <w:rPr>
          <w:rFonts w:ascii="標楷體"/>
          <w:szCs w:val="20"/>
        </w:rPr>
      </w:pPr>
    </w:p>
    <w:p w:rsidR="007E6164" w:rsidRDefault="007E6164" w:rsidP="00534224">
      <w:pPr>
        <w:pStyle w:val="a6"/>
        <w:adjustRightInd w:val="0"/>
        <w:spacing w:line="300" w:lineRule="auto"/>
        <w:ind w:left="0" w:firstLineChars="202" w:firstLine="31680"/>
        <w:rPr>
          <w:rFonts w:ascii="標楷體"/>
          <w:szCs w:val="20"/>
        </w:rPr>
      </w:pPr>
    </w:p>
    <w:p w:rsidR="007E6164" w:rsidRPr="008930A1" w:rsidRDefault="007E6164" w:rsidP="00534224">
      <w:pPr>
        <w:pStyle w:val="a6"/>
        <w:adjustRightInd w:val="0"/>
        <w:spacing w:line="300" w:lineRule="auto"/>
        <w:ind w:left="0" w:firstLineChars="202" w:firstLine="31680"/>
        <w:rPr>
          <w:rFonts w:ascii="標楷體"/>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672"/>
        <w:gridCol w:w="2731"/>
        <w:gridCol w:w="3724"/>
      </w:tblGrid>
      <w:tr w:rsidR="007E6164" w:rsidRPr="008930A1" w:rsidTr="00B406E0">
        <w:trPr>
          <w:trHeight w:val="356"/>
          <w:tblHeader/>
        </w:trPr>
        <w:tc>
          <w:tcPr>
            <w:tcW w:w="1464" w:type="pct"/>
            <w:vAlign w:val="center"/>
          </w:tcPr>
          <w:p w:rsidR="007E6164" w:rsidRPr="00D6356B" w:rsidRDefault="007E6164" w:rsidP="008930A1">
            <w:pPr>
              <w:spacing w:after="120" w:line="300" w:lineRule="auto"/>
              <w:jc w:val="center"/>
              <w:rPr>
                <w:rFonts w:ascii="標楷體"/>
                <w:sz w:val="24"/>
                <w:szCs w:val="24"/>
              </w:rPr>
            </w:pPr>
            <w:r w:rsidRPr="00D6356B">
              <w:rPr>
                <w:rFonts w:ascii="標楷體" w:hAnsi="標楷體" w:hint="eastAsia"/>
                <w:sz w:val="24"/>
                <w:szCs w:val="24"/>
              </w:rPr>
              <w:t>形狀名稱</w:t>
            </w:r>
          </w:p>
        </w:tc>
        <w:tc>
          <w:tcPr>
            <w:tcW w:w="1496" w:type="pct"/>
            <w:vAlign w:val="center"/>
          </w:tcPr>
          <w:p w:rsidR="007E6164" w:rsidRPr="00D6356B" w:rsidRDefault="007E6164" w:rsidP="008930A1">
            <w:pPr>
              <w:spacing w:after="120" w:line="300" w:lineRule="auto"/>
              <w:jc w:val="center"/>
              <w:rPr>
                <w:rFonts w:ascii="標楷體"/>
                <w:sz w:val="24"/>
                <w:szCs w:val="24"/>
              </w:rPr>
            </w:pPr>
            <w:r w:rsidRPr="00D6356B">
              <w:rPr>
                <w:rFonts w:ascii="標楷體" w:hAnsi="標楷體" w:hint="eastAsia"/>
                <w:sz w:val="24"/>
                <w:szCs w:val="24"/>
              </w:rPr>
              <w:t>形式說明</w:t>
            </w:r>
          </w:p>
        </w:tc>
        <w:tc>
          <w:tcPr>
            <w:tcW w:w="2040" w:type="pct"/>
            <w:vAlign w:val="center"/>
          </w:tcPr>
          <w:p w:rsidR="007E6164" w:rsidRPr="00D6356B" w:rsidRDefault="007E6164" w:rsidP="008930A1">
            <w:pPr>
              <w:spacing w:after="120" w:line="300" w:lineRule="auto"/>
              <w:jc w:val="center"/>
              <w:rPr>
                <w:rFonts w:ascii="標楷體"/>
                <w:sz w:val="24"/>
                <w:szCs w:val="24"/>
              </w:rPr>
            </w:pPr>
            <w:r w:rsidRPr="00D6356B">
              <w:rPr>
                <w:rFonts w:ascii="標楷體" w:hAnsi="標楷體" w:hint="eastAsia"/>
                <w:sz w:val="24"/>
                <w:szCs w:val="24"/>
              </w:rPr>
              <w:t>核對重點</w:t>
            </w:r>
          </w:p>
        </w:tc>
      </w:tr>
      <w:tr w:rsidR="007E6164" w:rsidRPr="008930A1" w:rsidTr="00B406E0">
        <w:trPr>
          <w:trHeight w:val="1297"/>
        </w:trPr>
        <w:tc>
          <w:tcPr>
            <w:tcW w:w="1464" w:type="pct"/>
          </w:tcPr>
          <w:p w:rsidR="007E6164" w:rsidRPr="00D6356B" w:rsidRDefault="007E6164" w:rsidP="008930A1">
            <w:pPr>
              <w:numPr>
                <w:ilvl w:val="0"/>
                <w:numId w:val="1"/>
              </w:numPr>
              <w:spacing w:after="120" w:line="300" w:lineRule="auto"/>
              <w:jc w:val="both"/>
              <w:rPr>
                <w:rFonts w:ascii="標楷體"/>
                <w:sz w:val="24"/>
                <w:szCs w:val="24"/>
              </w:rPr>
            </w:pPr>
            <w:r>
              <w:rPr>
                <w:noProof/>
              </w:rPr>
              <w:pict>
                <v:group id="_x0000_s1026" alt="" style="position:absolute;left:0;text-align:left;margin-left:10pt;margin-top:13.55pt;width:81pt;height:44.2pt;z-index:251641856;mso-position-horizontal-relative:text;mso-position-vertical-relative:text" coordorigin="1418,1828" coordsize="1620,884" o:allowincell="f">
                  <v:shape id="_x0000_s1027" type="#_x0000_t75" style="position:absolute;left:1418;top:1828;width:1620;height:884" o:preferrelative="f">
                    <v:fill o:detectmouseclick="t"/>
                    <v:path o:extrusionok="t" o:connecttype="none"/>
                    <o:lock v:ext="edit" text="t"/>
                  </v:shape>
                  <v:rect id="_x0000_s1028" style="position:absolute;left:1565;top:2430;width:148;height:282;v-text-anchor:middle" filled="f" fillcolor="#bbe0e3"/>
                  <v:rect id="_x0000_s1029" style="position:absolute;left:1713;top:2336;width:147;height:376;v-text-anchor:middle" filled="f" fillcolor="#bbe0e3"/>
                  <v:rect id="_x0000_s1030" style="position:absolute;left:1860;top:2195;width:148;height:517;v-text-anchor:middle" filled="f" fillcolor="#bbe0e3"/>
                  <v:rect id="_x0000_s1031" style="position:absolute;left:2008;top:1983;width:147;height:729;v-text-anchor:middle" filled="f" fillcolor="#bbe0e3"/>
                  <v:rect id="_x0000_s1032" style="position:absolute;left:2154;top:1828;width:148;height:884;v-text-anchor:middle" filled="f" fillcolor="#bbe0e3"/>
                  <v:rect id="_x0000_s1033" style="position:absolute;left:1418;top:2524;width:147;height:188;v-text-anchor:middle" filled="f" fillcolor="#bbe0e3"/>
                  <v:rect id="_x0000_s1034" style="position:absolute;left:2302;top:1913;width:147;height:799;v-text-anchor:middle" filled="f" fillcolor="#bbe0e3"/>
                  <v:rect id="_x0000_s1035" style="position:absolute;left:2449;top:2101;width:148;height:611;v-text-anchor:middle" filled="f" fillcolor="#bbe0e3"/>
                  <v:rect id="_x0000_s1036" style="position:absolute;left:2597;top:2266;width:147;height:446;v-text-anchor:middle" filled="f" fillcolor="#bbe0e3"/>
                  <v:rect id="_x0000_s1037" style="position:absolute;left:2744;top:2359;width:148;height:353;v-text-anchor:middle" filled="f" fillcolor="#bbe0e3"/>
                  <v:rect id="_x0000_s1038" style="position:absolute;left:2891;top:2500;width:147;height:212;v-text-anchor:middle" filled="f" fillcolor="#bbe0e3"/>
                </v:group>
              </w:pict>
            </w:r>
            <w:r w:rsidRPr="00D6356B">
              <w:rPr>
                <w:rFonts w:ascii="標楷體" w:hAnsi="標楷體"/>
                <w:sz w:val="24"/>
                <w:szCs w:val="24"/>
              </w:rPr>
              <w:t xml:space="preserve">         </w:t>
            </w:r>
            <w:r w:rsidRPr="00D6356B">
              <w:rPr>
                <w:rFonts w:ascii="標楷體" w:hAnsi="標楷體" w:hint="eastAsia"/>
                <w:sz w:val="24"/>
                <w:szCs w:val="24"/>
              </w:rPr>
              <w:t>常態型</w:t>
            </w:r>
          </w:p>
          <w:p w:rsidR="007E6164" w:rsidRPr="00D6356B" w:rsidRDefault="007E6164" w:rsidP="008930A1">
            <w:pPr>
              <w:spacing w:after="120" w:line="300" w:lineRule="auto"/>
              <w:rPr>
                <w:rFonts w:ascii="標楷體"/>
                <w:sz w:val="24"/>
                <w:szCs w:val="24"/>
              </w:rPr>
            </w:pPr>
            <w:r>
              <w:fldChar w:fldCharType="begin" w:fldLock="1"/>
            </w:r>
            <w:r>
              <w:instrText xml:space="preserve">ref  SHAPE  \* MERGEFORMAT </w:instrText>
            </w:r>
            <w:r>
              <w:fldChar w:fldCharType="end"/>
            </w:r>
          </w:p>
        </w:tc>
        <w:tc>
          <w:tcPr>
            <w:tcW w:w="1496" w:type="pct"/>
            <w:vAlign w:val="center"/>
          </w:tcPr>
          <w:p w:rsidR="007E6164" w:rsidRPr="00D6356B" w:rsidRDefault="007E6164" w:rsidP="008930A1">
            <w:pPr>
              <w:pStyle w:val="Footer"/>
              <w:tabs>
                <w:tab w:val="clear" w:pos="4153"/>
                <w:tab w:val="clear" w:pos="8306"/>
              </w:tabs>
              <w:autoSpaceDE/>
              <w:autoSpaceDN/>
              <w:adjustRightInd/>
              <w:spacing w:before="0" w:line="300" w:lineRule="auto"/>
              <w:jc w:val="both"/>
              <w:textAlignment w:val="auto"/>
              <w:rPr>
                <w:rFonts w:ascii="標楷體"/>
                <w:sz w:val="24"/>
                <w:szCs w:val="24"/>
              </w:rPr>
            </w:pPr>
            <w:r w:rsidRPr="00D6356B">
              <w:rPr>
                <w:rFonts w:ascii="標楷體" w:hAnsi="標楷體" w:hint="eastAsia"/>
                <w:sz w:val="24"/>
                <w:szCs w:val="24"/>
              </w:rPr>
              <w:t>次數在中心附近出現最多，離開中心逐漸減少，左右對稱。也就是一般認識的常態分配圖形。</w:t>
            </w:r>
          </w:p>
        </w:tc>
        <w:tc>
          <w:tcPr>
            <w:tcW w:w="2040"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表示品質在規範所訂計量值的相關特性都處在安定狀態，製程狀況尚稱良好。</w:t>
            </w:r>
          </w:p>
        </w:tc>
      </w:tr>
      <w:tr w:rsidR="007E6164" w:rsidRPr="008930A1" w:rsidTr="00B406E0">
        <w:trPr>
          <w:trHeight w:val="1423"/>
        </w:trPr>
        <w:tc>
          <w:tcPr>
            <w:tcW w:w="1464" w:type="pct"/>
          </w:tcPr>
          <w:p w:rsidR="007E6164" w:rsidRPr="00D6356B" w:rsidRDefault="007E6164" w:rsidP="008930A1">
            <w:pPr>
              <w:numPr>
                <w:ilvl w:val="0"/>
                <w:numId w:val="1"/>
              </w:numPr>
              <w:spacing w:after="120" w:line="300" w:lineRule="auto"/>
              <w:rPr>
                <w:rFonts w:ascii="標楷體"/>
                <w:sz w:val="24"/>
                <w:szCs w:val="24"/>
              </w:rPr>
            </w:pPr>
            <w:r>
              <w:rPr>
                <w:noProof/>
              </w:rPr>
              <w:pict>
                <v:group id="_x0000_s1039" alt="" style="position:absolute;left:0;text-align:left;margin-left:10pt;margin-top:13.7pt;width:1in;height:48.45pt;z-index:251642880;mso-position-horizontal-relative:text;mso-position-vertical-relative:text" coordorigin="1418,3189" coordsize="1440,969" o:allowincell="f">
                  <v:shape id="_x0000_s1040" type="#_x0000_t75" style="position:absolute;left:1418;top:3189;width:1440;height:969" o:preferrelative="f">
                    <v:fill o:detectmouseclick="t"/>
                    <v:path o:extrusionok="t" o:connecttype="none"/>
                    <o:lock v:ext="edit" text="t"/>
                  </v:shape>
                  <v:rect id="_x0000_s1041" style="position:absolute;left:1549;top:3849;width:131;height:309;v-text-anchor:middle" filled="f" fillcolor="#bbe0e3"/>
                  <v:rect id="_x0000_s1042" style="position:absolute;left:1680;top:3746;width:131;height:412;v-text-anchor:middle" filled="f" fillcolor="#bbe0e3"/>
                  <v:rect id="_x0000_s1043" style="position:absolute;left:1811;top:3278;width:131;height:880;v-text-anchor:middle" filled="f" fillcolor="#bbe0e3"/>
                  <v:rect id="_x0000_s1044" style="position:absolute;left:1942;top:3513;width:131;height:645;v-text-anchor:middle" filled="f" fillcolor="#bbe0e3"/>
                  <v:rect id="_x0000_s1045" style="position:absolute;left:2073;top:3189;width:130;height:969;v-text-anchor:middle" filled="f" fillcolor="#bbe0e3"/>
                  <v:rect id="_x0000_s1046" style="position:absolute;left:1418;top:3952;width:131;height:206;v-text-anchor:middle" filled="f" fillcolor="#bbe0e3"/>
                  <v:rect id="_x0000_s1047" style="position:absolute;left:2203;top:3513;width:132;height:645;v-text-anchor:middle" filled="f" fillcolor="#bbe0e3"/>
                  <v:rect id="_x0000_s1048" style="position:absolute;left:2335;top:3278;width:131;height:880;v-text-anchor:middle" filled="f" fillcolor="#bbe0e3"/>
                  <v:rect id="_x0000_s1049" style="position:absolute;left:2466;top:3828;width:131;height:330;v-text-anchor:middle" filled="f" fillcolor="#bbe0e3"/>
                  <v:rect id="_x0000_s1050" style="position:absolute;left:2597;top:3618;width:131;height:540;v-text-anchor:middle" filled="f" fillcolor="#bbe0e3"/>
                  <v:rect id="_x0000_s1051" style="position:absolute;left:2727;top:3926;width:131;height:232;v-text-anchor:middle" filled="f" fillcolor="#bbe0e3"/>
                </v:group>
              </w:pict>
            </w:r>
            <w:r w:rsidRPr="00D6356B">
              <w:rPr>
                <w:rFonts w:ascii="標楷體" w:hAnsi="標楷體"/>
                <w:sz w:val="24"/>
                <w:szCs w:val="24"/>
              </w:rPr>
              <w:t xml:space="preserve">         </w:t>
            </w:r>
            <w:r w:rsidRPr="00D6356B">
              <w:rPr>
                <w:rFonts w:ascii="標楷體" w:hAnsi="標楷體" w:hint="eastAsia"/>
                <w:sz w:val="24"/>
                <w:szCs w:val="24"/>
              </w:rPr>
              <w:t>鋸齒型</w:t>
            </w:r>
          </w:p>
          <w:p w:rsidR="007E6164" w:rsidRPr="00D6356B" w:rsidRDefault="007E6164" w:rsidP="008930A1">
            <w:pPr>
              <w:spacing w:after="120" w:line="300" w:lineRule="auto"/>
              <w:rPr>
                <w:rFonts w:ascii="標楷體"/>
                <w:sz w:val="24"/>
                <w:szCs w:val="24"/>
              </w:rPr>
            </w:pPr>
            <w:r>
              <w:fldChar w:fldCharType="begin" w:fldLock="1"/>
            </w:r>
            <w:r>
              <w:instrText xml:space="preserve">ref  SHAPE  \* MERGEFORMAT </w:instrText>
            </w:r>
            <w:r>
              <w:fldChar w:fldCharType="end"/>
            </w:r>
          </w:p>
        </w:tc>
        <w:tc>
          <w:tcPr>
            <w:tcW w:w="1496"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每隔</w:t>
            </w:r>
            <w:r w:rsidRPr="00D6356B">
              <w:rPr>
                <w:rFonts w:ascii="標楷體" w:hAnsi="標楷體"/>
                <w:sz w:val="24"/>
                <w:szCs w:val="24"/>
              </w:rPr>
              <w:t>1</w:t>
            </w:r>
            <w:r w:rsidRPr="00D6356B">
              <w:rPr>
                <w:rFonts w:ascii="標楷體" w:hAnsi="標楷體" w:hint="eastAsia"/>
                <w:sz w:val="24"/>
                <w:szCs w:val="24"/>
              </w:rPr>
              <w:t>區次度數減少，正如缺齒狀，又稱為凹凸不平型。</w:t>
            </w:r>
          </w:p>
        </w:tc>
        <w:tc>
          <w:tcPr>
            <w:tcW w:w="2040"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大多是製作直方圖或蒐集數據的方法不正確，特別是查驗人員對於數字的特別偏好，例如</w:t>
            </w:r>
            <w:r w:rsidRPr="00D6356B">
              <w:rPr>
                <w:rFonts w:ascii="標楷體" w:hAnsi="標楷體"/>
                <w:sz w:val="24"/>
                <w:szCs w:val="24"/>
              </w:rPr>
              <w:t>5</w:t>
            </w:r>
            <w:r w:rsidRPr="00D6356B">
              <w:rPr>
                <w:rFonts w:ascii="標楷體" w:hAnsi="標楷體" w:hint="eastAsia"/>
                <w:sz w:val="24"/>
                <w:szCs w:val="24"/>
              </w:rPr>
              <w:t>或</w:t>
            </w:r>
            <w:r w:rsidRPr="00D6356B">
              <w:rPr>
                <w:rFonts w:ascii="標楷體" w:hAnsi="標楷體"/>
                <w:sz w:val="24"/>
                <w:szCs w:val="24"/>
              </w:rPr>
              <w:t>10</w:t>
            </w:r>
            <w:r w:rsidRPr="00D6356B">
              <w:rPr>
                <w:rFonts w:ascii="標楷體" w:hAnsi="標楷體" w:hint="eastAsia"/>
                <w:sz w:val="24"/>
                <w:szCs w:val="24"/>
              </w:rPr>
              <w:t>等。出現此種圖形應再確認繪圖方法之正確性、組數是否過多、蒐集數據的方法與查驗儀器是否精準。</w:t>
            </w:r>
          </w:p>
        </w:tc>
      </w:tr>
      <w:tr w:rsidR="007E6164" w:rsidRPr="008930A1" w:rsidTr="00B406E0">
        <w:trPr>
          <w:trHeight w:val="1242"/>
        </w:trPr>
        <w:tc>
          <w:tcPr>
            <w:tcW w:w="1464" w:type="pct"/>
          </w:tcPr>
          <w:p w:rsidR="007E6164" w:rsidRPr="00D6356B" w:rsidRDefault="007E6164" w:rsidP="008930A1">
            <w:pPr>
              <w:numPr>
                <w:ilvl w:val="0"/>
                <w:numId w:val="1"/>
              </w:numPr>
              <w:spacing w:after="120" w:line="300" w:lineRule="auto"/>
              <w:rPr>
                <w:rFonts w:ascii="標楷體"/>
                <w:sz w:val="24"/>
                <w:szCs w:val="24"/>
              </w:rPr>
            </w:pPr>
            <w:r>
              <w:rPr>
                <w:noProof/>
              </w:rPr>
              <w:pict>
                <v:group id="_x0000_s1052" alt="" style="position:absolute;left:0;text-align:left;margin-left:10pt;margin-top:14.1pt;width:63pt;height:41.95pt;z-index:251643904;mso-position-horizontal-relative:text;mso-position-vertical-relative:text" coordorigin="1418,4607" coordsize="1260,839" o:allowincell="f">
                  <v:shape id="_x0000_s1053" type="#_x0000_t75" style="position:absolute;left:1418;top:4607;width:1260;height:839" o:preferrelative="f">
                    <v:fill o:detectmouseclick="t"/>
                    <v:path o:extrusionok="t" o:connecttype="none"/>
                    <o:lock v:ext="edit" text="t"/>
                  </v:shape>
                  <v:rect id="_x0000_s1054" style="position:absolute;left:1533;top:5042;width:114;height:404;v-text-anchor:middle" filled="f" fillcolor="#bbe0e3"/>
                  <v:rect id="_x0000_s1055" style="position:absolute;left:1647;top:4836;width:115;height:610;v-text-anchor:middle" filled="f" fillcolor="#bbe0e3"/>
                  <v:rect id="_x0000_s1056" style="position:absolute;left:1762;top:4607;width:115;height:839;v-text-anchor:middle" filled="f" fillcolor="#bbe0e3"/>
                  <v:rect id="_x0000_s1057" style="position:absolute;left:1877;top:4676;width:114;height:770;v-text-anchor:middle" filled="f" fillcolor="#bbe0e3"/>
                  <v:rect id="_x0000_s1058" style="position:absolute;left:1991;top:4790;width:114;height:656;v-text-anchor:middle" filled="f" fillcolor="#bbe0e3"/>
                  <v:rect id="_x0000_s1059" style="position:absolute;left:1418;top:5266;width:115;height:180;v-text-anchor:middle" filled="f" fillcolor="#bbe0e3"/>
                  <v:rect id="_x0000_s1060" style="position:absolute;left:2105;top:4927;width:115;height:519;v-text-anchor:middle" filled="f" fillcolor="#bbe0e3"/>
                  <v:rect id="_x0000_s1061" style="position:absolute;left:2220;top:5019;width:115;height:427;v-text-anchor:middle" filled="f" fillcolor="#bbe0e3"/>
                  <v:rect id="_x0000_s1062" style="position:absolute;left:2335;top:5133;width:114;height:313;v-text-anchor:middle" filled="f" fillcolor="#bbe0e3"/>
                  <v:rect id="_x0000_s1063" style="position:absolute;left:2449;top:5225;width:115;height:221;v-text-anchor:middle" filled="f" fillcolor="#bbe0e3"/>
                  <v:rect id="_x0000_s1064" style="position:absolute;left:2563;top:5340;width:115;height:106;v-text-anchor:middle" filled="f" fillcolor="#bbe0e3"/>
                </v:group>
              </w:pict>
            </w:r>
            <w:r w:rsidRPr="00D6356B">
              <w:rPr>
                <w:rFonts w:ascii="標楷體" w:hAnsi="標楷體"/>
                <w:sz w:val="24"/>
                <w:szCs w:val="24"/>
              </w:rPr>
              <w:t xml:space="preserve">   </w:t>
            </w:r>
            <w:r w:rsidRPr="00D6356B">
              <w:rPr>
                <w:rFonts w:ascii="標楷體" w:hAnsi="標楷體" w:hint="eastAsia"/>
                <w:sz w:val="24"/>
                <w:szCs w:val="24"/>
              </w:rPr>
              <w:t>左</w:t>
            </w:r>
            <w:r w:rsidRPr="00D6356B">
              <w:rPr>
                <w:rFonts w:ascii="標楷體" w:hAnsi="標楷體"/>
                <w:sz w:val="24"/>
                <w:szCs w:val="24"/>
              </w:rPr>
              <w:t>(</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拉長型</w:t>
            </w:r>
          </w:p>
          <w:p w:rsidR="007E6164" w:rsidRPr="00D6356B" w:rsidRDefault="007E6164" w:rsidP="008930A1">
            <w:pPr>
              <w:spacing w:after="120" w:line="300" w:lineRule="auto"/>
              <w:rPr>
                <w:rFonts w:ascii="標楷體"/>
                <w:sz w:val="24"/>
                <w:szCs w:val="24"/>
              </w:rPr>
            </w:pPr>
            <w:r>
              <w:fldChar w:fldCharType="begin" w:fldLock="1"/>
            </w:r>
            <w:r>
              <w:instrText xml:space="preserve">ref  SHAPE  \* MERGEFORMAT </w:instrText>
            </w:r>
            <w:r>
              <w:fldChar w:fldCharType="end"/>
            </w:r>
          </w:p>
        </w:tc>
        <w:tc>
          <w:tcPr>
            <w:tcW w:w="1496"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直方圖之平均值對分佈中心偏</w:t>
            </w:r>
            <w:r w:rsidRPr="00D6356B">
              <w:rPr>
                <w:rFonts w:ascii="標楷體" w:hAnsi="標楷體"/>
                <w:sz w:val="24"/>
                <w:szCs w:val="24"/>
              </w:rPr>
              <w:t xml:space="preserve"> </w:t>
            </w:r>
            <w:r w:rsidRPr="00D6356B">
              <w:rPr>
                <w:rFonts w:ascii="標楷體" w:hAnsi="標楷體" w:hint="eastAsia"/>
                <w:sz w:val="24"/>
                <w:szCs w:val="24"/>
              </w:rPr>
              <w:t>左</w:t>
            </w:r>
            <w:r w:rsidRPr="00D6356B">
              <w:rPr>
                <w:rFonts w:ascii="標楷體" w:hAnsi="標楷體"/>
                <w:sz w:val="24"/>
                <w:szCs w:val="24"/>
              </w:rPr>
              <w:t>(</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，次數在左</w:t>
            </w:r>
            <w:r w:rsidRPr="00D6356B">
              <w:rPr>
                <w:rFonts w:ascii="標楷體" w:hAnsi="標楷體"/>
                <w:sz w:val="24"/>
                <w:szCs w:val="24"/>
              </w:rPr>
              <w:t xml:space="preserve"> (</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側較陡，右</w:t>
            </w:r>
            <w:r w:rsidRPr="00D6356B">
              <w:rPr>
                <w:rFonts w:ascii="標楷體" w:hAnsi="標楷體"/>
                <w:sz w:val="24"/>
                <w:szCs w:val="24"/>
              </w:rPr>
              <w:t>(</w:t>
            </w:r>
            <w:r w:rsidRPr="00D6356B">
              <w:rPr>
                <w:rFonts w:ascii="標楷體" w:hAnsi="標楷體" w:hint="eastAsia"/>
                <w:sz w:val="24"/>
                <w:szCs w:val="24"/>
              </w:rPr>
              <w:t>左</w:t>
            </w:r>
            <w:r w:rsidRPr="00D6356B">
              <w:rPr>
                <w:rFonts w:ascii="標楷體" w:hAnsi="標楷體"/>
                <w:sz w:val="24"/>
                <w:szCs w:val="24"/>
              </w:rPr>
              <w:t>)</w:t>
            </w:r>
            <w:r w:rsidRPr="00D6356B">
              <w:rPr>
                <w:rFonts w:ascii="標楷體" w:hAnsi="標楷體" w:hint="eastAsia"/>
                <w:sz w:val="24"/>
                <w:szCs w:val="24"/>
              </w:rPr>
              <w:t>側較緩，左右不對稱，又稱偏態型。</w:t>
            </w:r>
          </w:p>
        </w:tc>
        <w:tc>
          <w:tcPr>
            <w:tcW w:w="2040"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理論上被限在規格值下限，對某一數值以下不採取時會出現，不純物之成分近</w:t>
            </w:r>
            <w:r w:rsidRPr="00D6356B">
              <w:rPr>
                <w:rFonts w:ascii="標楷體" w:hAnsi="標楷體"/>
                <w:sz w:val="24"/>
                <w:szCs w:val="24"/>
              </w:rPr>
              <w:t>0%</w:t>
            </w:r>
            <w:r w:rsidRPr="00D6356B">
              <w:rPr>
                <w:rFonts w:ascii="標楷體" w:hAnsi="標楷體" w:hint="eastAsia"/>
                <w:sz w:val="24"/>
                <w:szCs w:val="24"/>
              </w:rPr>
              <w:t>時，或不良品數，缺點數近</w:t>
            </w:r>
            <w:r w:rsidRPr="00D6356B">
              <w:rPr>
                <w:rFonts w:ascii="標楷體"/>
                <w:sz w:val="24"/>
                <w:szCs w:val="24"/>
              </w:rPr>
              <w:t>0</w:t>
            </w:r>
            <w:r w:rsidRPr="00D6356B">
              <w:rPr>
                <w:rFonts w:ascii="標楷體" w:hAnsi="標楷體" w:hint="eastAsia"/>
                <w:sz w:val="24"/>
                <w:szCs w:val="24"/>
              </w:rPr>
              <w:t>時會出現。</w:t>
            </w:r>
          </w:p>
        </w:tc>
      </w:tr>
      <w:tr w:rsidR="007E6164" w:rsidRPr="008930A1" w:rsidTr="00B406E0">
        <w:trPr>
          <w:trHeight w:val="1451"/>
        </w:trPr>
        <w:tc>
          <w:tcPr>
            <w:tcW w:w="1464" w:type="pct"/>
          </w:tcPr>
          <w:p w:rsidR="007E6164" w:rsidRPr="00D6356B" w:rsidRDefault="007E6164" w:rsidP="008930A1">
            <w:pPr>
              <w:numPr>
                <w:ilvl w:val="0"/>
                <w:numId w:val="1"/>
              </w:numPr>
              <w:spacing w:after="120" w:line="300" w:lineRule="auto"/>
              <w:rPr>
                <w:rFonts w:ascii="標楷體"/>
                <w:sz w:val="24"/>
                <w:szCs w:val="24"/>
              </w:rPr>
            </w:pPr>
            <w:r>
              <w:rPr>
                <w:noProof/>
              </w:rPr>
              <w:pict>
                <v:group id="_x0000_s1065" alt="" style="position:absolute;left:0;text-align:left;margin-left:19pt;margin-top:18.05pt;width:1in;height:47.95pt;z-index:251644928;mso-position-horizontal-relative:text;mso-position-vertical-relative:text" coordorigin="1418,5907" coordsize="1440,959" o:allowincell="f">
                  <v:shape id="_x0000_s1066" type="#_x0000_t75" style="position:absolute;left:1418;top:5907;width:1440;height:959" o:preferrelative="f">
                    <v:fill o:detectmouseclick="t"/>
                    <v:path o:extrusionok="t" o:connecttype="none"/>
                    <o:lock v:ext="edit" text="t"/>
                  </v:shape>
                  <v:rect id="_x0000_s1067" style="position:absolute;left:1549;top:5907;width:131;height:959;v-text-anchor:middle" filled="f" fillcolor="#bbe0e3"/>
                  <v:rect id="_x0000_s1068" style="position:absolute;left:1680;top:6012;width:131;height:854;v-text-anchor:middle" filled="f" fillcolor="#bbe0e3"/>
                  <v:rect id="_x0000_s1069" style="position:absolute;left:1811;top:6587;width:131;height:279;v-text-anchor:middle" filled="f" fillcolor="#bbe0e3"/>
                  <v:rect id="_x0000_s1070" style="position:absolute;left:1942;top:6614;width:131;height:252;v-text-anchor:middle" filled="f" fillcolor="#bbe0e3"/>
                  <v:rect id="_x0000_s1071" style="position:absolute;left:2073;top:6640;width:130;height:226;v-text-anchor:middle" filled="f" fillcolor="#bbe0e3"/>
                  <v:rect id="_x0000_s1072" style="position:absolute;left:1418;top:5960;width:131;height:906;v-text-anchor:middle" filled="f" fillcolor="#bbe0e3"/>
                  <v:rect id="_x0000_s1073" style="position:absolute;left:2203;top:6587;width:132;height:279;v-text-anchor:middle" filled="f" fillcolor="#bbe0e3"/>
                  <v:rect id="_x0000_s1074" style="position:absolute;left:2335;top:6692;width:131;height:174;v-text-anchor:middle" filled="f" fillcolor="#bbe0e3"/>
                  <v:rect id="_x0000_s1075" style="position:absolute;left:2466;top:6640;width:131;height:226;v-text-anchor:middle" filled="f" fillcolor="#bbe0e3"/>
                  <v:rect id="_x0000_s1076" style="position:absolute;left:2597;top:6692;width:131;height:174;v-text-anchor:middle" filled="f" fillcolor="#bbe0e3"/>
                  <v:rect id="_x0000_s1077" style="position:absolute;left:2727;top:6745;width:131;height:121;v-text-anchor:middle" filled="f" fillcolor="#bbe0e3"/>
                </v:group>
              </w:pict>
            </w:r>
            <w:r w:rsidRPr="00D6356B">
              <w:rPr>
                <w:rFonts w:ascii="標楷體" w:hAnsi="標楷體"/>
                <w:sz w:val="24"/>
                <w:szCs w:val="24"/>
              </w:rPr>
              <w:t xml:space="preserve">   </w:t>
            </w:r>
            <w:r w:rsidRPr="00D6356B">
              <w:rPr>
                <w:rFonts w:ascii="標楷體" w:hAnsi="標楷體" w:hint="eastAsia"/>
                <w:sz w:val="24"/>
                <w:szCs w:val="24"/>
              </w:rPr>
              <w:t>左</w:t>
            </w:r>
            <w:r w:rsidRPr="00D6356B">
              <w:rPr>
                <w:rFonts w:ascii="標楷體" w:hAnsi="標楷體"/>
                <w:sz w:val="24"/>
                <w:szCs w:val="24"/>
              </w:rPr>
              <w:t>(</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絕壁型</w:t>
            </w:r>
          </w:p>
          <w:p w:rsidR="007E6164" w:rsidRPr="00D6356B" w:rsidRDefault="007E6164" w:rsidP="008930A1">
            <w:pPr>
              <w:spacing w:after="120" w:line="300" w:lineRule="auto"/>
              <w:rPr>
                <w:rFonts w:ascii="標楷體"/>
                <w:sz w:val="24"/>
                <w:szCs w:val="24"/>
              </w:rPr>
            </w:pPr>
            <w:r>
              <w:fldChar w:fldCharType="begin" w:fldLock="1"/>
            </w:r>
            <w:r>
              <w:instrText xml:space="preserve">ref  SHAPE  \* MERGEFORMAT </w:instrText>
            </w:r>
            <w:r>
              <w:fldChar w:fldCharType="end"/>
            </w:r>
          </w:p>
        </w:tc>
        <w:tc>
          <w:tcPr>
            <w:tcW w:w="1496"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直方圖之平均值由分佈中心極端偏左</w:t>
            </w:r>
            <w:r w:rsidRPr="00D6356B">
              <w:rPr>
                <w:rFonts w:ascii="標楷體" w:hAnsi="標楷體"/>
                <w:sz w:val="24"/>
                <w:szCs w:val="24"/>
              </w:rPr>
              <w:t>(</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，次數在左</w:t>
            </w:r>
            <w:r w:rsidRPr="00D6356B">
              <w:rPr>
                <w:rFonts w:ascii="標楷體" w:hAnsi="標楷體"/>
                <w:sz w:val="24"/>
                <w:szCs w:val="24"/>
              </w:rPr>
              <w:t>(</w:t>
            </w:r>
            <w:r w:rsidRPr="00D6356B">
              <w:rPr>
                <w:rFonts w:ascii="標楷體" w:hAnsi="標楷體" w:hint="eastAsia"/>
                <w:sz w:val="24"/>
                <w:szCs w:val="24"/>
              </w:rPr>
              <w:t>右</w:t>
            </w:r>
            <w:r w:rsidRPr="00D6356B">
              <w:rPr>
                <w:rFonts w:ascii="標楷體" w:hAnsi="標楷體"/>
                <w:sz w:val="24"/>
                <w:szCs w:val="24"/>
              </w:rPr>
              <w:t>)</w:t>
            </w:r>
            <w:r w:rsidRPr="00D6356B">
              <w:rPr>
                <w:rFonts w:ascii="標楷體" w:hAnsi="標楷體" w:hint="eastAsia"/>
                <w:sz w:val="24"/>
                <w:szCs w:val="24"/>
              </w:rPr>
              <w:t>側很陡而右</w:t>
            </w:r>
            <w:r w:rsidRPr="00D6356B">
              <w:rPr>
                <w:rFonts w:ascii="標楷體" w:hAnsi="標楷體"/>
                <w:sz w:val="24"/>
                <w:szCs w:val="24"/>
              </w:rPr>
              <w:t>(</w:t>
            </w:r>
            <w:r w:rsidRPr="00D6356B">
              <w:rPr>
                <w:rFonts w:ascii="標楷體" w:hAnsi="標楷體" w:hint="eastAsia"/>
                <w:sz w:val="24"/>
                <w:szCs w:val="24"/>
              </w:rPr>
              <w:t>左</w:t>
            </w:r>
            <w:r w:rsidRPr="00D6356B">
              <w:rPr>
                <w:rFonts w:ascii="標楷體" w:hAnsi="標楷體"/>
                <w:sz w:val="24"/>
                <w:szCs w:val="24"/>
              </w:rPr>
              <w:t>)</w:t>
            </w:r>
            <w:r w:rsidRPr="00D6356B">
              <w:rPr>
                <w:rFonts w:ascii="標楷體" w:hAnsi="標楷體" w:hint="eastAsia"/>
                <w:sz w:val="24"/>
                <w:szCs w:val="24"/>
              </w:rPr>
              <w:t>側緩和，左右不對稱。</w:t>
            </w:r>
          </w:p>
        </w:tc>
        <w:tc>
          <w:tcPr>
            <w:tcW w:w="2040"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將規格以下者全部剔除時會出現。核對測定有無作弊，有無檢查失誤，有無測定誤差等。</w:t>
            </w:r>
          </w:p>
        </w:tc>
      </w:tr>
      <w:tr w:rsidR="007E6164" w:rsidRPr="008930A1" w:rsidTr="00B406E0">
        <w:trPr>
          <w:trHeight w:val="1241"/>
        </w:trPr>
        <w:tc>
          <w:tcPr>
            <w:tcW w:w="1464" w:type="pct"/>
          </w:tcPr>
          <w:p w:rsidR="007E6164" w:rsidRPr="00D6356B" w:rsidRDefault="007E6164" w:rsidP="008930A1">
            <w:pPr>
              <w:numPr>
                <w:ilvl w:val="0"/>
                <w:numId w:val="1"/>
              </w:numPr>
              <w:spacing w:after="120" w:line="300" w:lineRule="auto"/>
              <w:rPr>
                <w:rFonts w:ascii="標楷體"/>
                <w:sz w:val="24"/>
                <w:szCs w:val="24"/>
              </w:rPr>
            </w:pPr>
            <w:r>
              <w:rPr>
                <w:noProof/>
              </w:rPr>
              <w:pict>
                <v:group id="_x0000_s1078" alt="" style="position:absolute;left:0;text-align:left;margin-left:13.75pt;margin-top:14.4pt;width:63pt;height:41.95pt;z-index:251645952;mso-position-horizontal-relative:text;mso-position-vertical-relative:text" coordorigin="1418,7526" coordsize="1260,839" o:allowincell="f">
                  <v:shape id="_x0000_s1079" type="#_x0000_t75" style="position:absolute;left:1418;top:7526;width:1260;height:839" o:preferrelative="f">
                    <v:fill o:detectmouseclick="t"/>
                    <v:path o:extrusionok="t" o:connecttype="none"/>
                    <o:lock v:ext="edit" text="t"/>
                  </v:shape>
                  <v:rect id="_x0000_s1080" style="position:absolute;left:1533;top:7709;width:114;height:656;v-text-anchor:middle" filled="f" fillcolor="#bbe0e3"/>
                  <v:rect id="_x0000_s1081" style="position:absolute;left:1647;top:7617;width:115;height:748;v-text-anchor:middle" filled="f" fillcolor="#bbe0e3"/>
                  <v:rect id="_x0000_s1082" style="position:absolute;left:1762;top:7595;width:115;height:770;v-text-anchor:middle" filled="f" fillcolor="#bbe0e3"/>
                  <v:rect id="_x0000_s1083" style="position:absolute;left:1877;top:7526;width:114;height:839;v-text-anchor:middle" filled="f" fillcolor="#bbe0e3"/>
                  <v:rect id="_x0000_s1084" style="position:absolute;left:1991;top:7549;width:114;height:816;v-text-anchor:middle" filled="f" fillcolor="#bbe0e3"/>
                  <v:rect id="_x0000_s1085" style="position:absolute;left:1418;top:7801;width:115;height:564;v-text-anchor:middle" filled="f" fillcolor="#bbe0e3"/>
                  <v:rect id="_x0000_s1086" style="position:absolute;left:2105;top:7526;width:115;height:839;v-text-anchor:middle" filled="f" fillcolor="#bbe0e3"/>
                  <v:rect id="_x0000_s1087" style="position:absolute;left:2220;top:7709;width:115;height:656;v-text-anchor:middle" filled="f" fillcolor="#bbe0e3"/>
                  <v:rect id="_x0000_s1088" style="position:absolute;left:2335;top:7732;width:114;height:633;v-text-anchor:middle" filled="f" fillcolor="#bbe0e3"/>
                  <v:rect id="_x0000_s1089" style="position:absolute;left:2449;top:7755;width:115;height:610;v-text-anchor:middle" filled="f" fillcolor="#bbe0e3"/>
                  <v:rect id="_x0000_s1090" style="position:absolute;left:2563;top:7732;width:115;height:633;v-text-anchor:middle" filled="f" fillcolor="#bbe0e3"/>
                </v:group>
              </w:pict>
            </w:r>
            <w:r w:rsidRPr="00D6356B">
              <w:rPr>
                <w:rFonts w:ascii="標楷體" w:hAnsi="標楷體"/>
                <w:sz w:val="24"/>
                <w:szCs w:val="24"/>
              </w:rPr>
              <w:t xml:space="preserve">         </w:t>
            </w:r>
            <w:r w:rsidRPr="00D6356B">
              <w:rPr>
                <w:rFonts w:ascii="標楷體" w:hAnsi="標楷體" w:hint="eastAsia"/>
                <w:sz w:val="24"/>
                <w:szCs w:val="24"/>
              </w:rPr>
              <w:t>高原型</w:t>
            </w:r>
          </w:p>
          <w:p w:rsidR="007E6164" w:rsidRPr="00D6356B" w:rsidRDefault="007E6164" w:rsidP="008930A1">
            <w:pPr>
              <w:spacing w:after="120" w:line="300" w:lineRule="auto"/>
              <w:rPr>
                <w:rFonts w:ascii="標楷體"/>
                <w:sz w:val="24"/>
                <w:szCs w:val="24"/>
              </w:rPr>
            </w:pPr>
            <w:r>
              <w:fldChar w:fldCharType="begin" w:fldLock="1"/>
            </w:r>
            <w:r>
              <w:instrText xml:space="preserve">ref  SHAPE  \* MERGEFORMAT </w:instrText>
            </w:r>
            <w:r>
              <w:fldChar w:fldCharType="end"/>
            </w:r>
          </w:p>
        </w:tc>
        <w:tc>
          <w:tcPr>
            <w:tcW w:w="1496"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各區域之出現次數沒什麼變化，而在中央部分呈現平坦的高原形狀。</w:t>
            </w:r>
          </w:p>
        </w:tc>
        <w:tc>
          <w:tcPr>
            <w:tcW w:w="2040"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不同平均值的分配混合在一起所致的形狀。此時可先予以層別化以後再製作直方圖。</w:t>
            </w:r>
          </w:p>
        </w:tc>
      </w:tr>
      <w:tr w:rsidR="007E6164" w:rsidRPr="008930A1" w:rsidTr="00B406E0">
        <w:trPr>
          <w:trHeight w:val="1199"/>
        </w:trPr>
        <w:tc>
          <w:tcPr>
            <w:tcW w:w="1464" w:type="pct"/>
          </w:tcPr>
          <w:p w:rsidR="007E6164" w:rsidRPr="00D6356B" w:rsidRDefault="007E6164" w:rsidP="008930A1">
            <w:pPr>
              <w:numPr>
                <w:ilvl w:val="0"/>
                <w:numId w:val="1"/>
              </w:numPr>
              <w:spacing w:after="120" w:line="300" w:lineRule="auto"/>
              <w:rPr>
                <w:rFonts w:ascii="標楷體"/>
                <w:sz w:val="24"/>
                <w:szCs w:val="24"/>
              </w:rPr>
            </w:pPr>
            <w:r>
              <w:rPr>
                <w:noProof/>
              </w:rPr>
              <w:pict>
                <v:group id="_x0000_s1091" alt="" style="position:absolute;left:0;text-align:left;margin-left:16pt;margin-top:17.05pt;width:54pt;height:37.95pt;z-index:251646976;mso-position-horizontal-relative:text;mso-position-vertical-relative:text" coordorigin="1418,8897" coordsize="1080,759" o:allowincell="f">
                  <v:shape id="_x0000_s1092" type="#_x0000_t75" style="position:absolute;left:1418;top:8897;width:1080;height:759" o:preferrelative="f">
                    <v:fill o:detectmouseclick="t"/>
                    <v:path o:extrusionok="t" o:connecttype="none"/>
                    <o:lock v:ext="edit" text="t"/>
                  </v:shape>
                  <v:rect id="_x0000_s1093" style="position:absolute;left:1516;top:9231;width:99;height:425;v-text-anchor:middle" filled="f" fillcolor="#bbe0e3"/>
                  <v:rect id="_x0000_s1094" style="position:absolute;left:1615;top:8897;width:98;height:759;v-text-anchor:middle" filled="f" fillcolor="#bbe0e3"/>
                  <v:rect id="_x0000_s1095" style="position:absolute;left:1713;top:8995;width:98;height:661;v-text-anchor:middle" filled="f" fillcolor="#bbe0e3"/>
                  <v:rect id="_x0000_s1096" style="position:absolute;left:1811;top:9094;width:98;height:562;v-text-anchor:middle" filled="f" fillcolor="#bbe0e3"/>
                  <v:rect id="_x0000_s1097" style="position:absolute;left:1909;top:9172;width:98;height:484;v-text-anchor:middle" filled="f" fillcolor="#bbe0e3"/>
                  <v:rect id="_x0000_s1098" style="position:absolute;left:1418;top:9388;width:98;height:268;v-text-anchor:middle" filled="f" fillcolor="#bbe0e3"/>
                  <v:rect id="_x0000_s1099" style="position:absolute;left:2007;top:9192;width:98;height:464;v-text-anchor:middle" filled="f" fillcolor="#bbe0e3"/>
                  <v:rect id="_x0000_s1100" style="position:absolute;left:2105;top:8995;width:99;height:661;v-text-anchor:middle" filled="f" fillcolor="#bbe0e3"/>
                  <v:rect id="_x0000_s1101" style="position:absolute;left:2204;top:8897;width:98;height:759;v-text-anchor:middle" filled="f" fillcolor="#bbe0e3"/>
                  <v:rect id="_x0000_s1102" style="position:absolute;left:2302;top:9270;width:98;height:386;v-text-anchor:middle" filled="f" fillcolor="#bbe0e3"/>
                  <v:rect id="_x0000_s1103" style="position:absolute;left:2400;top:9388;width:98;height:268;v-text-anchor:middle" filled="f" fillcolor="#bbe0e3"/>
                </v:group>
              </w:pict>
            </w:r>
            <w:r w:rsidRPr="00D6356B">
              <w:rPr>
                <w:rFonts w:ascii="標楷體" w:hAnsi="標楷體"/>
                <w:sz w:val="24"/>
                <w:szCs w:val="24"/>
              </w:rPr>
              <w:t xml:space="preserve">         </w:t>
            </w:r>
            <w:r w:rsidRPr="00D6356B">
              <w:rPr>
                <w:rFonts w:ascii="標楷體" w:hAnsi="標楷體" w:hint="eastAsia"/>
                <w:sz w:val="24"/>
                <w:szCs w:val="24"/>
              </w:rPr>
              <w:t>雙峰型</w:t>
            </w:r>
          </w:p>
          <w:p w:rsidR="007E6164" w:rsidRPr="00D6356B" w:rsidRDefault="007E6164" w:rsidP="008930A1">
            <w:pPr>
              <w:spacing w:after="120" w:line="300" w:lineRule="auto"/>
              <w:rPr>
                <w:rFonts w:ascii="標楷體"/>
                <w:sz w:val="24"/>
                <w:szCs w:val="24"/>
              </w:rPr>
            </w:pPr>
            <w:r>
              <w:fldChar w:fldCharType="begin" w:fldLock="1"/>
            </w:r>
            <w:r>
              <w:instrText xml:space="preserve">ref  SHAPE  \* MERGEFORMAT </w:instrText>
            </w:r>
            <w:r>
              <w:fldChar w:fldCharType="end"/>
            </w:r>
          </w:p>
        </w:tc>
        <w:tc>
          <w:tcPr>
            <w:tcW w:w="1496"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在中心附近之分佈次數少而在左右呈現兩高峰。</w:t>
            </w:r>
          </w:p>
        </w:tc>
        <w:tc>
          <w:tcPr>
            <w:tcW w:w="2040"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當抽樣查驗的樣品來自不同機器或不同材料時，便會產生不同的量測值，而出現雙峰型態，此時可畫出層別直方圖就可看出差異。</w:t>
            </w:r>
          </w:p>
        </w:tc>
      </w:tr>
      <w:tr w:rsidR="007E6164" w:rsidRPr="008930A1" w:rsidTr="00B406E0">
        <w:trPr>
          <w:trHeight w:val="1746"/>
        </w:trPr>
        <w:tc>
          <w:tcPr>
            <w:tcW w:w="1464" w:type="pct"/>
          </w:tcPr>
          <w:p w:rsidR="007E6164" w:rsidRPr="00D6356B" w:rsidRDefault="007E6164" w:rsidP="008930A1">
            <w:pPr>
              <w:numPr>
                <w:ilvl w:val="0"/>
                <w:numId w:val="1"/>
              </w:numPr>
              <w:spacing w:after="120" w:line="300" w:lineRule="auto"/>
              <w:rPr>
                <w:rFonts w:ascii="標楷體"/>
                <w:sz w:val="24"/>
                <w:szCs w:val="24"/>
              </w:rPr>
            </w:pPr>
            <w:r>
              <w:rPr>
                <w:noProof/>
              </w:rPr>
              <w:pict>
                <v:group id="_x0000_s1104" alt="" style="position:absolute;left:0;text-align:left;margin-left:13pt;margin-top:17.65pt;width:81pt;height:59.85pt;z-index:251648000;mso-position-horizontal-relative:text;mso-position-vertical-relative:text" coordorigin="1598,10481" coordsize="1620,1197" o:allowincell="f">
                  <v:rect id="_x0000_s1105" style="position:absolute;left:1745;top:11247;width:148;height:431;v-text-anchor:middle" filled="f" fillcolor="#bbe0e3"/>
                  <v:rect id="_x0000_s1106" style="position:absolute;left:1893;top:11011;width:147;height:667;v-text-anchor:middle" filled="f" fillcolor="#bbe0e3"/>
                  <v:rect id="_x0000_s1107" style="position:absolute;left:2040;top:10481;width:148;height:1197;v-text-anchor:middle" filled="f" fillcolor="#bbe0e3"/>
                  <v:rect id="_x0000_s1108" style="position:absolute;left:2188;top:10952;width:147;height:726;v-text-anchor:middle" filled="f" fillcolor="#bbe0e3"/>
                  <v:rect id="_x0000_s1109" style="position:absolute;left:2334;top:11188;width:148;height:490;v-text-anchor:middle" filled="f" fillcolor="#bbe0e3"/>
                  <v:rect id="_x0000_s1110" style="position:absolute;left:1598;top:11483;width:147;height:195;v-text-anchor:middle" filled="f" fillcolor="#bbe0e3"/>
                  <v:rect id="_x0000_s1111" style="position:absolute;left:2482;top:11364;width:147;height:314;v-text-anchor:middle" filled="f" fillcolor="#bbe0e3"/>
                  <v:rect id="_x0000_s1112" style="position:absolute;left:2924;top:11453;width:148;height:225;v-text-anchor:middle" filled="f" fillcolor="#bbe0e3"/>
                  <v:rect id="_x0000_s1113" style="position:absolute;left:3071;top:11571;width:147;height:107;v-text-anchor:middle" filled="f" fillcolor="#bbe0e3"/>
                </v:group>
              </w:pict>
            </w:r>
            <w:r w:rsidRPr="00D6356B">
              <w:rPr>
                <w:rFonts w:ascii="標楷體" w:hAnsi="標楷體"/>
                <w:sz w:val="24"/>
                <w:szCs w:val="24"/>
              </w:rPr>
              <w:t xml:space="preserve">         </w:t>
            </w:r>
            <w:r w:rsidRPr="00D6356B">
              <w:rPr>
                <w:rFonts w:ascii="標楷體" w:hAnsi="標楷體" w:hint="eastAsia"/>
                <w:sz w:val="24"/>
                <w:szCs w:val="24"/>
              </w:rPr>
              <w:t>離島型</w:t>
            </w:r>
          </w:p>
          <w:p w:rsidR="007E6164" w:rsidRPr="00D6356B" w:rsidRDefault="007E6164" w:rsidP="008930A1">
            <w:pPr>
              <w:spacing w:after="120" w:line="300" w:lineRule="auto"/>
              <w:rPr>
                <w:rFonts w:ascii="標楷體"/>
                <w:sz w:val="24"/>
                <w:szCs w:val="24"/>
              </w:rPr>
            </w:pPr>
            <w:r>
              <w:fldChar w:fldCharType="begin" w:fldLock="1"/>
            </w:r>
            <w:r>
              <w:instrText xml:space="preserve">ref  SHAPE  \* MERGEFORMAT </w:instrText>
            </w:r>
            <w:r>
              <w:fldChar w:fldCharType="end"/>
            </w:r>
          </w:p>
        </w:tc>
        <w:tc>
          <w:tcPr>
            <w:tcW w:w="1496"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在普通的柱形圖右邊或左邊出現離島。</w:t>
            </w:r>
          </w:p>
        </w:tc>
        <w:tc>
          <w:tcPr>
            <w:tcW w:w="2040" w:type="pct"/>
            <w:vAlign w:val="center"/>
          </w:tcPr>
          <w:p w:rsidR="007E6164" w:rsidRPr="00D6356B" w:rsidRDefault="007E6164" w:rsidP="008930A1">
            <w:pPr>
              <w:snapToGrid w:val="0"/>
              <w:spacing w:after="120" w:line="300" w:lineRule="auto"/>
              <w:jc w:val="both"/>
              <w:rPr>
                <w:rFonts w:ascii="標楷體"/>
                <w:sz w:val="24"/>
                <w:szCs w:val="24"/>
              </w:rPr>
            </w:pPr>
            <w:r w:rsidRPr="00D6356B">
              <w:rPr>
                <w:rFonts w:ascii="標楷體" w:hAnsi="標楷體" w:hint="eastAsia"/>
                <w:sz w:val="24"/>
                <w:szCs w:val="24"/>
              </w:rPr>
              <w:t>由不同分佈之數據混入時會出現，調查數據的覆歷，核對工程有無異常，測定有無誤差，有無其他數據混入。</w:t>
            </w:r>
          </w:p>
        </w:tc>
      </w:tr>
    </w:tbl>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7</w:t>
      </w:r>
      <w:r w:rsidRPr="008930A1">
        <w:rPr>
          <w:rFonts w:ascii="標楷體" w:hAnsi="標楷體" w:hint="eastAsia"/>
        </w:rPr>
        <w:t xml:space="preserve">　直方圖類型及運用</w:t>
      </w:r>
    </w:p>
    <w:p w:rsidR="007E6164" w:rsidRPr="008930A1" w:rsidRDefault="007E6164" w:rsidP="00534224">
      <w:pPr>
        <w:pStyle w:val="a7"/>
        <w:adjustRightInd w:val="0"/>
        <w:spacing w:before="0" w:after="120" w:line="300" w:lineRule="auto"/>
        <w:ind w:left="31680" w:hangingChars="200" w:firstLine="31680"/>
        <w:rPr>
          <w:rFonts w:ascii="標楷體"/>
        </w:rPr>
      </w:pPr>
      <w:r w:rsidRPr="008930A1">
        <w:rPr>
          <w:rFonts w:ascii="標楷體"/>
        </w:rPr>
        <w:br w:type="page"/>
      </w:r>
      <w:bookmarkStart w:id="18" w:name="_Toc16096519"/>
      <w:r w:rsidRPr="008930A1">
        <w:rPr>
          <w:rFonts w:ascii="標楷體" w:hAnsi="標楷體"/>
        </w:rPr>
        <w:t>2.4</w:t>
      </w:r>
      <w:r w:rsidRPr="008930A1">
        <w:rPr>
          <w:rFonts w:ascii="標楷體" w:hAnsi="標楷體" w:hint="eastAsia"/>
        </w:rPr>
        <w:t>管制圖</w:t>
      </w:r>
      <w:bookmarkEnd w:id="18"/>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19" w:name="_Toc16096520"/>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2.4.1</w:t>
        </w:r>
      </w:smartTag>
      <w:r w:rsidRPr="008930A1">
        <w:rPr>
          <w:rFonts w:ascii="標楷體" w:hAnsi="標楷體" w:hint="eastAsia"/>
        </w:rPr>
        <w:t>定義</w:t>
      </w:r>
      <w:bookmarkEnd w:id="19"/>
    </w:p>
    <w:p w:rsidR="007E6164" w:rsidRPr="008930A1" w:rsidRDefault="007E6164" w:rsidP="000078B4">
      <w:pPr>
        <w:pStyle w:val="a6"/>
        <w:adjustRightInd w:val="0"/>
        <w:spacing w:line="300" w:lineRule="auto"/>
        <w:ind w:left="0" w:firstLineChars="202" w:firstLine="31680"/>
        <w:rPr>
          <w:rFonts w:ascii="標楷體"/>
          <w:szCs w:val="20"/>
        </w:rPr>
      </w:pPr>
      <w:r w:rsidRPr="008930A1">
        <w:rPr>
          <w:rFonts w:ascii="標楷體" w:hAnsi="標楷體"/>
          <w:szCs w:val="20"/>
        </w:rPr>
        <w:t>1924</w:t>
      </w:r>
      <w:r w:rsidRPr="008930A1">
        <w:rPr>
          <w:rFonts w:ascii="標楷體" w:hAnsi="標楷體" w:hint="eastAsia"/>
          <w:szCs w:val="20"/>
        </w:rPr>
        <w:t>年由美國蕭華德博士</w:t>
      </w:r>
      <w:r w:rsidRPr="008930A1">
        <w:rPr>
          <w:rFonts w:ascii="標楷體" w:hAnsi="標楷體"/>
          <w:szCs w:val="20"/>
        </w:rPr>
        <w:t>(Dr. WalterShewhart)</w:t>
      </w:r>
      <w:r w:rsidRPr="008930A1">
        <w:rPr>
          <w:rFonts w:ascii="標楷體" w:hAnsi="標楷體" w:hint="eastAsia"/>
          <w:szCs w:val="20"/>
        </w:rPr>
        <w:t>首發提出管制圖，而使得產業製程進入統計品管時代，如圖</w:t>
      </w:r>
      <w:r w:rsidRPr="008930A1">
        <w:rPr>
          <w:rFonts w:ascii="標楷體" w:hAnsi="標楷體"/>
          <w:szCs w:val="20"/>
        </w:rPr>
        <w:t>8</w:t>
      </w:r>
      <w:r w:rsidRPr="008930A1">
        <w:rPr>
          <w:rFonts w:ascii="標楷體" w:hAnsi="標楷體" w:hint="eastAsia"/>
          <w:szCs w:val="20"/>
        </w:rPr>
        <w:t>，也稱為蕭華德管制圖。管制圖應用在產品量產時，藉由抽取樣本進行統計運算求得算術平均值</w:t>
      </w:r>
      <w:r w:rsidRPr="008930A1">
        <w:rPr>
          <w:rFonts w:ascii="標楷體" w:hAnsi="標楷體"/>
          <w:szCs w:val="20"/>
        </w:rPr>
        <w:t>(Mean)</w:t>
      </w:r>
      <w:r w:rsidRPr="008930A1">
        <w:rPr>
          <w:rFonts w:ascii="標楷體" w:hAnsi="標楷體" w:hint="eastAsia"/>
          <w:szCs w:val="20"/>
        </w:rPr>
        <w:t>及全距</w:t>
      </w:r>
      <w:r w:rsidRPr="008930A1">
        <w:rPr>
          <w:rFonts w:ascii="標楷體" w:hAnsi="標楷體"/>
          <w:szCs w:val="20"/>
        </w:rPr>
        <w:t>(Range)</w:t>
      </w:r>
      <w:r w:rsidRPr="008930A1">
        <w:rPr>
          <w:rFonts w:ascii="標楷體" w:hAnsi="標楷體" w:hint="eastAsia"/>
          <w:szCs w:val="20"/>
        </w:rPr>
        <w:t>，進而試算出中心線</w:t>
      </w:r>
      <w:r w:rsidRPr="008930A1">
        <w:rPr>
          <w:rFonts w:ascii="標楷體" w:hAnsi="標楷體"/>
          <w:szCs w:val="20"/>
        </w:rPr>
        <w:t>(CL)</w:t>
      </w:r>
      <w:r w:rsidRPr="008930A1">
        <w:rPr>
          <w:rFonts w:ascii="標楷體" w:hAnsi="標楷體" w:hint="eastAsia"/>
          <w:szCs w:val="20"/>
        </w:rPr>
        <w:t>所在位置，分別加減</w:t>
      </w:r>
      <w:r w:rsidRPr="008930A1">
        <w:rPr>
          <w:rFonts w:ascii="標楷體" w:hAnsi="標楷體"/>
          <w:szCs w:val="20"/>
        </w:rPr>
        <w:t>3</w:t>
      </w:r>
      <w:r w:rsidRPr="008930A1">
        <w:rPr>
          <w:rFonts w:ascii="標楷體" w:hAnsi="標楷體" w:hint="eastAsia"/>
          <w:szCs w:val="20"/>
        </w:rPr>
        <w:t>個標準差而成為管制上界限</w:t>
      </w:r>
      <w:r w:rsidRPr="008930A1">
        <w:rPr>
          <w:rFonts w:ascii="標楷體" w:hAnsi="標楷體"/>
          <w:szCs w:val="20"/>
        </w:rPr>
        <w:t>(UCL)</w:t>
      </w:r>
      <w:r w:rsidRPr="008930A1">
        <w:rPr>
          <w:rFonts w:ascii="標楷體" w:hAnsi="標楷體" w:hint="eastAsia"/>
          <w:szCs w:val="20"/>
        </w:rPr>
        <w:t>及下界限</w:t>
      </w:r>
      <w:r w:rsidRPr="008930A1">
        <w:rPr>
          <w:rFonts w:ascii="標楷體" w:hAnsi="標楷體"/>
          <w:szCs w:val="20"/>
        </w:rPr>
        <w:t>(LCL)</w:t>
      </w:r>
      <w:r w:rsidRPr="008930A1">
        <w:rPr>
          <w:rFonts w:ascii="標楷體" w:hAnsi="標楷體" w:hint="eastAsia"/>
          <w:szCs w:val="20"/>
        </w:rPr>
        <w:t>，俾憑據以判讀偵測異常現象，發現問題謀求對策予以改善，或有超出管制界限之趨勢，作為缺失產生預警。</w:t>
      </w:r>
    </w:p>
    <w:p w:rsidR="007E6164" w:rsidRPr="008930A1" w:rsidRDefault="007E6164" w:rsidP="008930A1">
      <w:pPr>
        <w:pStyle w:val="a6"/>
        <w:adjustRightInd w:val="0"/>
        <w:spacing w:line="300" w:lineRule="auto"/>
        <w:ind w:left="0" w:firstLineChars="0" w:firstLine="0"/>
        <w:jc w:val="center"/>
        <w:rPr>
          <w:rFonts w:ascii="標楷體"/>
          <w:szCs w:val="20"/>
        </w:rPr>
      </w:pPr>
      <w:r>
        <w:rPr>
          <w:noProof/>
        </w:rPr>
        <w:pict>
          <v:group id="群組 11" o:spid="_x0000_s1114" style="position:absolute;left:0;text-align:left;margin-left:0;margin-top:0;width:430.8pt;height:226.6pt;z-index:251665408" coordsize="5470876,28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">
            <v:group id="_x0000_s1115" style="position:absolute;width:4862369;height:2580957" coordsize="4862369,258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群組 5" o:spid="_x0000_s1116" style="position:absolute;width:4862369;height:2580957" coordsize="4862369,258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4" o:spid="_x0000_s1117" style="position:absolute;visibility:visible;mso-wrap-style:none" from="398319,504825" to="3998769,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ciMEA&#10;AADbAAAADwAAAGRycy9kb3ducmV2LnhtbERPTWsCMRC9F/ofwhS8adZqi6xGqaKwvZTW6n3YjLuL&#10;m0lMoq7/3hSE3ubxPme26EwrLuRDY1nBcJCBIC6tbrhSsPvd9CcgQkTW2FomBTcKsJg/P80w1/bK&#10;P3TZxkqkEA45KqhjdLmUoazJYBhYR5y4g/UGY4K+ktrjNYWbVr5m2bs02HBqqNHRqqbyuD0bBfK7&#10;OIXya+fd8m30eVoXe7detkr1XrqPKYhIXfwXP9yFTvPH8PdLOk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wXIjBAAAA2wAAAA8AAAAAAAAAAAAAAAAAmAIAAGRycy9kb3du&#10;cmV2LnhtbFBLBQYAAAAABAAEAPUAAACGAwAAAAA=&#10;" strokeweight="1pt">
                  <v:stroke dashstyle="dash"/>
                </v:line>
                <v:line id="Line 5" o:spid="_x0000_s1118" style="position:absolute;visibility:visible;mso-wrap-style:none" from="398319,1711325" to="3998769,171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5E8AA&#10;AADbAAAADwAAAGRycy9kb3ducmV2LnhtbERPTWsCMRC9C/0PYQreNFuLIluj1GJhvYhaex82092l&#10;m0lMoq7/3giCt3m8z5ktOtOKM/nQWFbwNsxAEJdWN1wpOPx8D6YgQkTW2FomBVcKsJi/9GaYa3vh&#10;HZ33sRIphEOOCuoYXS5lKGsyGIbWESfuz3qDMUFfSe3xksJNK0dZNpEGG04NNTr6qqn835+MArkt&#10;jqHcHLxbjt/Xx1Xx61bLVqn+a/f5ASJSF5/ih7vQaf4Y7r+kA+T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z5E8AAAADbAAAADwAAAAAAAAAAAAAAAACYAgAAZHJzL2Rvd25y&#10;ZXYueG1sUEsFBgAAAAAEAAQA9QAAAIUDAAAAAA==&#10;" strokeweight="1pt">
                  <v:stroke dashstyle="dash"/>
                </v:line>
                <v:line id="Line 6" o:spid="_x0000_s1119" style="position:absolute;visibility:visible;mso-wrap-style:none" from="398319,1152525" to="3998769,115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DcIA&#10;AADbAAAADwAAAGRycy9kb3ducmV2LnhtbERPTWvCQBC9C/0PyxR6CboxaJDUNdTWgjma9tDjkB2z&#10;odnZkN1q/PddodDbPN7nbMvJ9uJCo+8cK1guUhDEjdMdtwo+P97nGxA+IGvsHZOCG3kodw+zLRba&#10;XflElzq0IoawL1CBCWEopPSNIYt+4QbiyJ3daDFEOLZSj3iN4baXWZrm0mLHscHgQK+Gmu/6xypY&#10;J8153w1fq6yq3pLDlJhqRUapp8fp5RlEoCn8i//cRx3n53D/JR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E0NwgAAANsAAAAPAAAAAAAAAAAAAAAAAJgCAABkcnMvZG93&#10;bnJldi54bWxQSwUGAAAAAAQABAD1AAAAhwMAAAAA&#10;" strokeweight="1pt"/>
                <v:line id="Line 7" o:spid="_x0000_s1120" style="position:absolute;visibility:visible;mso-wrap-style:none" from="398319,0" to="398319,223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I/cAA&#10;AADbAAAADwAAAGRycy9kb3ducmV2LnhtbERP3WrCMBS+H/gO4QjezdQ5VKpRZCBsOIRWH+DYHJti&#10;c1KSTLu3N4OBd+fj+z2rTW9bcSMfGscKJuMMBHHldMO1gtNx97oAESKyxtYxKfilAJv14GWFuXZ3&#10;LuhWxlqkEA45KjAxdrmUoTJkMYxdR5y4i/MWY4K+ltrjPYXbVr5l2UxabDg1GOzow1B1LX+sAiqm&#10;X4e2O5V4MOfL/vtd+53RSo2G/XYJIlIfn+J/96dO8+fw90s6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FI/cAAAADbAAAADwAAAAAAAAAAAAAAAACYAgAAZHJzL2Rvd25y&#10;ZXYueG1sUEsFBgAAAAAEAAQA9QAAAIUDAAAAAA==&#10;" strokeweight="3pt"/>
                <v:rect id="Rectangle 8" o:spid="_x0000_s1121" style="position:absolute;left:4069964;top:970160;width:410171;height:2958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jUsMA&#10;AADbAAAADwAAAGRycy9kb3ducmV2LnhtbESP3WoCMRCF7wt9hzCF3pSaVETKahQp/UOvan2AYTPu&#10;BjeTJYnr9u07F4J3M5wz53yzXI+hUwOl7CNbeJkYUMR1dJ4bC4ffj+dXULkgO+wik4U/yrBe3d8t&#10;sXLxwj807EujJIRzhRbaUvpK61y3FDBPYk8s2jGmgEXW1GiX8CLhodNTY+Y6oGdpaLGnt5bq0/4c&#10;LMw+p9t3/2R2PgxnPGx1Ml+8s/bxYdwsQBUay818vf52gi+w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jUsMAAADbAAAADwAAAAAAAAAAAAAAAACYAgAAZHJzL2Rv&#10;d25yZXYueG1sUEsFBgAAAAAEAAQA9QAAAIgDAAAAAA==&#10;" filled="f" stroked="f">
                  <v:textbox style="mso-fit-shape-to-text:t">
                    <w:txbxContent/>
                  </v:textbox>
                </v:rect>
                <v:rect id="Rectangle 9" o:spid="_x0000_s1122" style="position:absolute;left:3998851;top:356826;width:538429;height:295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GycAA&#10;AADbAAAADwAAAGRycy9kb3ducmV2LnhtbERPzWoCMRC+F3yHMIKXokmllLoaRaTaoqeqDzBsxt3g&#10;ZrIkcV3fvikUepuP73cWq941oqMQrWcNLxMFgrj0xnKl4Xzajt9BxIRssPFMGh4UYbUcPC2wMP7O&#10;39QdUyVyCMcCNdQptYWUsazJYZz4ljhzFx8cpgxDJU3Aew53jZwq9SYdWs4NNba0qam8Hm9Ow+tu&#10;uv+wz+pgXXfD814G9ckHrUfDfj0HkahP/+I/95fJ82fw+0s+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YGycAAAADbAAAADwAAAAAAAAAAAAAAAACYAgAAZHJzL2Rvd25y&#10;ZXYueG1sUEsFBgAAAAAEAAQA9QAAAIUDAAAAAA==&#10;" filled="f" stroked="f">
                  <v:textbox style="mso-fit-shape-to-text:t">
                    <w:txbxContent/>
                  </v:textbox>
                </v:rect>
                <v:rect id="Rectangle 10" o:spid="_x0000_s1123" style="position:absolute;left:3998851;top:1605082;width:518746;height:5003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l6b8A&#10;AADbAAAADwAAAGRycy9kb3ducmV2LnhtbERPzWoCMRC+F3yHMIKXoolLKWU1iojaoqeqDzBsxt3g&#10;ZrIkcd2+fXMo9Pjx/S/Xg2tFTyFazxrmMwWCuPLGcq3hetlPP0DEhGyw9UwafijCejV6WWJp/JO/&#10;qT+nWuQQjiVqaFLqSilj1ZDDOPMdceZuPjhMGYZamoDPHO5aWSj1Lh1azg0NdrRtqLqfH07D26E4&#10;7uyrOlnXP/B6lEF98knryXjYLEAkGtK/+M/9ZTQUeX3+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YGXpvwAAANsAAAAPAAAAAAAAAAAAAAAAAJgCAABkcnMvZG93bnJl&#10;di54bWxQSwUGAAAAAAQABAD1AAAAhAMAAAAA&#10;" filled="f" stroked="f">
                  <v:textbox style="mso-fit-shape-to-text:t">
                    <w:txbxContent>
                      <w:p w:rsidR="007E6164" w:rsidRDefault="007E6164" w:rsidP="002C39BB">
                        <w:pPr>
                          <w:pStyle w:val="NormalWeb"/>
                          <w:spacing w:before="0" w:beforeAutospacing="0" w:after="0" w:afterAutospacing="0"/>
                          <w:textAlignment w:val="baseline"/>
                        </w:pPr>
                        <w:r>
                          <w:rPr>
                            <w:rFonts w:ascii="Times New Roman" w:eastAsia="標楷體" w:hAnsi="Times New Roman" w:cs="Times New Roman"/>
                            <w:color w:val="000000"/>
                            <w:kern w:val="24"/>
                            <w:sz w:val="28"/>
                            <w:szCs w:val="28"/>
                          </w:rPr>
                          <w:t>LCL</w:t>
                        </w:r>
                      </w:p>
                    </w:txbxContent>
                  </v:textbox>
                </v:rect>
                <v:rect id="Rectangle 12" o:spid="_x0000_s1124" style="position:absolute;left:1765133;top:2304766;width:1984187;height:276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Wr8MA&#10;AADbAAAADwAAAGRycy9kb3ducmV2LnhtbESP0YrCMBRE34X9h3AXfBFNFdG1GmVxFapvdv2Aa3O3&#10;7drclCZq/XsjCD4OM3OGWaxaU4krNa60rGA4iEAQZ1aXnCs4/m77XyCcR9ZYWSYFd3KwWn50Fhhr&#10;e+MDXVOfiwBhF6OCwvs6ltJlBRl0A1sTB+/PNgZ9kE0udYO3ADeVHEXRRBosOSwUWNO6oOycXoyC&#10;3X68P64T+X+elT+9ZJpG8jTZKNX9bL/nIDy1/h1+tROtYDSE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hWr8MAAADbAAAADwAAAAAAAAAAAAAAAACYAgAAZHJzL2Rv&#10;d25yZXYueG1sUEsFBgAAAAAEAAQA9QAAAIgDAAAAAA==&#10;" filled="f" stroked="f">
                  <v:textbox style="mso-fit-shape-to-text:t">
                    <w:txbxContent>
                      <w:p w:rsidR="007E6164" w:rsidRDefault="007E6164" w:rsidP="002C39BB">
                        <w:pPr>
                          <w:pStyle w:val="NormalWeb"/>
                          <w:spacing w:before="0" w:beforeAutospacing="0" w:after="0" w:afterAutospacing="0" w:line="192" w:lineRule="auto"/>
                          <w:jc w:val="distribute"/>
                          <w:textAlignment w:val="baseline"/>
                        </w:pPr>
                        <w:r>
                          <w:rPr>
                            <w:rFonts w:ascii="Times New Roman" w:eastAsia="標楷體" w:hAnsi="標楷體" w:cs="Times New Roman" w:hint="eastAsia"/>
                            <w:color w:val="000000"/>
                            <w:kern w:val="24"/>
                            <w:sz w:val="28"/>
                            <w:szCs w:val="28"/>
                          </w:rPr>
                          <w:t>樣本量測序號</w:t>
                        </w:r>
                      </w:p>
                    </w:txbxContent>
                  </v:textbox>
                </v:rect>
                <v:line id="Line 13" o:spid="_x0000_s1125" style="position:absolute;visibility:visible;mso-wrap-style:none" from="398319,2232025" to="4862369,223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h2MIA&#10;AADbAAAADwAAAGRycy9kb3ducmV2LnhtbESPUWvCMBSF3wX/Q7iCb5paxxidqQxBUDYEO3/AXXPb&#10;lDU3JYla//0yGOzxcM75DmezHW0vbuRD51jBapmBIK6d7rhVcPncL15AhIissXdMCh4UYFtOJxss&#10;tLvzmW5VbEWCcChQgYlxKKQMtSGLYekG4uQ1zluMSfpWao/3BLe9zLPsWVrsOC0YHGhnqP6urlYB&#10;ndfHUz9cKjyZr+b940n7vdFKzWfj2yuISGP8D/+1D1pBnsP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iHYwgAAANsAAAAPAAAAAAAAAAAAAAAAAJgCAABkcnMvZG93&#10;bnJldi54bWxQSwUGAAAAAAQABAD1AAAAhwMAAAAA&#10;" strokeweight="3pt"/>
                <v:rect id="Rectangle 14" o:spid="_x0000_s1126" style="position:absolute;left:756848;top:792382;width:245722;height:2958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7nsMA&#10;AADbAAAADwAAAGRycy9kb3ducmV2LnhtbESP0WoCMRRE3wv9h3ALvhRNui1SVqOI1Fr0SesHXDbX&#10;3eDmZkniuv17Uyj0cZiZM8x8ObhW9BSi9azhZaJAEFfeWK41nL4343cQMSEbbD2Thh+KsFw8Psyx&#10;NP7GB+qPqRYZwrFEDU1KXSllrBpyGCe+I87e2QeHKctQSxPwluGulYVSU+nQcl5osKN1Q9XleHUa&#10;3j6L3Yd9Vnvr+iuedjKoLe+1Hj0NqxmIREP6D/+1v4yG4hV+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7nsMAAADbAAAADwAAAAAAAAAAAAAAAACYAgAAZHJzL2Rv&#10;d25yZXYueG1sUEsFBgAAAAAEAAQA9QAAAIgDAAAAAA==&#10;" filled="f" stroked="f">
                  <v:textbox style="mso-fit-shape-to-text:t">
                    <w:txbxContent>
                      <w:p w:rsidR="007E6164" w:rsidRDefault="007E6164" w:rsidP="002C39BB">
                        <w:pPr>
                          <w:pStyle w:val="Norm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rect id="Rectangle 15" o:spid="_x0000_s1127" style="position:absolute;left:1115589;top:1152383;width:245722;height:2958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j6sMA&#10;AADbAAAADwAAAGRycy9kb3ducmV2LnhtbESP3WoCMRSE7wt9h3AK3pSauEgpq1FE/Cl6VesDHDbH&#10;3eDmZEniur59Uyj0cpiZb5j5cnCt6ClE61nDZKxAEFfeWK41nL+3bx8gYkI22HomDQ+KsFw8P82x&#10;NP7OX9SfUi0yhGOJGpqUulLKWDXkMI59R5y9iw8OU5ahlibgPcNdKwul3qVDy3mhwY7WDVXX081p&#10;mO6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tj6sMAAADbAAAADwAAAAAAAAAAAAAAAACYAgAAZHJzL2Rv&#10;d25yZXYueG1sUEsFBgAAAAAEAAQA9QAAAIgDAAAAAA==&#10;" filled="f" stroked="f">
                  <v:textbox style="mso-fit-shape-to-text:t">
                    <w:txbxContent>
                      <w:p w:rsidR="007E6164" w:rsidRDefault="007E6164" w:rsidP="002C39BB">
                        <w:pPr>
                          <w:pStyle w:val="Norm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rect id="Rectangle 16" o:spid="_x0000_s1128" style="position:absolute;left:1476235;top:792382;width:245722;height:2958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GccMA&#10;AADbAAAADwAAAGRycy9kb3ducmV2LnhtbESP0WoCMRRE3wv9h3ALvhRNurRSVqOI1Fr0SesHXDbX&#10;3eDmZkniuv17Uyj0cZiZM8x8ObhW9BSi9azhZaJAEFfeWK41nL4343cQMSEbbD2Thh+KsFw8Psyx&#10;NP7GB+qPqRYZwrFEDU1KXSllrBpyGCe+I87e2QeHKctQSxPwluGulYVSU+nQcl5osKN1Q9XleHUa&#10;Xj+L3Yd9Vnvr+iuedjKoLe+1Hj0NqxmIREP6D/+1v4yG4g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GccMAAADbAAAADwAAAAAAAAAAAAAAAACYAgAAZHJzL2Rv&#10;d25yZXYueG1sUEsFBgAAAAAEAAQA9QAAAIgDAAAAAA==&#10;" filled="f" stroked="f">
                  <v:textbox style="mso-fit-shape-to-text:t">
                    <w:txbxContent>
                      <w:p w:rsidR="007E6164" w:rsidRDefault="007E6164" w:rsidP="002C39BB">
                        <w:pPr>
                          <w:pStyle w:val="Norm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rect id="Rectangle 17" o:spid="_x0000_s1129" style="position:absolute;left:1836881;top:1224129;width:245722;height:2958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YBsMA&#10;AADbAAAADwAAAGRycy9kb3ducmV2LnhtbESP3WoCMRSE7wt9h3AK3pSauBQpq1FE/Cl6VesDHDbH&#10;3eDmZEniur59Uyj0cpiZb5j5cnCt6ClE61nDZKxAEFfeWK41nL+3bx8gYkI22HomDQ+KsFw8P82x&#10;NP7OX9SfUi0yhGOJGpqUulLKWDXkMI59R5y9iw8OU5ahlibgPcNdKwulptKh5bzQYEfrhqrr6eY0&#10;vO+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YBsMAAADbAAAADwAAAAAAAAAAAAAAAACYAgAAZHJzL2Rv&#10;d25yZXYueG1sUEsFBgAAAAAEAAQA9QAAAIgDAAAAAA==&#10;" filled="f" stroked="f">
                  <v:textbox style="mso-fit-shape-to-text:t">
                    <w:txbxContent>
                      <w:p w:rsidR="007E6164" w:rsidRDefault="007E6164" w:rsidP="002C39BB">
                        <w:pPr>
                          <w:pStyle w:val="Norm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rect id="Rectangle 18" o:spid="_x0000_s1130" style="position:absolute;left:2196892;top:504763;width:245721;height:295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9ncMA&#10;AADbAAAADwAAAGRycy9kb3ducmV2LnhtbESP0WoCMRRE3wv9h3ALvhRNupRaVqOI1Fr0SesHXDbX&#10;3eDmZkniuv17Uyj0cZiZM8x8ObhW9BSi9azhZaJAEFfeWK41nL4343cQMSEbbD2Thh+KsFw8Psyx&#10;NP7GB+qPqRYZwrFEDU1KXSllrBpyGCe+I87e2QeHKctQSxPwluGulYVSb9Kh5bzQYEfrhqrL8eo0&#10;vH4Wuw/7rPbW9Vc87WRQW95rPXoaVjMQiYb0H/5rfxkNxRR+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9ncMAAADbAAAADwAAAAAAAAAAAAAAAACYAgAAZHJzL2Rv&#10;d25yZXYueG1sUEsFBgAAAAAEAAQA9QAAAIgDAAAAAA==&#10;" filled="f" stroked="f">
                  <v:textbox style="mso-fit-shape-to-text:t">
                    <w:txbxContent>
                      <w:p w:rsidR="007E6164" w:rsidRDefault="007E6164" w:rsidP="002C39BB">
                        <w:pPr>
                          <w:pStyle w:val="Norm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rect id="Rectangle 19" o:spid="_x0000_s1131" style="position:absolute;left:2557538;top:1655876;width:245721;height:2958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p778A&#10;AADbAAAADwAAAGRycy9kb3ducmV2LnhtbERPzWoCMRC+F3yHMIKXoolLKWU1iojaoqeqDzBsxt3g&#10;ZrIkcd2+fXMo9Pjx/S/Xg2tFTyFazxrmMwWCuPLGcq3hetlPP0DEhGyw9UwafijCejV6WWJp/JO/&#10;qT+nWuQQjiVqaFLqSilj1ZDDOPMdceZuPjhMGYZamoDPHO5aWSj1Lh1azg0NdrRtqLqfH07D26E4&#10;7uyrOlnXP/B6lEF98knryXjYLEAkGtK/+M/9ZTQUeWz+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mnvvwAAANsAAAAPAAAAAAAAAAAAAAAAAJgCAABkcnMvZG93bnJl&#10;di54bWxQSwUGAAAAAAQABAD1AAAAhAMAAAAA&#10;" filled="f" stroked="f">
                  <v:textbox style="mso-fit-shape-to-text:t">
                    <w:txbxContent>
                      <w:p w:rsidR="007E6164" w:rsidRDefault="007E6164" w:rsidP="002C39BB">
                        <w:pPr>
                          <w:pStyle w:val="Norm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rect id="Rectangle 20" o:spid="_x0000_s1132" style="position:absolute;left:2916279;top:1008256;width:245721;height:2958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MdMMA&#10;AADbAAAADwAAAGRycy9kb3ducmV2LnhtbESP0WoCMRRE3wv9h3ALvhRNupRiV6OI1Fr0SesHXDbX&#10;3eDmZkniuv17Uyj0cZiZM8x8ObhW9BSi9azhZaJAEFfeWK41nL434ymImJANtp5Jww9FWC4eH+ZY&#10;Gn/jA/XHVIsM4ViihialrpQyVg05jBPfEWfv7IPDlGWopQl4y3DXykKpN+nQcl5osKN1Q9XleHUa&#10;Xj+L3Yd9Vnvr+iuedjKoLe+1Hj0NqxmIREP6D/+1v4yG4h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MdMMAAADbAAAADwAAAAAAAAAAAAAAAACYAgAAZHJzL2Rv&#10;d25yZXYueG1sUEsFBgAAAAAEAAQA9QAAAIgDAAAAAA==&#10;" filled="f" stroked="f">
                  <v:textbox style="mso-fit-shape-to-text:t">
                    <w:txbxContent>
                      <w:p w:rsidR="007E6164" w:rsidRDefault="007E6164" w:rsidP="002C39BB">
                        <w:pPr>
                          <w:pStyle w:val="NormalWeb"/>
                          <w:spacing w:before="0" w:beforeAutospacing="0" w:after="0" w:afterAutospacing="0"/>
                          <w:textAlignment w:val="baseline"/>
                        </w:pPr>
                        <w:r>
                          <w:rPr>
                            <w:rFonts w:ascii="Times New Roman" w:eastAsia="標楷體" w:hAnsi="Times New Roman" w:cs="Times New Roman"/>
                            <w:b/>
                            <w:bCs/>
                            <w:color w:val="000000"/>
                            <w:kern w:val="24"/>
                            <w:sz w:val="28"/>
                            <w:szCs w:val="28"/>
                          </w:rPr>
                          <w:t>•</w:t>
                        </w:r>
                      </w:p>
                    </w:txbxContent>
                  </v:textbox>
                </v:rect>
                <v:line id="Line 21" o:spid="_x0000_s1133" style="position:absolute;visibility:visible;mso-wrap-style:none" from="899969,969963" to="1260332,1328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8zcEA&#10;AADbAAAADwAAAGRycy9kb3ducmV2LnhtbERP3WrCMBS+H/gO4Qi7m6kOZFSjaLFYGGxYfYBjc2yL&#10;zUlpYlvf3lwMdvnx/a+3o2lET52rLSuYzyIQxIXVNZcKLuf04wuE88gaG8uk4EkOtpvJ2xpjbQc+&#10;UZ/7UoQQdjEqqLxvYyldUZFBN7MtceButjPoA+xKqTscQrhp5CKKltJgzaGhwpaSiop7/jAK0rlJ&#10;+Jwvv0/XbP877n4uR5cclHqfjrsVCE+j/xf/uTOt4DOsD1/C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RfM3BAAAA2wAAAA8AAAAAAAAAAAAAAAAAmAIAAGRycy9kb3du&#10;cmV2LnhtbFBLBQYAAAAABAAEAPUAAACGAwAAAAA=&#10;"/>
                <v:line id="Line 22" o:spid="_x0000_s1134" style="position:absolute;flip:y;visibility:visible;mso-wrap-style:none" from="1238107,936625" to="1598470,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t38YA&#10;AADbAAAADwAAAGRycy9kb3ducmV2LnhtbESPQUsDMRSE74L/ITzBy9JmqyJlbVqk0KJoD7aF9vjc&#10;vG4WNy/bJN1d/70RBI/DzHzDzBaDbURHPtSOFUzGOQji0umaKwX73Wo0BREissbGMSn4pgCL+fXV&#10;DAvtev6gbhsrkSAcClRgYmwLKUNpyGIYu5Y4eSfnLcYkfSW1xz7BbSPv8vxRWqw5LRhsaWmo/Npe&#10;rAJ/4v4QX9/XZ59tuqP5zB4ub5lStzfD8xOISEP8D/+1X7SC+wn8fk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tt38YAAADbAAAADwAAAAAAAAAAAAAAAACYAgAAZHJz&#10;L2Rvd25yZXYueG1sUEsFBgAAAAAEAAQA9QAAAIsDAAAAAA==&#10;"/>
                <v:line id="Line 23" o:spid="_x0000_s1135" style="position:absolute;visibility:visible;mso-wrap-style:none" from="1620694,969963" to="1981057,140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HIcMA&#10;AADbAAAADwAAAGRycy9kb3ducmV2LnhtbESP0YrCMBRE34X9h3AXfLOpCiLVKFoUhQXF2g+429xt&#10;i81NaaLWv98IC/s4zMwZZrnuTSMe1LnasoJxFIMgLqyuuVSQX/ejOQjnkTU2lknBixysVx+DJSba&#10;PvlCj8yXIkDYJaig8r5NpHRFRQZdZFvi4P3YzqAPsiul7vAZ4KaRkzieSYM1h4UKW0orKm7Z3SjY&#10;j03K12z2dfk+bs/95pQfXLpTavjZbxYgPPX+P/zXPmoF0wm8v4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9HIcMAAADbAAAADwAAAAAAAAAAAAAAAACYAgAAZHJzL2Rv&#10;d25yZXYueG1sUEsFBgAAAAAEAAQA9QAAAIgDAAAAAA==&#10;"/>
                <v:line id="Line 24" o:spid="_x0000_s1136" style="position:absolute;flip:y;visibility:visible;mso-wrap-style:none" from="1969944,636588" to="2330307,135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WM8YA&#10;AADbAAAADwAAAGRycy9kb3ducmV2LnhtbESPQUsDMRSE74L/ITzBy9JmbUXK2rSI0KJoD7aF9vjc&#10;vG4WNy/bJN1d/70RBI/DzHzDzJeDbURHPtSOFdyNcxDEpdM1Vwr2u9VoBiJEZI2NY1LwTQGWi+ur&#10;ORba9fxB3TZWIkE4FKjAxNgWUobSkMUwdi1x8k7OW4xJ+kpqj32C20ZO8vxBWqw5LRhs6dlQ+bW9&#10;WAX+xP0hvr6vzz7bdEfzmd1f3jKlbm+Gp0cQkYb4H/5rv2gF0yn8fk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VWM8YAAADbAAAADwAAAAAAAAAAAAAAAACYAgAAZHJz&#10;L2Rvd25yZXYueG1sUEsFBgAAAAAEAAQA9QAAAIsDAAAAAA==&#10;"/>
                <v:line id="Line 25" o:spid="_x0000_s1137" style="position:absolute;visibility:visible;mso-wrap-style:none" from="2320782,673957" to="2669207,182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6zsUA&#10;AADbAAAADwAAAGRycy9kb3ducmV2LnhtbESP0WrCQBRE3wv9h+UW+lY3thJK6hpsqDQgWBL9gNvs&#10;NQlm74bsNqZ/7wqCj8PMnGGW6WQ6MdLgWssK5rMIBHFldcu1gsN+8/IOwnlkjZ1lUvBPDtLV48MS&#10;E23PXNBY+loECLsEFTTe94mUrmrIoJvZnjh4RzsY9EEOtdQDngPcdPI1imJpsOWw0GBPWUPVqfwz&#10;CjZzk/G+jLfFb/75M613h2+XfSn1/DStP0B4mvw9fGvnWsHbAq5fw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nrOxQAAANsAAAAPAAAAAAAAAAAAAAAAAJgCAABkcnMv&#10;ZG93bnJldi54bWxQSwUGAAAAAAQABAD1AAAAigMAAAAA&#10;"/>
                <v:line id="Line 26" o:spid="_x0000_s1138" style="position:absolute;flip:y;visibility:visible;mso-wrap-style:none" from="2690669,1130300" to="3049444,177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r3McA&#10;AADbAAAADwAAAGRycy9kb3ducmV2LnhtbESPW0sDMRSE3wX/QziCL0ub9dJS1qZFhIpi+9AL6ONx&#10;c7pZ3Jxsk3R3/fdGEHwcZuYbZr4cbCM68qF2rOBmnIMgLp2uuVJw2K9GMxAhImtsHJOCbwqwXFxe&#10;zLHQructdbtYiQThUKACE2NbSBlKQxbD2LXEyTs6bzEm6SupPfYJbht5m+dTabHmtGCwpSdD5dfu&#10;bBX4I/fv8XX9fPLZpvswn9n9+S1T6vpqeHwAEWmI/+G/9otWcDeB3y/p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Aa9zHAAAA2wAAAA8AAAAAAAAAAAAAAAAAmAIAAGRy&#10;cy9kb3ducmV2LnhtbFBLBQYAAAAABAAEAPUAAACMAwAAAAA=&#10;"/>
                <v:oval id="Oval 27" o:spid="_x0000_s1139" style="position:absolute;left:2535094;top:1666875;width:287338;height:2889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Yd8AA&#10;AADbAAAADwAAAGRycy9kb3ducmV2LnhtbERPW2vCMBR+F/Yfwhn4pukUilSjjMG84ECs+n5ojm21&#10;OalNtN2/XwaCj9+db7boTCUe1LjSsoKPYQSCOLO65FzB8fA9mIBwHlljZZkU/JKDxfytN8NE25b3&#10;9Eh9LkIJuwQVFN7XiZQuK8igG9qaOGhn2xj0ATa51A22odxUchRFsTRYclgosKavgrJrejcKLlm9&#10;/VnGm91qm7an2/5krqPAq/579zkF4anzL/MzvdYKxjH8fwk/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1Yd8AAAADbAAAADwAAAAAAAAAAAAAAAACYAgAAZHJzL2Rvd25y&#10;ZXYueG1sUEsFBgAAAAAEAAQA9QAAAIUDAAAAAA==&#10;" filled="f" strokeweight="1.5pt"/>
                <v:shapetype id="_x0000_t202" coordsize="21600,21600" o:spt="202" path="m,l,21600r21600,l21600,xe">
                  <v:stroke joinstyle="miter"/>
                  <v:path gradientshapeok="t" o:connecttype="rect"/>
                </v:shapetype>
                <v:shape id="文字方塊 1" o:spid="_x0000_s1140" type="#_x0000_t202" style="position:absolute;top:297778;width:421600;height:1726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VMUA&#10;AADbAAAADwAAAGRycy9kb3ducmV2LnhtbESPQWvCQBSE7wX/w/KE3urGllqJrmILhdxaUxG9PbPP&#10;JJh9m+5uTeqvd4VCj8PMfMPMl71pxJmcry0rGI8SEMSF1TWXCjZf7w9TED4ga2wsk4Jf8rBcDO7m&#10;mGrb8ZrOeShFhLBPUUEVQptK6YuKDPqRbYmjd7TOYIjSlVI77CLcNPIxSSbSYM1xocKW3ioqTvmP&#10;UdBl+w1te/36nGf0eZl8H9a7D6fU/bBfzUAE6sN/+K+daQVPL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D9UxQAAANsAAAAPAAAAAAAAAAAAAAAAAJgCAABkcnMv&#10;ZG93bnJldi54bWxQSwUGAAAAAAQABAD1AAAAigMAAAAA&#10;" filled="f" stroked="f">
                  <v:textbox style="layout-flow:vertical-ideographic;mso-fit-shape-to-text:t">
                    <w:txbxContent>
                      <w:p w:rsidR="007E6164" w:rsidRDefault="007E6164" w:rsidP="002C39BB">
                        <w:pPr>
                          <w:pStyle w:val="NormalWeb"/>
                          <w:spacing w:before="0" w:beforeAutospacing="0" w:after="0" w:afterAutospacing="0"/>
                          <w:jc w:val="distribute"/>
                          <w:textAlignment w:val="baseline"/>
                        </w:pPr>
                        <w:r w:rsidRPr="002C39BB">
                          <w:rPr>
                            <w:rFonts w:ascii="Times New Roman" w:eastAsia="標楷體" w:hAnsi="標楷體" w:cs="Times New Roman" w:hint="eastAsia"/>
                            <w:color w:val="000000"/>
                            <w:kern w:val="24"/>
                            <w:sz w:val="28"/>
                            <w:szCs w:val="28"/>
                          </w:rPr>
                          <w:t>樣本量測值</w:t>
                        </w:r>
                      </w:p>
                    </w:txbxContent>
                  </v:textbox>
                </v:shape>
              </v:group>
              <v:shape id="文字方塊 4" o:spid="_x0000_s1141" type="#_x0000_t202" style="position:absolute;left:692719;top:1933337;width:247627;height:295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7E6164" w:rsidRDefault="007E6164" w:rsidP="002C39BB">
                      <w:pPr>
                        <w:pStyle w:val="NormalWeb"/>
                        <w:spacing w:before="0" w:beforeAutospacing="0" w:after="0" w:afterAutospacing="0"/>
                        <w:jc w:val="center"/>
                        <w:textAlignment w:val="baseline"/>
                      </w:pPr>
                      <w:r w:rsidRPr="002C39BB">
                        <w:rPr>
                          <w:rFonts w:ascii="Times New Roman" w:hAnsi="Times New Roman" w:cs="Times New Roman"/>
                          <w:color w:val="000000"/>
                          <w:kern w:val="24"/>
                          <w:sz w:val="28"/>
                          <w:szCs w:val="28"/>
                        </w:rPr>
                        <w:t>1</w:t>
                      </w:r>
                    </w:p>
                  </w:txbxContent>
                </v:textbox>
              </v:shape>
              <v:shape id="文字方塊 31" o:spid="_x0000_s1142" type="#_x0000_t202" style="position:absolute;left:1080033;top:1933337;width:247626;height:295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7E6164" w:rsidRDefault="007E6164" w:rsidP="002C39BB">
                      <w:pPr>
                        <w:pStyle w:val="NormalWeb"/>
                        <w:spacing w:before="0" w:beforeAutospacing="0" w:after="0" w:afterAutospacing="0"/>
                        <w:jc w:val="center"/>
                        <w:textAlignment w:val="baseline"/>
                      </w:pPr>
                      <w:r w:rsidRPr="002C39BB">
                        <w:rPr>
                          <w:rFonts w:ascii="Times New Roman" w:hAnsi="Times New Roman" w:cs="Times New Roman"/>
                          <w:color w:val="000000"/>
                          <w:kern w:val="24"/>
                          <w:sz w:val="28"/>
                          <w:szCs w:val="28"/>
                        </w:rPr>
                        <w:t>2</w:t>
                      </w:r>
                    </w:p>
                  </w:txbxContent>
                </v:textbox>
              </v:shape>
              <v:shape id="文字方塊 32" o:spid="_x0000_s1143" type="#_x0000_t202" style="position:absolute;left:1419725;top:1933337;width:247627;height:295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7E6164" w:rsidRDefault="007E6164" w:rsidP="002C39BB">
                      <w:pPr>
                        <w:pStyle w:val="NormalWeb"/>
                        <w:spacing w:before="0" w:beforeAutospacing="0" w:after="0" w:afterAutospacing="0"/>
                        <w:jc w:val="center"/>
                        <w:textAlignment w:val="baseline"/>
                      </w:pPr>
                      <w:r w:rsidRPr="002C39BB">
                        <w:rPr>
                          <w:rFonts w:ascii="Times New Roman" w:hAnsi="Times New Roman" w:cs="Times New Roman"/>
                          <w:color w:val="000000"/>
                          <w:kern w:val="24"/>
                          <w:sz w:val="28"/>
                          <w:szCs w:val="28"/>
                        </w:rPr>
                        <w:t>3</w:t>
                      </w:r>
                    </w:p>
                  </w:txbxContent>
                </v:textbox>
              </v:shape>
              <v:shape id="_x0000_s1144" type="#_x0000_t202" style="position:absolute;left:1807674;top:1914289;width:247626;height:295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7E6164" w:rsidRDefault="007E6164" w:rsidP="002C39BB">
                      <w:pPr>
                        <w:pStyle w:val="NormalWeb"/>
                        <w:spacing w:before="0" w:beforeAutospacing="0" w:after="0" w:afterAutospacing="0"/>
                        <w:jc w:val="center"/>
                        <w:textAlignment w:val="baseline"/>
                      </w:pPr>
                      <w:r w:rsidRPr="002C39BB">
                        <w:rPr>
                          <w:rFonts w:ascii="Times New Roman" w:hAnsi="Times New Roman" w:cs="Times New Roman"/>
                          <w:color w:val="000000"/>
                          <w:kern w:val="24"/>
                          <w:sz w:val="28"/>
                          <w:szCs w:val="28"/>
                        </w:rPr>
                        <w:t>4</w:t>
                      </w:r>
                    </w:p>
                  </w:txbxContent>
                </v:textbox>
              </v:shape>
              <v:shape id="_x0000_s1145" type="#_x0000_t202" style="position:absolute;left:2149906;top:1922543;width:247627;height:295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7E6164" w:rsidRDefault="007E6164" w:rsidP="002C39BB">
                      <w:pPr>
                        <w:pStyle w:val="NormalWeb"/>
                        <w:spacing w:before="0" w:beforeAutospacing="0" w:after="0" w:afterAutospacing="0"/>
                        <w:jc w:val="center"/>
                        <w:textAlignment w:val="baseline"/>
                      </w:pPr>
                      <w:r w:rsidRPr="002C39BB">
                        <w:rPr>
                          <w:rFonts w:ascii="Times New Roman" w:hAnsi="Times New Roman" w:cs="Times New Roman"/>
                          <w:color w:val="000000"/>
                          <w:kern w:val="24"/>
                          <w:sz w:val="28"/>
                          <w:szCs w:val="28"/>
                        </w:rPr>
                        <w:t>5</w:t>
                      </w:r>
                    </w:p>
                  </w:txbxContent>
                </v:textbox>
              </v:shape>
              <v:shape id="_x0000_s1146" type="#_x0000_t202" style="position:absolute;left:2556903;top:1920003;width:247626;height:295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7E6164" w:rsidRDefault="007E6164" w:rsidP="002C39BB">
                      <w:pPr>
                        <w:pStyle w:val="NormalWeb"/>
                        <w:spacing w:before="0" w:beforeAutospacing="0" w:after="0" w:afterAutospacing="0"/>
                        <w:jc w:val="center"/>
                        <w:textAlignment w:val="baseline"/>
                      </w:pPr>
                      <w:r w:rsidRPr="002C39BB">
                        <w:rPr>
                          <w:rFonts w:ascii="Times New Roman" w:hAnsi="Times New Roman" w:cs="Times New Roman"/>
                          <w:color w:val="000000"/>
                          <w:kern w:val="24"/>
                          <w:sz w:val="28"/>
                          <w:szCs w:val="28"/>
                        </w:rPr>
                        <w:t>6</w:t>
                      </w:r>
                    </w:p>
                  </w:txbxContent>
                </v:textbox>
              </v:shape>
              <v:shape id="文字方塊 36" o:spid="_x0000_s1147" type="#_x0000_t202" style="position:absolute;left:2953105;top:1920003;width:247627;height:295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7E6164" w:rsidRDefault="007E6164" w:rsidP="002C39BB">
                      <w:pPr>
                        <w:pStyle w:val="NormalWeb"/>
                        <w:spacing w:before="0" w:beforeAutospacing="0" w:after="0" w:afterAutospacing="0"/>
                        <w:jc w:val="center"/>
                        <w:textAlignment w:val="baseline"/>
                      </w:pPr>
                      <w:r w:rsidRPr="002C39BB">
                        <w:rPr>
                          <w:rFonts w:ascii="Times New Roman" w:hAnsi="Times New Roman" w:cs="Times New Roman"/>
                          <w:color w:val="000000"/>
                          <w:kern w:val="24"/>
                          <w:sz w:val="28"/>
                          <w:szCs w:val="28"/>
                        </w:rPr>
                        <w:t>7</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3" o:spid="_x0000_s1148" type="#_x0000_t34" style="position:absolute;left:2822432;top:1811338;width:1092776;height:75882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eXcQAAADaAAAADwAAAGRycy9kb3ducmV2LnhtbESPT2vCQBTE74LfYXmCN91Ei5TUNfgH&#10;wYMg1dL2+Mi+JqnZtzG7Jum37wqFHoeZ+Q2zTHtTiZYaV1pWEE8jEMSZ1SXnCt4u+8kzCOeRNVaW&#10;ScEPOUhXw8ESE207fqX27HMRIOwSVFB4XydSuqwgg25qa+LgfdnGoA+yyaVusAtwU8lZFC2kwZLD&#10;QoE1bQvKrue7UcCLy+7+ceuyktrT5/v3Bp/iIyo1HvXrFxCeev8f/msftII5PK6EG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5dxAAAANoAAAAPAAAAAAAAAAAA&#10;AAAAAKECAABkcnMvZG93bnJldi54bWxQSwUGAAAAAAQABAD5AAAAkgMAAAAA&#10;" strokeweight="1.5pt">
              <v:stroke endarrow="open"/>
            </v:shape>
            <v:shape id="文字方塊 10" o:spid="_x0000_s1149" type="#_x0000_t202" style="position:absolute;left:3939336;top:2305034;width:1531540;height:572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PmMEA&#10;AADaAAAADwAAAGRycy9kb3ducmV2LnhtbESPQWvCQBSE74L/YXmCN91UVCR1lRIQ2lNxFc+P7GuS&#10;Nvs27K5J2l/fLRQ8DjPzDbM/jrYVPfnQOFbwtMxAEJfONFwpuF5Oix2IEJENto5JwTcFOB6mkz3m&#10;xg18pl7HSiQIhxwV1DF2uZShrMliWLqOOHkfzluMSfpKGo9DgttWrrJsKy02nBZq7KioqfzSd6vg&#10;TQ8/91P/vkF3Kz7NqtBbz1qp+Wx8eQYRaYyP8H/71ShYw9+Vd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lT5jBAAAA2gAAAA8AAAAAAAAAAAAAAAAAmAIAAGRycy9kb3du&#10;cmV2LnhtbFBLBQYAAAAABAAEAPUAAACGAwAAAAA=&#10;" filled="f" strokeweight="1.5pt">
              <v:textbox style="mso-fit-shape-to-text:t">
                <w:txbxContent>
                  <w:p w:rsidR="007E6164" w:rsidRDefault="007E6164" w:rsidP="002C39BB">
                    <w:pPr>
                      <w:pStyle w:val="NormalWeb"/>
                      <w:spacing w:before="0" w:beforeAutospacing="0" w:after="0" w:afterAutospacing="0"/>
                      <w:jc w:val="center"/>
                      <w:textAlignment w:val="baseline"/>
                    </w:pPr>
                    <w:r w:rsidRPr="002C39BB">
                      <w:rPr>
                        <w:rFonts w:ascii="標楷體" w:eastAsia="標楷體" w:hAnsi="標楷體" w:cs="Times New Roman" w:hint="eastAsia"/>
                        <w:b/>
                        <w:bCs/>
                        <w:color w:val="000000"/>
                        <w:kern w:val="24"/>
                        <w:sz w:val="28"/>
                        <w:szCs w:val="28"/>
                      </w:rPr>
                      <w:t>異常現象應即探</w:t>
                    </w:r>
                  </w:p>
                  <w:p w:rsidR="007E6164" w:rsidRDefault="007E6164" w:rsidP="002C39BB">
                    <w:pPr>
                      <w:pStyle w:val="NormalWeb"/>
                      <w:spacing w:before="0" w:beforeAutospacing="0" w:after="0" w:afterAutospacing="0"/>
                      <w:jc w:val="center"/>
                      <w:textAlignment w:val="baseline"/>
                    </w:pPr>
                    <w:r w:rsidRPr="002C39BB">
                      <w:rPr>
                        <w:rFonts w:ascii="標楷體" w:eastAsia="標楷體" w:hAnsi="標楷體" w:cs="Times New Roman" w:hint="eastAsia"/>
                        <w:b/>
                        <w:bCs/>
                        <w:color w:val="000000"/>
                        <w:kern w:val="24"/>
                        <w:sz w:val="28"/>
                        <w:szCs w:val="28"/>
                      </w:rPr>
                      <w:t>求原因提出對策</w:t>
                    </w:r>
                  </w:p>
                </w:txbxContent>
              </v:textbox>
            </v:shape>
          </v:group>
        </w:pict>
      </w:r>
    </w:p>
    <w:p w:rsidR="007E6164" w:rsidRPr="008930A1" w:rsidRDefault="007E6164" w:rsidP="008930A1">
      <w:pPr>
        <w:pStyle w:val="a6"/>
        <w:adjustRightInd w:val="0"/>
        <w:spacing w:line="300" w:lineRule="auto"/>
        <w:ind w:left="0" w:firstLineChars="0" w:firstLine="0"/>
        <w:jc w:val="center"/>
        <w:rPr>
          <w:rFonts w:ascii="標楷體"/>
          <w:szCs w:val="20"/>
        </w:rPr>
      </w:pPr>
    </w:p>
    <w:p w:rsidR="007E6164" w:rsidRPr="008930A1" w:rsidRDefault="007E6164" w:rsidP="008930A1">
      <w:pPr>
        <w:pStyle w:val="a6"/>
        <w:adjustRightInd w:val="0"/>
        <w:spacing w:line="300" w:lineRule="auto"/>
        <w:ind w:left="0" w:firstLineChars="0" w:firstLine="0"/>
        <w:jc w:val="center"/>
        <w:rPr>
          <w:rFonts w:ascii="標楷體"/>
          <w:szCs w:val="20"/>
        </w:rPr>
      </w:pPr>
    </w:p>
    <w:p w:rsidR="007E6164" w:rsidRPr="008930A1" w:rsidRDefault="007E6164" w:rsidP="008930A1">
      <w:pPr>
        <w:pStyle w:val="a6"/>
        <w:adjustRightInd w:val="0"/>
        <w:spacing w:line="300" w:lineRule="auto"/>
        <w:ind w:left="0" w:firstLineChars="0" w:firstLine="0"/>
        <w:jc w:val="center"/>
        <w:rPr>
          <w:rFonts w:ascii="標楷體"/>
          <w:szCs w:val="20"/>
        </w:rPr>
      </w:pPr>
    </w:p>
    <w:p w:rsidR="007E6164" w:rsidRPr="008930A1" w:rsidRDefault="007E6164" w:rsidP="008930A1">
      <w:pPr>
        <w:pStyle w:val="a6"/>
        <w:adjustRightInd w:val="0"/>
        <w:spacing w:line="300" w:lineRule="auto"/>
        <w:ind w:left="0" w:firstLineChars="0" w:firstLine="0"/>
        <w:jc w:val="center"/>
        <w:rPr>
          <w:rFonts w:ascii="標楷體"/>
          <w:szCs w:val="20"/>
        </w:rPr>
      </w:pPr>
    </w:p>
    <w:p w:rsidR="007E6164" w:rsidRPr="008930A1" w:rsidRDefault="007E6164" w:rsidP="008930A1">
      <w:pPr>
        <w:pStyle w:val="a6"/>
        <w:adjustRightInd w:val="0"/>
        <w:spacing w:line="300" w:lineRule="auto"/>
        <w:ind w:left="0" w:firstLineChars="0" w:firstLine="0"/>
        <w:jc w:val="center"/>
        <w:rPr>
          <w:rFonts w:ascii="標楷體"/>
          <w:szCs w:val="20"/>
        </w:rPr>
      </w:pPr>
    </w:p>
    <w:p w:rsidR="007E6164" w:rsidRPr="008930A1" w:rsidRDefault="007E6164" w:rsidP="008930A1">
      <w:pPr>
        <w:pStyle w:val="a6"/>
        <w:adjustRightInd w:val="0"/>
        <w:spacing w:line="300" w:lineRule="auto"/>
        <w:ind w:left="0" w:firstLineChars="0" w:firstLine="0"/>
        <w:jc w:val="center"/>
        <w:rPr>
          <w:rFonts w:ascii="標楷體"/>
          <w:szCs w:val="20"/>
        </w:rPr>
      </w:pPr>
    </w:p>
    <w:p w:rsidR="007E6164" w:rsidRDefault="007E6164" w:rsidP="008930A1">
      <w:pPr>
        <w:pStyle w:val="a6"/>
        <w:adjustRightInd w:val="0"/>
        <w:spacing w:line="300" w:lineRule="auto"/>
        <w:ind w:left="0" w:firstLineChars="0" w:firstLine="0"/>
        <w:jc w:val="center"/>
        <w:rPr>
          <w:rFonts w:ascii="標楷體"/>
          <w:szCs w:val="20"/>
        </w:rPr>
      </w:pPr>
    </w:p>
    <w:p w:rsidR="007E6164" w:rsidRPr="008930A1" w:rsidRDefault="007E6164" w:rsidP="009F0FFB">
      <w:pPr>
        <w:pStyle w:val="a6"/>
        <w:adjustRightInd w:val="0"/>
        <w:spacing w:beforeLines="50" w:afterLines="50" w:line="300" w:lineRule="auto"/>
        <w:ind w:left="0" w:firstLineChars="0" w:firstLine="0"/>
        <w:jc w:val="center"/>
        <w:rPr>
          <w:rFonts w:ascii="標楷體"/>
          <w:szCs w:val="20"/>
        </w:rPr>
      </w:pPr>
      <w:r>
        <w:rPr>
          <w:noProof/>
        </w:rPr>
        <w:pict>
          <v:group id="群組 7" o:spid="_x0000_s1150" style="position:absolute;left:0;text-align:left;margin-left:0;margin-top:0;width:434.55pt;height:203.25pt;z-index:251666432" coordsize="5519034,25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">
            <v:group id="_x0000_s1151" style="position:absolute;width:5519034;height:2581168" coordsize="5519034,258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群組 22" o:spid="_x0000_s1152" style="position:absolute;left:564570;width:4954464;height:2581168" coordorigin="564570" coordsize="4954464,258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3" o:spid="_x0000_s1153" style="position:absolute;visibility:visible;mso-wrap-style:none" from="564570,504825" to="4165020,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37MQA&#10;AADbAAAADwAAAGRycy9kb3ducmV2LnhtbESPzWrDMBCE74G+g9hCb7Eck6bBjWxCIKW35qeHHhdr&#10;a7uxVsJSHbdPHwUCOQ4z8w2zKkfTiYF631pWMEtSEMSV1S3XCj6P2+kShA/IGjvLpOCPPJTFw2SF&#10;ubZn3tNwCLWIEPY5KmhCcLmUvmrIoE+sI47et+0Nhij7WuoezxFuOpml6UIabDkuNOho01B1Ovwa&#10;Bf4t/Z/7dthluFl+8cfPc+VenFJPj+P6FUSgMdzDt/a7VpDN4fol/gB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t+zEAAAA2wAAAA8AAAAAAAAAAAAAAAAAmAIAAGRycy9k&#10;b3ducmV2LnhtbFBLBQYAAAAABAAEAPUAAACJAwAAAAA=&#10;" strokecolor="#c00000" strokeweight="1pt">
                  <v:stroke dashstyle="dash"/>
                </v:line>
                <v:line id="Line 4" o:spid="_x0000_s1154" style="position:absolute;visibility:visible;mso-wrap-style:none" from="564570,1800225" to="4165020,180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Sd8QA&#10;AADbAAAADwAAAGRycy9kb3ducmV2LnhtbESPQWvCQBSE74L/YXlCb2ZjqFZSN6EILb1ZtYceH9nX&#10;JDX7dsluY+qv7wqCx2FmvmE25Wg6MVDvW8sKFkkKgriyuuVawefxdb4G4QOyxs4yKfgjD2UxnWww&#10;1/bMexoOoRYRwj5HBU0ILpfSVw0Z9Il1xNH7tr3BEGVfS93jOcJNJ7M0XUmDLceFBh1tG6pOh1+j&#10;wL+ll0ffDh8ZbtdfvPtZVu7JKfUwG1+eQQQawz18a79rBdkSrl/iD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OEnfEAAAA2wAAAA8AAAAAAAAAAAAAAAAAmAIAAGRycy9k&#10;b3ducmV2LnhtbFBLBQYAAAAABAAEAPUAAACJAwAAAAA=&#10;" strokecolor="#c00000" strokeweight="1pt">
                  <v:stroke dashstyle="dash"/>
                </v:line>
                <v:line id="Line 5" o:spid="_x0000_s1155" style="position:absolute;visibility:visible;mso-wrap-style:none" from="564570,1152525" to="4165020,115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KsQA&#10;AADbAAAADwAAAGRycy9kb3ducmV2LnhtbESPT4vCMBTE74LfITzBm6YWEekaZRGFpZdl/Qd7ezZv&#10;02LzUpus1m+/WRA8DjPzG2ax6mwtbtT6yrGCyTgBQVw4XbFRcNhvR3MQPiBrrB2Tggd5WC37vQVm&#10;2t35i267YESEsM9QQRlCk0npi5Is+rFriKP341qLIcrWSN3iPcJtLdMkmUmLFceFEhtal1Rcdr9W&#10;wfny3Xzm63N3MqmehqvJN8dHrtRw0L2/gQjUhVf42f7QCtIZ/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nirEAAAA2wAAAA8AAAAAAAAAAAAAAAAAmAIAAGRycy9k&#10;b3ducmV2LnhtbFBLBQYAAAAABAAEAPUAAACJAwAAAAA=&#10;" strokecolor="windowText" strokeweight="1pt"/>
                <v:line id="Line 6" o:spid="_x0000_s1156" style="position:absolute;visibility:visible;mso-wrap-style:none" from="564570,0" to="564570,223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RZcQA&#10;AADbAAAADwAAAGRycy9kb3ducmV2LnhtbESPS4vCQBCE7wv+h6EFb+vEHHSJjqKCz4Pgg4W99WZ6&#10;k2CmJ2TGGP+9Iyx4LKrqK2oya00pGqpdYVnBoB+BIE6tLjhTcDmvPr9AOI+ssbRMCh7kYDbtfEww&#10;0fbOR2pOPhMBwi5BBbn3VSKlS3My6Pq2Ig7en60N+iDrTOoa7wFuShlH0VAaLDgs5FjRMqf0erqZ&#10;QInXi+/L720/OLjHpjnryvzEO6V63XY+BuGp9e/wf3urFcQje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JkWXEAAAA2wAAAA8AAAAAAAAAAAAAAAAAmAIAAGRycy9k&#10;b3ducmV2LnhtbFBLBQYAAAAABAAEAPUAAACJAwAAAAA=&#10;" strokecolor="windowText" strokeweight="3pt"/>
                <v:rect id="Rectangle 7" o:spid="_x0000_s1157" style="position:absolute;left:4165161;top:1001988;width:1062397;height:5270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p778A&#10;AADbAAAADwAAAGRycy9kb3ducmV2LnhtbERPzWoCMRC+F3yHMIKXoolLKWU1iojaoqeqDzBsxt3g&#10;ZrIkcd2+fXMo9Pjx/S/Xg2tFTyFazxrmMwWCuPLGcq3hetlPP0DEhGyw9UwafijCejV6WWJp/JO/&#10;qT+nWuQQjiVqaFLqSilj1ZDDOPMdceZuPjhMGYZamoDPHO5aWSj1Lh1azg0NdrRtqLqfH07D26E4&#10;7uyrOlnXP/B6lEF98knryXjYLEAkGtK/+M/9ZTQUeWz+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mnvvwAAANsAAAAPAAAAAAAAAAAAAAAAAJgCAABkcnMvZG93bnJl&#10;di54bWxQSwUGAAAAAAQABAD1AAAAhAMAAAAA&#10;" filled="f" stroked="f">
                  <v:textbox style="mso-next-textbox:#Rectangle 7;mso-fit-shape-to-text:t">
                    <w:txbxContent>
                      <w:p w:rsidR="007E6164" w:rsidRDefault="007E6164" w:rsidP="006A492B">
                        <w:pPr>
                          <w:pStyle w:val="NormalWeb"/>
                          <w:spacing w:before="0" w:beforeAutospacing="0" w:after="0" w:afterAutospacing="0"/>
                          <w:textAlignment w:val="baseline"/>
                        </w:pPr>
                        <w:r>
                          <w:rPr>
                            <w:rFonts w:ascii="Times New Roman" w:eastAsia="標楷體" w:hAnsi="標楷體" w:cs="Times New Roman" w:hint="eastAsia"/>
                            <w:color w:val="000000"/>
                            <w:kern w:val="24"/>
                            <w:sz w:val="28"/>
                            <w:szCs w:val="28"/>
                          </w:rPr>
                          <w:t>中心線</w:t>
                        </w:r>
                        <w:r>
                          <w:rPr>
                            <w:rFonts w:ascii="Times New Roman" w:eastAsia="標楷體" w:hAnsi="Times New Roman" w:cs="Times New Roman"/>
                            <w:color w:val="000000"/>
                            <w:kern w:val="24"/>
                            <w:sz w:val="28"/>
                            <w:szCs w:val="28"/>
                          </w:rPr>
                          <w:t>(CL)</w:t>
                        </w:r>
                      </w:p>
                    </w:txbxContent>
                  </v:textbox>
                </v:rect>
                <v:rect id="Rectangle 8" o:spid="_x0000_s1158" style="position:absolute;left:4150555;top:351140;width:1368479;height:3225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MdMMA&#10;AADbAAAADwAAAGRycy9kb3ducmV2LnhtbESP0WoCMRRE3wv9h3ALvhRNupRiV6OI1Fr0SesHXDbX&#10;3eDmZkniuv17Uyj0cZiZM8x8ObhW9BSi9azhZaJAEFfeWK41nL434ymImJANtp5Jww9FWC4eH+ZY&#10;Gn/jA/XHVIsM4ViihialrpQyVg05jBPfEWfv7IPDlGWopQl4y3DXykKpN+nQcl5osKN1Q9XleHUa&#10;Xj+L3Yd9Vnvr+iuedjKoLe+1Hj0NqxmIREP6D/+1v4yG4h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MdMMAAADbAAAADwAAAAAAAAAAAAAAAACYAgAAZHJzL2Rv&#10;d25yZXYueG1sUEsFBgAAAAAEAAQA9QAAAIgDAAAAAA==&#10;" filled="f" stroked="f">
                  <v:textbox style="mso-next-textbox:#Rectangle 8;mso-fit-shape-to-text:t">
                    <w:txbxContent>
                      <w:p w:rsidR="007E6164" w:rsidRDefault="007E6164" w:rsidP="002C39BB">
                        <w:pPr>
                          <w:pStyle w:val="NormalWeb"/>
                          <w:spacing w:before="0" w:beforeAutospacing="0" w:after="0" w:afterAutospacing="0"/>
                          <w:textAlignment w:val="baseline"/>
                        </w:pPr>
                        <w:r>
                          <w:rPr>
                            <w:rFonts w:ascii="Times New Roman" w:eastAsia="標楷體" w:hAnsi="標楷體" w:cs="Times New Roman" w:hint="eastAsia"/>
                            <w:color w:val="000000"/>
                            <w:kern w:val="24"/>
                            <w:sz w:val="28"/>
                            <w:szCs w:val="28"/>
                          </w:rPr>
                          <w:t>管制上限</w:t>
                        </w:r>
                        <w:r>
                          <w:rPr>
                            <w:rFonts w:ascii="Times New Roman" w:eastAsia="標楷體" w:hAnsi="Times New Roman" w:cs="Times New Roman"/>
                            <w:color w:val="000000"/>
                            <w:kern w:val="24"/>
                            <w:sz w:val="28"/>
                            <w:szCs w:val="28"/>
                          </w:rPr>
                          <w:t>(UCL)CL</w:t>
                        </w:r>
                      </w:p>
                    </w:txbxContent>
                  </v:textbox>
                </v:rect>
                <v:rect id="Rectangle 9" o:spid="_x0000_s1159" style="position:absolute;left:4150555;top:1646486;width:1348793;height:3225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zNL8A&#10;AADbAAAADwAAAGRycy9kb3ducmV2LnhtbERPy2oCMRTdF/yHcAvdlJpUi5TRKFK0iq58fMBlcp0J&#10;ndwMSRzHvzcLocvDec8WvWtERyFazxo+hwoEcemN5UrD+bT++AYRE7LBxjNpuFOExXzwMsPC+Bsf&#10;qDumSuQQjgVqqFNqCyljWZPDOPQtceYuPjhMGYZKmoC3HO4aOVJqIh1azg01tvRTU/l3vDoNX7+j&#10;3cq+q7113RXPOxnUhvdav732yymIRH36Fz/dW6NhnN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ufM0vwAAANsAAAAPAAAAAAAAAAAAAAAAAJgCAABkcnMvZG93bnJl&#10;di54bWxQSwUGAAAAAAQABAD1AAAAhAMAAAAA&#10;" filled="f" stroked="f">
                  <v:textbox style="mso-next-textbox:#Rectangle 9;mso-fit-shape-to-text:t">
                    <w:txbxContent>
                      <w:p w:rsidR="007E6164" w:rsidRDefault="007E6164" w:rsidP="002C39BB">
                        <w:pPr>
                          <w:pStyle w:val="NormalWeb"/>
                          <w:spacing w:before="0" w:beforeAutospacing="0" w:after="0" w:afterAutospacing="0"/>
                          <w:textAlignment w:val="baseline"/>
                        </w:pPr>
                        <w:r>
                          <w:rPr>
                            <w:rFonts w:ascii="Times New Roman" w:eastAsia="標楷體" w:hAnsi="標楷體" w:cs="Times New Roman" w:hint="eastAsia"/>
                            <w:color w:val="000000"/>
                            <w:kern w:val="24"/>
                            <w:sz w:val="28"/>
                            <w:szCs w:val="28"/>
                          </w:rPr>
                          <w:t>管制下限</w:t>
                        </w:r>
                        <w:r>
                          <w:rPr>
                            <w:rFonts w:ascii="Times New Roman" w:eastAsia="標楷體" w:hAnsi="Times New Roman" w:cs="Times New Roman"/>
                            <w:color w:val="000000"/>
                            <w:kern w:val="24"/>
                            <w:sz w:val="28"/>
                            <w:szCs w:val="28"/>
                          </w:rPr>
                          <w:t>(LCL)UCL</w:t>
                        </w:r>
                      </w:p>
                    </w:txbxContent>
                  </v:textbox>
                </v:rect>
                <v:rect id="Rectangle 11" o:spid="_x0000_s1160" style="position:absolute;left:2524892;top:2304954;width:1141139;height:276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AcsUA&#10;AADbAAAADwAAAGRycy9kb3ducmV2LnhtbESP3WrCQBSE74W+w3IK3ohu/CFq6irFWojeGX2AY/Y0&#10;Sc2eDdmtpm/fLQheDjPzDbPadKYWN2pdZVnBeBSBIM6trrhQcD59DhcgnEfWWFsmBb/kYLN+6a0w&#10;0fbOR7plvhABwi5BBaX3TSKly0sy6Ea2IQ7el20N+iDbQuoW7wFuajmJolgarDgslNjQtqT8mv0Y&#10;BfvD7HDepvL7uqw+Buk8i+Ql3inVf+3e30B46vwz/GinWsF0DP9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cByxQAAANsAAAAPAAAAAAAAAAAAAAAAAJgCAABkcnMv&#10;ZG93bnJldi54bWxQSwUGAAAAAAQABAD1AAAAigMAAAAA&#10;" filled="f" stroked="f">
                  <v:textbox style="mso-next-textbox:#Rectangle 11;mso-fit-shape-to-text:t">
                    <w:txbxContent>
                      <w:p w:rsidR="007E6164" w:rsidRDefault="007E6164" w:rsidP="006A492B">
                        <w:pPr>
                          <w:pStyle w:val="NormalWeb"/>
                          <w:spacing w:before="0" w:beforeAutospacing="0" w:after="0" w:afterAutospacing="0" w:line="192" w:lineRule="auto"/>
                          <w:jc w:val="distribute"/>
                          <w:textAlignment w:val="baseline"/>
                        </w:pPr>
                        <w:r>
                          <w:rPr>
                            <w:rFonts w:ascii="Times New Roman" w:eastAsia="標楷體" w:hAnsi="標楷體" w:cs="Times New Roman" w:hint="eastAsia"/>
                            <w:color w:val="000000"/>
                            <w:kern w:val="24"/>
                            <w:sz w:val="28"/>
                            <w:szCs w:val="28"/>
                          </w:rPr>
                          <w:t>量測序號</w:t>
                        </w:r>
                      </w:p>
                    </w:txbxContent>
                  </v:textbox>
                </v:rect>
                <v:line id="Line 12" o:spid="_x0000_s1161" style="position:absolute;visibility:visible;mso-wrap-style:none" from="564570,2232025" to="5028620,223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kIMQA&#10;AADbAAAADwAAAGRycy9kb3ducmV2LnhtbESPS4vCQBCE7wv+h6EFb+vECLJER1HB50HwwcLeejO9&#10;STDTEzJjjP/eERY8FlX1FTWZtaYUDdWusKxg0I9AEKdWF5wpuJxXn18gnEfWWFomBQ9yMJt2PiaY&#10;aHvnIzUnn4kAYZeggtz7KpHSpTkZdH1bEQfvz9YGfZB1JnWN9wA3pYyjaCQNFhwWcqxomVN6Pd1M&#10;oMTrxffl97YfHNxj05x1ZX7inVK9bjsfg/DU+nf4v73VCoYxvL6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pCDEAAAA2wAAAA8AAAAAAAAAAAAAAAAAmAIAAGRycy9k&#10;b3ducmV2LnhtbFBLBQYAAAAABAAEAPUAAACJAwAAAAA=&#10;" strokecolor="windowText" strokeweight="3pt"/>
              </v:group>
              <v:shape id="文字方塊 2" o:spid="_x0000_s1162" type="#_x0000_t202" style="position:absolute;top:504804;width:421659;height:1727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visQA&#10;AADbAAAADwAAAGRycy9kb3ducmV2LnhtbESPQWvCQBSE7wX/w/IKvdVNFUWiq9SCkFtrlFJvr9nX&#10;JDT7Nt3dmuivdwXB4zAz3zCLVW8acSTna8sKXoYJCOLC6ppLBfvd5nkGwgdkjY1lUnAiD6vl4GGB&#10;qbYdb+mYh1JECPsUFVQhtKmUvqjIoB/aljh6P9YZDFG6UmqHXYSbRo6SZCoN1hwXKmzpraLiN/83&#10;CrrssKfPXq8neUYf5+nf9/br3Sn19Ni/zkEE6sM9fGtnWsFoDNcv8Q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2r4rEAAAA2wAAAA8AAAAAAAAAAAAAAAAAmAIAAGRycy9k&#10;b3ducmV2LnhtbFBLBQYAAAAABAAEAPUAAACJAwAAAAA=&#10;" filled="f" stroked="f">
                <v:textbox style="layout-flow:vertical-ideographic;mso-next-textbox:#文字方塊 2;mso-fit-shape-to-text:t">
                  <w:txbxContent>
                    <w:p w:rsidR="007E6164" w:rsidRDefault="007E6164" w:rsidP="006A492B">
                      <w:pPr>
                        <w:pStyle w:val="NormalWeb"/>
                        <w:spacing w:before="0" w:beforeAutospacing="0" w:after="0" w:afterAutospacing="0"/>
                        <w:jc w:val="distribute"/>
                        <w:textAlignment w:val="baseline"/>
                      </w:pPr>
                      <w:r w:rsidRPr="006A492B">
                        <w:rPr>
                          <w:rFonts w:ascii="標楷體" w:eastAsia="標楷體" w:hAnsi="標楷體" w:cs="Times New Roman" w:hint="eastAsia"/>
                          <w:color w:val="000000"/>
                          <w:kern w:val="24"/>
                          <w:sz w:val="28"/>
                          <w:szCs w:val="28"/>
                        </w:rPr>
                        <w:t>量測值尺度</w:t>
                      </w:r>
                    </w:p>
                  </w:txbxContent>
                </v:textbox>
              </v:shape>
            </v:group>
            <v:oval id="_x0000_s1163" style="position:absolute;left:1023564;top:1587787;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8IA&#10;AADaAAAADwAAAGRycy9kb3ducmV2LnhtbESPQYvCMBSE78L+h/AWvIimKujSNcoqKCp4qKvg8dG8&#10;bcs2L6VJtf57Iwgeh5n5hpktWlOKK9WusKxgOIhAEKdWF5wpOP2u+18gnEfWWFomBXdysJh/dGYY&#10;a3vjhK5Hn4kAYRejgtz7KpbSpTkZdANbEQfvz9YGfZB1JnWNtwA3pRxF0UQaLDgs5FjRKqf0/9gY&#10;BT2z30TN9LJsEizPdKC93vUmSnU/259vEJ5a/w6/2lutYAz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4bwgAAANoAAAAPAAAAAAAAAAAAAAAAAJgCAABkcnMvZG93&#10;bnJldi54bWxQSwUGAAAAAAQABAD1AAAAhwMAAAAA&#10;" fillcolor="black" strokecolor="window" strokeweight="3pt"/>
            <v:oval id="_x0000_s1164" style="position:absolute;left:1259088;top:1397698;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mb8IA&#10;AADaAAAADwAAAGRycy9kb3ducmV2LnhtbESPQYvCMBSE78L+h/AWvIimiujSNcoqKCp4qKvg8dG8&#10;bcs2L6VJtf57Iwgeh5n5hpktWlOKK9WusKxgOIhAEKdWF5wpOP2u+18gnEfWWFomBXdysJh/dGYY&#10;a3vjhK5Hn4kAYRejgtz7KpbSpTkZdANbEQfvz9YGfZB1JnWNtwA3pRxF0UQaLDgs5FjRKqf0/9gY&#10;BT2z30TN9LJsEizPdKC93vUmSnU/259vEJ5a/w6/2lutYAz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ZvwgAAANoAAAAPAAAAAAAAAAAAAAAAAJgCAABkcnMvZG93&#10;bnJldi54bWxQSwUGAAAAAAQABAD1AAAAhwMAAAAA&#10;" fillcolor="black" strokecolor="window" strokeweight="3pt"/>
            <v:oval id="_x0000_s1165" style="position:absolute;left:1403576;top:1035885;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D9MIA&#10;AADaAAAADwAAAGRycy9kb3ducmV2LnhtbESPQYvCMBSE78L+h/AWvIimCurSNcoqKCp4qKvg8dG8&#10;bcs2L6VJtf57Iwgeh5n5hpktWlOKK9WusKxgOIhAEKdWF5wpOP2u+18gnEfWWFomBXdysJh/dGYY&#10;a3vjhK5Hn4kAYRejgtz7KpbSpTkZdANbEQfvz9YGfZB1JnWNtwA3pRxF0UQaLDgs5FjRKqf0/9gY&#10;BT2z30TN9LJsEizPdKC93vUmSnU/259vEJ5a/w6/2lutYAz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P0wgAAANoAAAAPAAAAAAAAAAAAAAAAAJgCAABkcnMvZG93&#10;bnJldi54bWxQSwUGAAAAAAQABAD1AAAAhwMAAAAA&#10;" fillcolor="black" strokecolor="window" strokeweight="3pt"/>
            <v:oval id="_x0000_s1166" style="position:absolute;left:1671755;top:1339149;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dg8QA&#10;AADaAAAADwAAAGRycy9kb3ducmV2LnhtbESPT2vCQBTE74V+h+UVvEjd2EMqqau0BYsNeEis4PGR&#10;fU1Cs29DdvOn394VBI/DzPyGWW8n04iBOldbVrBcRCCIC6trLhX8HHfPKxDOI2tsLJOCf3Kw3Tw+&#10;rDHRduSMhtyXIkDYJaig8r5NpHRFRQbdwrbEwfu1nUEfZFdK3eEY4KaRL1EUS4M1h4UKW/qsqPjL&#10;e6NgbtKvqH89f/QZNic6UKq/57FSs6fp/Q2Ep8nfw7f2XiuI4Xol3AC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t3YPEAAAA2gAAAA8AAAAAAAAAAAAAAAAAmAIAAGRycy9k&#10;b3ducmV2LnhtbFBLBQYAAAAABAAEAPUAAACJAwAAAAA=&#10;" fillcolor="black" strokecolor="window" strokeweight="3pt"/>
            <v:oval id="_x0000_s1167" style="position:absolute;left:1831085;top:1002098;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4GMEA&#10;AADaAAAADwAAAGRycy9kb3ducmV2LnhtbESPzarCMBSE94LvEI7gRjTVhV6qUVRQvIIL/8DloTm2&#10;xeakNKnWt78RhLscZuYbZrZoTCGeVLncsoLhIAJBnFidc6rgct70f0A4j6yxsEwK3uRgMW+3Zhhr&#10;++IjPU8+FQHCLkYFmfdlLKVLMjLoBrYkDt7dVgZ9kFUqdYWvADeFHEXRWBrMOSxkWNI6o+Rxqo2C&#10;ntlvo3pyW9VHLK50oL3+7Y2V6naa5RSEp8b/h7/tnVYwgc+Vc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heBjBAAAA2gAAAA8AAAAAAAAAAAAAAAAAmAIAAGRycy9kb3du&#10;cmV2LnhtbFBLBQYAAAAABAAEAPUAAACGAwAAAAA=&#10;" fillcolor="black" strokecolor="window" strokeweight="3pt"/>
            <v:oval id="_x0000_s1168" style="position:absolute;left:2020100;top:789339;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J8cMA&#10;AADaAAAADwAAAGRycy9kb3ducmV2LnhtbESPQYvCMBSE78L+h/AWvIimelC3a5RVUFTwUFfB46N5&#10;25ZtXkqTav33RhA8DjPzDTNbtKYUV6pdYVnBcBCBIE6tLjhTcPpd96cgnEfWWFomBXdysJh/dGYY&#10;a3vjhK5Hn4kAYRejgtz7KpbSpTkZdANbEQfvz9YGfZB1JnWNtwA3pRxF0VgaLDgs5FjRKqf0/9gY&#10;BT2z30TN5LJsEizPdKC93vXGSnU/259vEJ5a/w6/2lut4AueV8IN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JJ8cMAAADaAAAADwAAAAAAAAAAAAAAAACYAgAAZHJzL2Rv&#10;d25yZXYueG1sUEsFBgAAAAAEAAQA9QAAAIgDAAAAAA==&#10;" fillcolor="black" strokecolor="window" strokeweight="3pt"/>
            <v:oval id="_x0000_s1169" style="position:absolute;left:2172500;top:941739;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5uMUA&#10;AADbAAAADwAAAGRycy9kb3ducmV2LnhtbESPQWvCQBCF74X+h2UKXqRu7MFKzEZswWKFHqIVPA7Z&#10;MQlmZ0N2o+m/7xwKvc3w3rz3TbYeXatu1IfGs4H5LAFFXHrbcGXg+7h9XoIKEdli65kM/FCAdf74&#10;kGFq/Z0Luh1ipSSEQ4oG6hi7VOtQ1uQwzHxHLNrF9w6jrH2lbY93CXetfkmShXbYsDTU2NF7TeX1&#10;MDgDU7f/SIbX89tQYHuiL9rbz+nCmMnTuFmBijTGf/Pf9c4KvtDLLzK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Hm4xQAAANsAAAAPAAAAAAAAAAAAAAAAAJgCAABkcnMv&#10;ZG93bnJldi54bWxQSwUGAAAAAAQABAD1AAAAigMAAAAA&#10;" fillcolor="black" strokecolor="window" strokeweight="3pt"/>
            <v:oval id="_x0000_s1170" style="position:absolute;left:2324900;top:789338;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cI8EA&#10;AADbAAAADwAAAGRycy9kb3ducmV2LnhtbERPTYvCMBC9C/sfwix4EU31oFKbyq6gqOBBdwWPQzPb&#10;lm0mpUm1/nsjCN7m8T4nWXamEldqXGlZwXgUgSDOrC45V/D7sx7OQTiPrLGyTAru5GCZfvQSjLW9&#10;8ZGuJ5+LEMIuRgWF93UspcsKMuhGtiYO3J9tDPoAm1zqBm8h3FRyEkVTabDk0FBgTauCsv9TaxQM&#10;zH4TtbPLd3vE6kwH2uvdYKpU/7P7WoDw1Pm3+OXe6jB/DM9fwg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A3CPBAAAA2wAAAA8AAAAAAAAAAAAAAAAAmAIAAGRycy9kb3du&#10;cmV2LnhtbFBLBQYAAAAABAAEAPUAAACGAwAAAAA=&#10;" fillcolor="black" strokecolor="window" strokeweight="3pt"/>
            <v:oval id="_x0000_s1171" style="position:absolute;left:2591105;top:737695;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CVMEA&#10;AADbAAAADwAAAGRycy9kb3ducmV2LnhtbERPTYvCMBC9C/sfwix4EU31oFKbyq6gqOBBdwWPQzPb&#10;lm0mpUm1/nsjCN7m8T4nWXamEldqXGlZwXgUgSDOrC45V/D7sx7OQTiPrLGyTAru5GCZfvQSjLW9&#10;8ZGuJ5+LEMIuRgWF93UspcsKMuhGtiYO3J9tDPoAm1zqBm8h3FRyEkVTabDk0FBgTauCsv9TaxQM&#10;zH4TtbPLd3vE6kwH2uvdYKpU/7P7WoDw1Pm3+OXe6jB/As9fwg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SQlTBAAAA2wAAAA8AAAAAAAAAAAAAAAAAmAIAAGRycy9kb3du&#10;cmV2LnhtbFBLBQYAAAAABAAEAPUAAACGAwAAAAA=&#10;" fillcolor="black" strokecolor="window" strokeweight="3pt"/>
            <v:oval id="_x0000_s1172" style="position:absolute;left:2709856;top:514861;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nz8EA&#10;AADbAAAADwAAAGRycy9kb3ducmV2LnhtbERPTYvCMBC9C/sfwix4EU1V0KVrlFVQVPBQV8Hj0My2&#10;ZZtJaVKt/94Igrd5vM+ZLVpTiivVrrCsYDiIQBCnVhecKTj9rvtfIJxH1lhaJgV3crCYf3RmGGt7&#10;44SuR5+JEMIuRgW591UspUtzMugGtiIO3J+tDfoA60zqGm8h3JRyFEUTabDg0JBjRauc0v9jYxT0&#10;zH4TNdPLskmwPNOB9nrXmyjV/Wx/vkF4av1b/HJvdZg/hucv4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58/BAAAA2wAAAA8AAAAAAAAAAAAAAAAAmAIAAGRycy9kb3du&#10;cmV2LnhtbFBLBQYAAAAABAAEAPUAAACGAwAAAAA=&#10;" fillcolor="black" strokecolor="window" strokeweight="3pt"/>
            <v:oval id="_x0000_s1173" style="position:absolute;left:2859289;top:916233;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u8EA&#10;AADbAAAADwAAAGRycy9kb3ducmV2LnhtbERPTYvCMBC9C/sfwix4EU0V0aVrlFVQVPBQV8Hj0My2&#10;ZZtJaVKt/94Igrd5vM+ZLVpTiivVrrCsYDiIQBCnVhecKTj9rvtfIJxH1lhaJgV3crCYf3RmGGt7&#10;44SuR5+JEMIuRgW591UspUtzMugGtiIO3J+tDfoA60zqGm8h3JRyFEUTabDg0JBjRauc0v9jYxT0&#10;zH4TNdPLskmwPNOB9nrXmyjV/Wx/vkF4av1b/HJvdZg/hucv4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3f7vBAAAA2wAAAA8AAAAAAAAAAAAAAAAAmAIAAGRycy9kb3du&#10;cmV2LnhtbFBLBQYAAAAABAAEAPUAAACGAwAAAAA=&#10;" fillcolor="black" strokecolor="window" strokeweight="3pt"/>
            <v:oval id="_x0000_s1174" style="position:absolute;left:3011689;top:1068633;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aIMEA&#10;AADbAAAADwAAAGRycy9kb3ducmV2LnhtbERPTYvCMBC9C/sfwix4EU0V1KVrlFVQVPBQV8Hj0My2&#10;ZZtJaVKt/94Igrd5vM+ZLVpTiivVrrCsYDiIQBCnVhecKTj9rvtfIJxH1lhaJgV3crCYf3RmGGt7&#10;44SuR5+JEMIuRgW591UspUtzMugGtiIO3J+tDfoA60zqGm8h3JRyFEUTabDg0JBjRauc0v9jYxT0&#10;zH4TNdPLskmwPNOB9nrXmyjV/Wx/vkF4av1b/HJvdZg/hucv4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72iDBAAAA2wAAAA8AAAAAAAAAAAAAAAAAmAIAAGRycy9kb3du&#10;cmV2LnhtbFBLBQYAAAAABAAEAPUAAACGAwAAAAA=&#10;" fillcolor="black" strokecolor="window" strokeweight="3pt"/>
            <v:oval id="_x0000_s1175" style="position:absolute;left:3164089;top:1221033;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EV8IA&#10;AADbAAAADwAAAGRycy9kb3ducmV2LnhtbERPS2vCQBC+F/oflil4kbqxh1RSV2kLFhvwkFjB45Cd&#10;JqHZ2ZDdPPrvXUHwNh/fc9bbyTRioM7VlhUsFxEI4sLqmksFP8fd8wqE88gaG8uk4J8cbDePD2tM&#10;tB05oyH3pQgh7BJUUHnfJlK6oiKDbmFb4sD92s6gD7Arpe5wDOGmkS9RFEuDNYeGClv6rKj4y3uj&#10;YG7Sr6h/PX/0GTYnOlCqv+exUrOn6f0NhKfJ38U3916H+TFcfwkHy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URXwgAAANsAAAAPAAAAAAAAAAAAAAAAAJgCAABkcnMvZG93&#10;bnJldi54bWxQSwUGAAAAAAQABAD1AAAAhwMAAAAA&#10;" fillcolor="black" strokecolor="window" strokeweight="3pt"/>
            <v:oval id="_x0000_s1176" style="position:absolute;left:3316489;top:977336;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hzMIA&#10;AADbAAAADwAAAGRycy9kb3ducmV2LnhtbERPS2vCQBC+C/6HZQQvUjd60JK6BhVa2oAHH4Ueh+yY&#10;BLOzIbt59N93BaG3+fies0kGU4mOGldaVrCYRyCIM6tLzhVcL+8vryCcR9ZYWSYFv+Qg2Y5HG4y1&#10;7flE3dnnIoSwi1FB4X0dS+myggy6ua2JA3ezjUEfYJNL3WAfwk0ll1G0kgZLDg0F1nQoKLufW6Ng&#10;ZtKPqF3/7NsTVt90pFR/zVZKTSfD7g2Ep8H/i5/uTx3mr+HxSzh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eHMwgAAANsAAAAPAAAAAAAAAAAAAAAAAJgCAABkcnMvZG93&#10;bnJldi54bWxQSwUGAAAAAAQABAD1AAAAhwMAAAAA&#10;" fillcolor="black" strokecolor="window" strokeweight="3pt"/>
            <v:oval id="_x0000_s1177" style="position:absolute;left:3507483;top:796244;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vsUA&#10;AADbAAAADwAAAGRycy9kb3ducmV2LnhtbESPQWvCQBCF74X+h2UKXqRu7MFKzEZswWKFHqIVPA7Z&#10;MQlmZ0N2o+m/7xwKvc3w3rz3TbYeXatu1IfGs4H5LAFFXHrbcGXg+7h9XoIKEdli65kM/FCAdf74&#10;kGFq/Z0Luh1ipSSEQ4oG6hi7VOtQ1uQwzHxHLNrF9w6jrH2lbY93CXetfkmShXbYsDTU2NF7TeX1&#10;MDgDU7f/SIbX89tQYHuiL9rbz+nCmMnTuFmBijTGf/Pf9c4KvsDKLzK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W+xQAAANsAAAAPAAAAAAAAAAAAAAAAAJgCAABkcnMv&#10;ZG93bnJldi54bWxQSwUGAAAAAAQABAD1AAAAigMAAAAA&#10;" fillcolor="black" strokecolor="window" strokeweight="3pt"/>
            <v:oval id="_x0000_s1178" style="position:absolute;left:3659883;top:679146;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QJcEA&#10;AADbAAAADwAAAGRycy9kb3ducmV2LnhtbERPTYvCMBC9C/sfwix4EU31oG7XKKugqOChroLHoZlt&#10;yzaT0qRa/70RBG/zeJ8zW7SmFFeqXWFZwXAQgSBOrS44U3D6XfenIJxH1lhaJgV3crCYf3RmGGt7&#10;44SuR5+JEMIuRgW591UspUtzMugGtiIO3J+tDfoA60zqGm8h3JRyFEVjabDg0JBjRauc0v9jYxT0&#10;zH4TNZPLskmwPNOB9nrXGyvV/Wx/vkF4av1b/HJvdZj/Bc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20CXBAAAA2wAAAA8AAAAAAAAAAAAAAAAAmAIAAGRycy9kb3du&#10;cmV2LnhtbFBLBQYAAAAABAAEAPUAAACGAwAAAAA=&#10;" fillcolor="black" strokecolor="window" strokeweight="3pt"/>
            <v:oval id="_x0000_s1179" style="position:absolute;left:3850878;top:587661;width:77189;height:58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BcEA&#10;AADbAAAADwAAAGRycy9kb3ducmV2LnhtbERPTYvCMBC9C/sfwix4EU31oFKbyq6gqOCh7goeh2a2&#10;LdtMSpNq/ffmIHh8vO9k3Zta3Kh1lWUF00kEgji3uuJCwe/PdrwE4TyyxtoyKXiQg3X6MUgw1vbO&#10;Gd3OvhAhhF2MCkrvm1hKl5dk0E1sQxy4P9sa9AG2hdQt3kO4qeUsiubSYMWhocSGNiXl/+fOKBiZ&#10;4y7qFtfvLsP6Qic66sNortTws/9agfDU+7f45d5rBbOwPnwJP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gswXBAAAA2wAAAA8AAAAAAAAAAAAAAAAAmAIAAGRycy9kb3du&#10;cmV2LnhtbFBLBQYAAAAABAAEAPUAAACGAwAAAAA=&#10;" fillcolor="black" strokecolor="window" strokeweight="3pt"/>
            <v:oval id="_x0000_s1180" style="position:absolute;left:695793;top:464942;width:2502723;height:1033488;rotation:-222921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XmMQA&#10;AADbAAAADwAAAGRycy9kb3ducmV2LnhtbESPT4vCMBTE7wt+h/AEL8ua6sGVrlH8gyCCB6sXb4/m&#10;2RSbl9JEW/fTbwRhj8PM/IaZLTpbiQc1vnSsYDRMQBDnTpdcKDiftl9TED4ga6wck4IneVjMex8z&#10;TLVr+UiPLBQiQtinqMCEUKdS+tyQRT90NXH0rq6xGKJsCqkbbCPcVnKcJBNpseS4YLCmtaH8lt2t&#10;gnv5vaNitefN7z5fftpL1x7MUalBv1v+gAjUhf/wu73TCsYjeH2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5jEAAAA2wAAAA8AAAAAAAAAAAAAAAAAmAIAAGRycy9k&#10;b3ducmV2LnhtbFBLBQYAAAAABAAEAPUAAACJAwAAAAA=&#10;" filled="f" strokecolor="#325881" strokeweight="2pt"/>
          </v:group>
        </w:pict>
      </w:r>
    </w:p>
    <w:p w:rsidR="007E6164" w:rsidRPr="008930A1" w:rsidRDefault="007E6164" w:rsidP="008930A1">
      <w:pPr>
        <w:spacing w:after="120" w:line="300" w:lineRule="auto"/>
        <w:rPr>
          <w:rFonts w:ascii="標楷體"/>
        </w:rPr>
      </w:pPr>
    </w:p>
    <w:p w:rsidR="007E6164" w:rsidRPr="008930A1" w:rsidRDefault="007E6164" w:rsidP="008930A1">
      <w:pPr>
        <w:spacing w:after="120" w:line="300" w:lineRule="auto"/>
        <w:rPr>
          <w:rFonts w:ascii="標楷體"/>
        </w:rPr>
      </w:pPr>
    </w:p>
    <w:p w:rsidR="007E6164" w:rsidRPr="008930A1" w:rsidRDefault="007E6164" w:rsidP="008930A1">
      <w:pPr>
        <w:spacing w:after="120" w:line="300" w:lineRule="auto"/>
        <w:rPr>
          <w:rFonts w:ascii="標楷體"/>
        </w:rPr>
      </w:pPr>
    </w:p>
    <w:p w:rsidR="007E6164" w:rsidRPr="008930A1" w:rsidRDefault="007E6164" w:rsidP="008930A1">
      <w:pPr>
        <w:spacing w:after="120" w:line="300" w:lineRule="auto"/>
        <w:rPr>
          <w:rFonts w:ascii="標楷體"/>
        </w:rPr>
      </w:pPr>
    </w:p>
    <w:p w:rsidR="007E6164" w:rsidRPr="008930A1" w:rsidRDefault="007E6164" w:rsidP="008930A1">
      <w:pPr>
        <w:spacing w:after="120" w:line="300" w:lineRule="auto"/>
        <w:rPr>
          <w:rFonts w:ascii="標楷體"/>
        </w:rPr>
      </w:pPr>
    </w:p>
    <w:p w:rsidR="007E6164" w:rsidRPr="008930A1" w:rsidRDefault="007E6164" w:rsidP="008930A1">
      <w:pPr>
        <w:spacing w:after="120" w:line="300" w:lineRule="auto"/>
        <w:rPr>
          <w:rFonts w:ascii="標楷體"/>
        </w:rPr>
      </w:pPr>
    </w:p>
    <w:p w:rsidR="007E6164" w:rsidRDefault="007E6164" w:rsidP="009F0FFB">
      <w:pPr>
        <w:pStyle w:val="a6"/>
        <w:adjustRightInd w:val="0"/>
        <w:spacing w:beforeLines="50" w:afterLines="50" w:line="300" w:lineRule="auto"/>
        <w:ind w:left="0" w:firstLineChars="0" w:firstLine="0"/>
        <w:jc w:val="center"/>
        <w:rPr>
          <w:rFonts w:ascii="標楷體"/>
          <w:szCs w:val="20"/>
        </w:rPr>
      </w:pPr>
    </w:p>
    <w:p w:rsidR="007E6164" w:rsidRPr="008930A1" w:rsidRDefault="007E6164" w:rsidP="009F0FFB">
      <w:pPr>
        <w:pStyle w:val="a6"/>
        <w:adjustRightInd w:val="0"/>
        <w:spacing w:beforeLines="50" w:afterLines="50" w:line="300" w:lineRule="auto"/>
        <w:ind w:left="0" w:firstLineChars="0" w:firstLine="0"/>
        <w:jc w:val="center"/>
        <w:rPr>
          <w:rFonts w:ascii="標楷體"/>
          <w:szCs w:val="20"/>
        </w:rPr>
      </w:pPr>
      <w:r w:rsidRPr="008930A1">
        <w:rPr>
          <w:rFonts w:ascii="標楷體" w:hAnsi="標楷體" w:hint="eastAsia"/>
          <w:szCs w:val="20"/>
        </w:rPr>
        <w:t>圖</w:t>
      </w:r>
      <w:r w:rsidRPr="008930A1">
        <w:rPr>
          <w:rFonts w:ascii="標楷體" w:hAnsi="標楷體"/>
          <w:szCs w:val="20"/>
        </w:rPr>
        <w:t xml:space="preserve">8 </w:t>
      </w:r>
      <w:r w:rsidRPr="008930A1">
        <w:rPr>
          <w:rFonts w:ascii="標楷體" w:hAnsi="標楷體" w:hint="eastAsia"/>
          <w:szCs w:val="20"/>
        </w:rPr>
        <w:t>管制圖</w:t>
      </w:r>
    </w:p>
    <w:p w:rsidR="007E6164" w:rsidRDefault="007E6164" w:rsidP="008930A1">
      <w:pPr>
        <w:spacing w:after="120" w:line="300" w:lineRule="auto"/>
        <w:rPr>
          <w:rFonts w:ascii="標楷體"/>
        </w:rPr>
      </w:pPr>
      <w:r w:rsidRPr="008930A1">
        <w:rPr>
          <w:rFonts w:ascii="標楷體"/>
        </w:rPr>
        <w:br w:type="page"/>
      </w:r>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2.4.2</w:t>
        </w:r>
      </w:smartTag>
      <w:r w:rsidRPr="008930A1">
        <w:rPr>
          <w:rFonts w:ascii="標楷體" w:hAnsi="標楷體" w:hint="eastAsia"/>
        </w:rPr>
        <w:t>圖形結構：參考統計分析方法教材講義。</w:t>
      </w:r>
    </w:p>
    <w:p w:rsidR="007E6164" w:rsidRPr="008930A1" w:rsidRDefault="007E6164" w:rsidP="008930A1">
      <w:pPr>
        <w:spacing w:after="120" w:line="300" w:lineRule="auto"/>
        <w:rPr>
          <w:rFonts w:ascii="標楷體"/>
        </w:rPr>
      </w:pPr>
    </w:p>
    <w:p w:rsidR="007E6164" w:rsidRDefault="007E6164" w:rsidP="00534224">
      <w:pPr>
        <w:pStyle w:val="a7"/>
        <w:adjustRightInd w:val="0"/>
        <w:spacing w:before="0" w:after="120" w:line="300" w:lineRule="auto"/>
        <w:ind w:left="31680" w:hangingChars="200" w:firstLine="31680"/>
        <w:outlineLvl w:val="2"/>
        <w:rPr>
          <w:rFonts w:ascii="標楷體"/>
        </w:rPr>
      </w:pPr>
      <w:bookmarkStart w:id="20" w:name="_Toc16096521"/>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2.4.3</w:t>
        </w:r>
      </w:smartTag>
      <w:r w:rsidRPr="008930A1">
        <w:rPr>
          <w:rFonts w:ascii="標楷體" w:hAnsi="標楷體" w:hint="eastAsia"/>
        </w:rPr>
        <w:t>繪製步驟：參考統計分析方法教材講義。</w:t>
      </w:r>
      <w:bookmarkEnd w:id="20"/>
    </w:p>
    <w:p w:rsidR="007E6164" w:rsidRPr="00DF04FF" w:rsidRDefault="007E6164" w:rsidP="00DF04FF"/>
    <w:p w:rsidR="007E6164" w:rsidRDefault="007E6164" w:rsidP="008930A1">
      <w:pPr>
        <w:pStyle w:val="1a"/>
        <w:spacing w:line="300" w:lineRule="auto"/>
        <w:ind w:left="0" w:firstLine="0"/>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2.4.4</w:t>
        </w:r>
      </w:smartTag>
      <w:r w:rsidRPr="008930A1">
        <w:rPr>
          <w:rFonts w:ascii="標楷體" w:hAnsi="標楷體"/>
        </w:rPr>
        <w:t>.</w:t>
      </w:r>
      <w:r w:rsidRPr="008930A1">
        <w:rPr>
          <w:rFonts w:ascii="標楷體" w:hAnsi="標楷體" w:hint="eastAsia"/>
        </w:rPr>
        <w:t>使用要領：參考統計分析方法教材講義。</w:t>
      </w:r>
    </w:p>
    <w:p w:rsidR="007E6164" w:rsidRPr="008930A1" w:rsidRDefault="007E6164" w:rsidP="008930A1">
      <w:pPr>
        <w:pStyle w:val="1a"/>
        <w:spacing w:line="300" w:lineRule="auto"/>
        <w:ind w:left="0" w:firstLine="0"/>
        <w:rPr>
          <w:rFonts w:ascii="標楷體"/>
        </w:rPr>
      </w:pPr>
    </w:p>
    <w:p w:rsidR="007E6164" w:rsidRPr="008930A1" w:rsidRDefault="007E6164" w:rsidP="00534224">
      <w:pPr>
        <w:pStyle w:val="a7"/>
        <w:adjustRightInd w:val="0"/>
        <w:spacing w:before="0" w:after="120" w:line="300" w:lineRule="auto"/>
        <w:ind w:left="31680" w:hangingChars="200" w:firstLine="31680"/>
        <w:rPr>
          <w:rFonts w:ascii="標楷體"/>
        </w:rPr>
      </w:pPr>
      <w:bookmarkStart w:id="21" w:name="_Toc16096522"/>
      <w:r w:rsidRPr="008930A1">
        <w:rPr>
          <w:rFonts w:ascii="標楷體" w:hAnsi="標楷體"/>
        </w:rPr>
        <w:t>2.5</w:t>
      </w:r>
      <w:r w:rsidRPr="008930A1">
        <w:rPr>
          <w:rFonts w:ascii="標楷體" w:hAnsi="標楷體" w:hint="eastAsia"/>
        </w:rPr>
        <w:t>散佈圖</w:t>
      </w:r>
      <w:bookmarkEnd w:id="21"/>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22" w:name="_Toc16096523"/>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2.5.1</w:t>
        </w:r>
      </w:smartTag>
      <w:r w:rsidRPr="008930A1">
        <w:rPr>
          <w:rFonts w:ascii="標楷體" w:hAnsi="標楷體" w:hint="eastAsia"/>
        </w:rPr>
        <w:t>定義</w:t>
      </w:r>
      <w:bookmarkEnd w:id="22"/>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將可能互有關連的兩組對應數據，以縱橫坐標位置呈現出來，橫坐標軸表示要因，縱坐標軸為結果，這些數據所呈現的點</w:t>
      </w:r>
      <w:r w:rsidRPr="008930A1">
        <w:rPr>
          <w:rFonts w:ascii="標楷體" w:hAnsi="標楷體" w:hint="eastAsia"/>
          <w:szCs w:val="20"/>
          <w:lang w:eastAsia="zh-HK"/>
        </w:rPr>
        <w:t>布</w:t>
      </w:r>
      <w:r w:rsidRPr="008930A1">
        <w:rPr>
          <w:rFonts w:ascii="標楷體" w:hAnsi="標楷體" w:hint="eastAsia"/>
          <w:szCs w:val="20"/>
        </w:rPr>
        <w:t>狀態，依據分布的型態，可判讀對應數據間的相關程度，如圖</w:t>
      </w:r>
      <w:r w:rsidRPr="008930A1">
        <w:rPr>
          <w:rFonts w:ascii="標楷體" w:hAnsi="標楷體"/>
          <w:szCs w:val="20"/>
        </w:rPr>
        <w:t>9</w:t>
      </w:r>
      <w:r w:rsidRPr="008930A1">
        <w:rPr>
          <w:rFonts w:ascii="標楷體" w:hAnsi="標楷體" w:hint="eastAsia"/>
          <w:szCs w:val="20"/>
        </w:rPr>
        <w:t>系列。</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23" w:name="_Toc16096524"/>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2.5.2</w:t>
        </w:r>
      </w:smartTag>
      <w:r w:rsidRPr="008930A1">
        <w:rPr>
          <w:rFonts w:ascii="標楷體" w:hAnsi="標楷體" w:hint="eastAsia"/>
        </w:rPr>
        <w:t>圖形結構</w:t>
      </w:r>
      <w:bookmarkEnd w:id="23"/>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坐標圖中，橫坐標</w:t>
      </w:r>
      <w:r w:rsidRPr="008930A1">
        <w:rPr>
          <w:rFonts w:ascii="標楷體" w:hAnsi="標楷體"/>
          <w:szCs w:val="20"/>
        </w:rPr>
        <w:t>X</w:t>
      </w:r>
      <w:r w:rsidRPr="008930A1">
        <w:rPr>
          <w:rFonts w:ascii="標楷體" w:hAnsi="標楷體" w:hint="eastAsia"/>
          <w:szCs w:val="20"/>
        </w:rPr>
        <w:t>軸和縱坐標</w:t>
      </w:r>
      <w:r w:rsidRPr="008930A1">
        <w:rPr>
          <w:rFonts w:ascii="標楷體" w:hAnsi="標楷體"/>
          <w:szCs w:val="20"/>
        </w:rPr>
        <w:t>Y</w:t>
      </w:r>
      <w:r w:rsidRPr="008930A1">
        <w:rPr>
          <w:rFonts w:ascii="標楷體" w:hAnsi="標楷體" w:hint="eastAsia"/>
          <w:szCs w:val="20"/>
        </w:rPr>
        <w:t>軸，分別代表不同的品質特性。其對應關係的數據點分布在圖形中，分別有三種不同的對應關係：</w:t>
      </w:r>
    </w:p>
    <w:p w:rsidR="007E6164" w:rsidRPr="00DF04FF"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1</w:t>
      </w:r>
      <w:r w:rsidRPr="00DF04FF">
        <w:rPr>
          <w:rFonts w:ascii="標楷體"/>
          <w:szCs w:val="28"/>
        </w:rPr>
        <w:t>.</w:t>
      </w:r>
      <w:r w:rsidRPr="00DF04FF">
        <w:rPr>
          <w:rFonts w:ascii="標楷體" w:hAnsi="標楷體" w:hint="eastAsia"/>
          <w:szCs w:val="28"/>
        </w:rPr>
        <w:t>要因與結果</w:t>
      </w:r>
      <w:r w:rsidRPr="00DF04FF">
        <w:rPr>
          <w:rFonts w:ascii="標楷體" w:hAnsi="標楷體"/>
          <w:szCs w:val="28"/>
        </w:rPr>
        <w:t>(</w:t>
      </w:r>
      <w:r w:rsidRPr="00DF04FF">
        <w:rPr>
          <w:rFonts w:ascii="標楷體" w:hAnsi="標楷體" w:hint="eastAsia"/>
          <w:szCs w:val="28"/>
        </w:rPr>
        <w:t>品質特性</w:t>
      </w:r>
      <w:r w:rsidRPr="00DF04FF">
        <w:rPr>
          <w:rFonts w:ascii="標楷體" w:hAnsi="標楷體"/>
          <w:szCs w:val="28"/>
        </w:rPr>
        <w:t>)</w:t>
      </w:r>
      <w:r w:rsidRPr="00DF04FF">
        <w:rPr>
          <w:rFonts w:ascii="標楷體" w:hAnsi="標楷體" w:hint="eastAsia"/>
          <w:szCs w:val="28"/>
        </w:rPr>
        <w:t>的關係，例如原料純度與製品的良率。</w:t>
      </w:r>
    </w:p>
    <w:p w:rsidR="007E6164" w:rsidRPr="00DF04FF"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2</w:t>
      </w:r>
      <w:r w:rsidRPr="00DF04FF">
        <w:rPr>
          <w:rFonts w:ascii="標楷體"/>
          <w:szCs w:val="28"/>
        </w:rPr>
        <w:t>.</w:t>
      </w:r>
      <w:r w:rsidRPr="00DF04FF">
        <w:rPr>
          <w:rFonts w:ascii="標楷體" w:hAnsi="標楷體" w:hint="eastAsia"/>
          <w:szCs w:val="28"/>
        </w:rPr>
        <w:t>結果</w:t>
      </w:r>
      <w:r w:rsidRPr="00DF04FF">
        <w:rPr>
          <w:rFonts w:ascii="標楷體" w:hAnsi="標楷體"/>
          <w:szCs w:val="28"/>
        </w:rPr>
        <w:t>(</w:t>
      </w:r>
      <w:r w:rsidRPr="00DF04FF">
        <w:rPr>
          <w:rFonts w:ascii="標楷體" w:hAnsi="標楷體" w:hint="eastAsia"/>
          <w:szCs w:val="28"/>
        </w:rPr>
        <w:t>品質特性</w:t>
      </w:r>
      <w:r w:rsidRPr="00DF04FF">
        <w:rPr>
          <w:rFonts w:ascii="標楷體" w:hAnsi="標楷體"/>
          <w:szCs w:val="28"/>
        </w:rPr>
        <w:t>)</w:t>
      </w:r>
      <w:r w:rsidRPr="00DF04FF">
        <w:rPr>
          <w:rFonts w:ascii="標楷體" w:hAnsi="標楷體" w:hint="eastAsia"/>
          <w:szCs w:val="28"/>
        </w:rPr>
        <w:t>與其它結果</w:t>
      </w:r>
      <w:r w:rsidRPr="00DF04FF">
        <w:rPr>
          <w:rFonts w:ascii="標楷體" w:hAnsi="標楷體"/>
          <w:szCs w:val="28"/>
        </w:rPr>
        <w:t>(</w:t>
      </w:r>
      <w:r w:rsidRPr="00DF04FF">
        <w:rPr>
          <w:rFonts w:ascii="標楷體" w:hAnsi="標楷體" w:hint="eastAsia"/>
          <w:szCs w:val="28"/>
        </w:rPr>
        <w:t>品質特性</w:t>
      </w:r>
      <w:r w:rsidRPr="00DF04FF">
        <w:rPr>
          <w:rFonts w:ascii="標楷體" w:hAnsi="標楷體"/>
          <w:szCs w:val="28"/>
        </w:rPr>
        <w:t>)</w:t>
      </w:r>
      <w:r w:rsidRPr="00DF04FF">
        <w:rPr>
          <w:rFonts w:ascii="標楷體" w:hAnsi="標楷體" w:hint="eastAsia"/>
          <w:szCs w:val="28"/>
        </w:rPr>
        <w:t>的關係，例如鋼材的張力強度與硬度。</w:t>
      </w:r>
    </w:p>
    <w:p w:rsidR="007E6164" w:rsidRPr="00DF04FF"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3</w:t>
      </w:r>
      <w:r w:rsidRPr="00DF04FF">
        <w:rPr>
          <w:rFonts w:ascii="標楷體"/>
          <w:szCs w:val="28"/>
        </w:rPr>
        <w:t>.</w:t>
      </w:r>
      <w:r w:rsidRPr="00DF04FF">
        <w:rPr>
          <w:rFonts w:ascii="標楷體" w:hAnsi="標楷體" w:hint="eastAsia"/>
          <w:szCs w:val="28"/>
        </w:rPr>
        <w:t>要因與其他要因的關係，例如災害預防措施與安全服裝。</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24" w:name="_Toc16096525"/>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2.5.3</w:t>
        </w:r>
      </w:smartTag>
      <w:r w:rsidRPr="008930A1">
        <w:rPr>
          <w:rFonts w:ascii="標楷體" w:hAnsi="標楷體" w:hint="eastAsia"/>
        </w:rPr>
        <w:t>繪製步驟</w:t>
      </w:r>
      <w:bookmarkEnd w:id="24"/>
    </w:p>
    <w:p w:rsidR="007E6164" w:rsidRPr="00DF04FF"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1</w:t>
      </w:r>
      <w:r w:rsidRPr="00DF04FF">
        <w:rPr>
          <w:rFonts w:ascii="標楷體"/>
          <w:szCs w:val="28"/>
        </w:rPr>
        <w:t>.</w:t>
      </w:r>
      <w:r w:rsidRPr="00DF04FF">
        <w:rPr>
          <w:rFonts w:ascii="標楷體" w:hAnsi="標楷體" w:hint="eastAsia"/>
          <w:szCs w:val="28"/>
        </w:rPr>
        <w:t>蒐集兩組不同品質特性</w:t>
      </w:r>
      <w:r w:rsidRPr="00DF04FF">
        <w:rPr>
          <w:rFonts w:ascii="標楷體" w:hAnsi="標楷體"/>
          <w:szCs w:val="28"/>
        </w:rPr>
        <w:t>(</w:t>
      </w:r>
      <w:r w:rsidRPr="00DF04FF">
        <w:rPr>
          <w:rFonts w:ascii="標楷體" w:hAnsi="標楷體" w:hint="eastAsia"/>
          <w:szCs w:val="28"/>
        </w:rPr>
        <w:t>結果</w:t>
      </w:r>
      <w:r w:rsidRPr="00DF04FF">
        <w:rPr>
          <w:rFonts w:ascii="標楷體" w:hAnsi="標楷體"/>
          <w:szCs w:val="28"/>
        </w:rPr>
        <w:t>)</w:t>
      </w:r>
      <w:r w:rsidRPr="00DF04FF">
        <w:rPr>
          <w:rFonts w:ascii="標楷體" w:hAnsi="標楷體" w:hint="eastAsia"/>
          <w:szCs w:val="28"/>
        </w:rPr>
        <w:t>間的關係對應數據，最好超過</w:t>
      </w:r>
      <w:r w:rsidRPr="00DF04FF">
        <w:rPr>
          <w:rFonts w:ascii="標楷體" w:hAnsi="標楷體"/>
          <w:szCs w:val="28"/>
        </w:rPr>
        <w:t>50</w:t>
      </w:r>
      <w:r w:rsidRPr="00DF04FF">
        <w:rPr>
          <w:rFonts w:ascii="標楷體" w:hAnsi="標楷體" w:hint="eastAsia"/>
          <w:szCs w:val="28"/>
        </w:rPr>
        <w:t>組以上。最低限度不得少於</w:t>
      </w:r>
      <w:r w:rsidRPr="00DF04FF">
        <w:rPr>
          <w:rFonts w:ascii="標楷體" w:hAnsi="標楷體"/>
          <w:szCs w:val="28"/>
        </w:rPr>
        <w:t>30</w:t>
      </w:r>
      <w:r w:rsidRPr="00DF04FF">
        <w:rPr>
          <w:rFonts w:ascii="標楷體" w:hAnsi="標楷體" w:hint="eastAsia"/>
          <w:szCs w:val="28"/>
        </w:rPr>
        <w:t>組；並找出數據</w:t>
      </w:r>
      <w:r w:rsidRPr="00DF04FF">
        <w:rPr>
          <w:rFonts w:ascii="標楷體" w:hAnsi="標楷體"/>
          <w:szCs w:val="28"/>
        </w:rPr>
        <w:t>X</w:t>
      </w:r>
      <w:r w:rsidRPr="00DF04FF">
        <w:rPr>
          <w:rFonts w:ascii="標楷體" w:hAnsi="標楷體" w:hint="eastAsia"/>
          <w:szCs w:val="28"/>
        </w:rPr>
        <w:t>、</w:t>
      </w:r>
      <w:r w:rsidRPr="00DF04FF">
        <w:rPr>
          <w:rFonts w:ascii="標楷體" w:hAnsi="標楷體"/>
          <w:szCs w:val="28"/>
        </w:rPr>
        <w:t>Y</w:t>
      </w:r>
      <w:r w:rsidRPr="00DF04FF">
        <w:rPr>
          <w:rFonts w:ascii="標楷體" w:hAnsi="標楷體" w:hint="eastAsia"/>
          <w:szCs w:val="28"/>
        </w:rPr>
        <w:t>的最大與最小值的差，以利設定圖面坐標之刻度。</w:t>
      </w:r>
    </w:p>
    <w:p w:rsidR="007E6164" w:rsidRPr="00DF04FF"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2</w:t>
      </w:r>
      <w:r w:rsidRPr="00DF04FF">
        <w:rPr>
          <w:rFonts w:ascii="標楷體"/>
          <w:szCs w:val="28"/>
        </w:rPr>
        <w:t>.</w:t>
      </w:r>
      <w:r w:rsidRPr="00DF04FF">
        <w:rPr>
          <w:rFonts w:ascii="標楷體" w:hAnsi="標楷體" w:hint="eastAsia"/>
          <w:szCs w:val="28"/>
        </w:rPr>
        <w:t>使用方格紙或白報紙，將分析項目的品質特性列於坐標圖的橫軸和縱軸上，並標明各軸的刻度和計算單位。</w:t>
      </w:r>
    </w:p>
    <w:p w:rsidR="007E6164" w:rsidRPr="00DF04FF"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3</w:t>
      </w:r>
      <w:r w:rsidRPr="00DF04FF">
        <w:rPr>
          <w:rFonts w:ascii="標楷體"/>
          <w:szCs w:val="28"/>
        </w:rPr>
        <w:t>.</w:t>
      </w:r>
      <w:r w:rsidRPr="00DF04FF">
        <w:rPr>
          <w:rFonts w:ascii="標楷體" w:hAnsi="標楷體" w:hint="eastAsia"/>
          <w:szCs w:val="28"/>
        </w:rPr>
        <w:t>將數據資料之坐標點標示在座標圖上。</w:t>
      </w:r>
    </w:p>
    <w:p w:rsidR="007E6164" w:rsidRPr="008930A1" w:rsidRDefault="007E6164" w:rsidP="00534224">
      <w:pPr>
        <w:tabs>
          <w:tab w:val="left" w:pos="4769"/>
        </w:tabs>
        <w:spacing w:after="120" w:line="300" w:lineRule="auto"/>
        <w:ind w:leftChars="184" w:left="31680" w:hangingChars="118" w:firstLine="31680"/>
        <w:jc w:val="both"/>
        <w:rPr>
          <w:rFonts w:ascii="標楷體"/>
        </w:rPr>
      </w:pPr>
      <w:r>
        <w:rPr>
          <w:rFonts w:ascii="標楷體" w:hAnsi="標楷體"/>
          <w:szCs w:val="28"/>
        </w:rPr>
        <w:t>4</w:t>
      </w:r>
      <w:r w:rsidRPr="00DF04FF">
        <w:rPr>
          <w:rFonts w:ascii="標楷體"/>
          <w:szCs w:val="28"/>
        </w:rPr>
        <w:t>.</w:t>
      </w:r>
      <w:r w:rsidRPr="00DF04FF">
        <w:rPr>
          <w:rFonts w:ascii="標楷體" w:hAnsi="標楷體" w:hint="eastAsia"/>
          <w:szCs w:val="28"/>
        </w:rPr>
        <w:t>將重要事項列述於散佈圖旁。如數據資料之蒐集時間、蒐集方式、</w:t>
      </w:r>
      <w:r w:rsidRPr="008930A1">
        <w:rPr>
          <w:rFonts w:ascii="標楷體" w:hAnsi="標楷體" w:hint="eastAsia"/>
        </w:rPr>
        <w:t>蒐集人，製圖的目的等。</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25" w:name="_Toc16096526"/>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2.5.4</w:t>
        </w:r>
      </w:smartTag>
      <w:r w:rsidRPr="008930A1">
        <w:rPr>
          <w:rFonts w:ascii="標楷體" w:hAnsi="標楷體" w:hint="eastAsia"/>
        </w:rPr>
        <w:t>使用要領</w:t>
      </w:r>
      <w:bookmarkEnd w:id="25"/>
    </w:p>
    <w:p w:rsidR="007E6164" w:rsidRPr="008930A1" w:rsidRDefault="007E6164" w:rsidP="000078B4">
      <w:pPr>
        <w:pStyle w:val="a6"/>
        <w:adjustRightInd w:val="0"/>
        <w:spacing w:line="300" w:lineRule="auto"/>
        <w:ind w:leftChars="200" w:left="31680" w:firstLine="31680"/>
        <w:rPr>
          <w:rFonts w:ascii="標楷體"/>
          <w:szCs w:val="20"/>
        </w:rPr>
      </w:pPr>
      <w:r w:rsidRPr="008930A1">
        <w:rPr>
          <w:rFonts w:ascii="標楷體" w:hAnsi="標楷體" w:hint="eastAsia"/>
          <w:szCs w:val="20"/>
        </w:rPr>
        <w:t>可由數據點的分佈情形，判讀兩組對應數據之間是否相關及其相關程度。如正相關強（</w:t>
      </w:r>
      <w:r w:rsidRPr="008930A1">
        <w:rPr>
          <w:rFonts w:ascii="標楷體" w:hAnsi="標楷體"/>
        </w:rPr>
        <w:t>X</w:t>
      </w:r>
      <w:r w:rsidRPr="008930A1">
        <w:rPr>
          <w:rFonts w:ascii="標楷體" w:hAnsi="標楷體" w:hint="eastAsia"/>
        </w:rPr>
        <w:t>坐標值增減</w:t>
      </w:r>
      <w:r w:rsidRPr="008930A1">
        <w:rPr>
          <w:rFonts w:ascii="標楷體" w:hAnsi="標楷體"/>
        </w:rPr>
        <w:t>Y</w:t>
      </w:r>
      <w:r w:rsidRPr="008930A1">
        <w:rPr>
          <w:rFonts w:ascii="標楷體" w:hAnsi="標楷體" w:hint="eastAsia"/>
        </w:rPr>
        <w:t>坐標值亦隨之增減，亦即</w:t>
      </w:r>
      <w:r w:rsidRPr="008930A1">
        <w:rPr>
          <w:rFonts w:ascii="標楷體" w:hAnsi="標楷體" w:hint="eastAsia"/>
          <w:szCs w:val="20"/>
        </w:rPr>
        <w:t>兩種品質特性同向變化），負相關強（</w:t>
      </w:r>
      <w:r w:rsidRPr="008930A1">
        <w:rPr>
          <w:rFonts w:ascii="標楷體" w:hAnsi="標楷體"/>
        </w:rPr>
        <w:t>X</w:t>
      </w:r>
      <w:r w:rsidRPr="008930A1">
        <w:rPr>
          <w:rFonts w:ascii="標楷體" w:hAnsi="標楷體" w:hint="eastAsia"/>
        </w:rPr>
        <w:t>坐標值增加則</w:t>
      </w:r>
      <w:r w:rsidRPr="008930A1">
        <w:rPr>
          <w:rFonts w:ascii="標楷體" w:hAnsi="標楷體"/>
        </w:rPr>
        <w:t>Y</w:t>
      </w:r>
      <w:r w:rsidRPr="008930A1">
        <w:rPr>
          <w:rFonts w:ascii="標楷體" w:hAnsi="標楷體" w:hint="eastAsia"/>
        </w:rPr>
        <w:t>坐標值隨之遞減，兩者數值增減趨勢相反，換言之</w:t>
      </w:r>
      <w:r w:rsidRPr="008930A1">
        <w:rPr>
          <w:rFonts w:ascii="標楷體" w:hAnsi="標楷體" w:hint="eastAsia"/>
          <w:szCs w:val="20"/>
        </w:rPr>
        <w:t>兩種品質特性反向變化），無關（一團圓形），以及曲線關係。判讀圖形時若有特異點，應即查明原因，如經確認屬於異常，則應立即剔除；若呈現有相關現象，但實務經驗上是無相關之可能者，則應查明為何造成假相關之原因。散佈圖之應用亦可配合層別法做進一步分析研判，如層別散佈圖。</w:t>
      </w:r>
    </w:p>
    <w:p w:rsidR="007E6164" w:rsidRPr="00642FE6" w:rsidRDefault="007E6164" w:rsidP="005A16D9">
      <w:pPr>
        <w:pStyle w:val="a6"/>
        <w:adjustRightInd w:val="0"/>
        <w:spacing w:after="0" w:line="300" w:lineRule="auto"/>
        <w:ind w:left="0" w:firstLineChars="0" w:firstLine="0"/>
        <w:rPr>
          <w:noProof/>
        </w:rPr>
      </w:pPr>
      <w:r>
        <w:rPr>
          <w:noProof/>
        </w:rPr>
        <w:pict>
          <v:group id="_x0000_s1181" style="position:absolute;left:0;text-align:left;margin-left:71.95pt;margin-top:11.75pt;width:313.65pt;height:128.85pt;z-index:251673600" coordorigin="2857,4383" coordsize="6273,2577">
            <v:oval id="橢圓 3" o:spid="_x0000_s1182" style="position:absolute;left:4613;top:6661;width:296;height:299;flip:y;visibility:visible;v-text-anchor:middle" fillcolor="black" strokecolor="window" strokeweight="3pt"/>
            <v:oval id="橢圓 4" o:spid="_x0000_s1183" style="position:absolute;left:4981;top:6342;width:296;height:299;flip:y;visibility:visible;v-text-anchor:middle" fillcolor="black" strokecolor="window" strokeweight="3pt"/>
            <v:oval id="橢圓 5" o:spid="_x0000_s1184" style="position:absolute;left:5620;top:6052;width:297;height:299;flip:y;visibility:visible;v-text-anchor:middle" fillcolor="black" strokecolor="window" strokeweight="3pt"/>
            <v:oval id="橢圓 6" o:spid="_x0000_s1185" style="position:absolute;left:6052;top:5902;width:297;height:299;flip:y;visibility:visible;v-text-anchor:middle" fillcolor="black" strokecolor="window" strokeweight="3pt"/>
            <v:oval id="橢圓 7" o:spid="_x0000_s1186" style="position:absolute;left:6942;top:5140;width:297;height:300;flip:y;visibility:visible;v-text-anchor:middle" fillcolor="black" strokecolor="window" strokeweight="3pt"/>
            <v:oval id="橢圓 8" o:spid="_x0000_s1187" style="position:absolute;left:5769;top:5794;width:296;height:300;flip:y;visibility:visible;v-text-anchor:middle" fillcolor="black" strokecolor="window" strokeweight="3pt"/>
            <v:oval id="橢圓 9" o:spid="_x0000_s1188" style="position:absolute;left:5273;top:6192;width:297;height:299;flip:y;visibility:visible;v-text-anchor:middle" fillcolor="black" strokecolor="window" strokeweight="3pt"/>
            <v:oval id="橢圓 10" o:spid="_x0000_s1189" style="position:absolute;left:6358;top:5581;width:297;height:299;flip:y;visibility:visible;v-text-anchor:middle" fillcolor="black" strokecolor="window" strokeweight="3pt"/>
            <v:oval id="橢圓 11" o:spid="_x0000_s1190" style="position:absolute;left:6794;top:5431;width:297;height:300;flip:y;visibility:visible;v-text-anchor:middle" fillcolor="black" strokecolor="window" strokeweight="3pt"/>
            <v:oval id="橢圓 12" o:spid="_x0000_s1191" style="position:absolute;left:7360;top:4991;width:297;height:299;flip:y;visibility:visible;v-text-anchor:middle" fillcolor="black" strokecolor="window" strokeweight="3pt"/>
            <v:oval id="橢圓 13" o:spid="_x0000_s1192" style="position:absolute;left:7657;top:4832;width:297;height:299;flip:y;visibility:visible;v-text-anchor:middle" fillcolor="black" strokecolor="window" strokeweight="3pt"/>
            <v:oval id="橢圓 14" o:spid="_x0000_s1193" style="position:absolute;left:7569;top:5194;width:297;height:299;flip:y;visibility:visible;v-text-anchor:middle" fillcolor="black" strokecolor="window" strokeweight="3pt"/>
            <v:oval id="橢圓 15" o:spid="_x0000_s1194" style="position:absolute;left:8062;top:4682;width:297;height:299;flip:y;visibility:visible;v-text-anchor:middle" fillcolor="black" strokecolor="window" strokeweight="3pt"/>
            <v:oval id="橢圓 16" o:spid="_x0000_s1195" style="position:absolute;left:8052;top:5026;width:297;height:299;flip:y;visibility:visible;v-text-anchor:middle" fillcolor="black" strokecolor="window" strokeweight="3pt"/>
            <v:oval id="橢圓 17" o:spid="_x0000_s1196" style="position:absolute;left:8359;top:4383;width:297;height:299;flip:y;visibility:visible;v-text-anchor:middle" fillcolor="black" strokecolor="window" strokeweight="3pt"/>
            <v:oval id="橢圓 18" o:spid="_x0000_s1197" style="position:absolute;left:5125;top:6594;width:297;height:299;flip:y;visibility:visible;v-text-anchor:middle" fillcolor="black" strokecolor="window" strokeweight="3pt"/>
            <v:oval id="橢圓 19" o:spid="_x0000_s1198" style="position:absolute;left:6408;top:5951;width:297;height:300;flip:y;visibility:visible;v-text-anchor:middle" fillcolor="black" strokecolor="window" strokeweight="3pt"/>
            <v:oval id="橢圓 20" o:spid="_x0000_s1199" style="position:absolute;left:6791;top:5731;width:297;height:299;flip:y;visibility:visible;v-text-anchor:middle" fillcolor="black" strokecolor="window" strokeweight="3pt"/>
            <v:oval id="橢圓 21" o:spid="_x0000_s1200" style="position:absolute;left:7088;top:5499;width:296;height:300;flip:y;visibility:visible;v-text-anchor:middle" fillcolor="black" strokecolor="window" strokeweight="3pt"/>
            <v:oval id="橢圓 22" o:spid="_x0000_s1201" style="position:absolute;left:7438;top:5499;width:297;height:300;flip:y;visibility:visible;v-text-anchor:middle" fillcolor="black" strokecolor="window" strokeweight="3pt"/>
            <v:oval id="橢圓 23" o:spid="_x0000_s1202" style="position:absolute;left:5422;top:6464;width:296;height:299;flip:y;visibility:visible;v-text-anchor:middle" fillcolor="black" strokecolor="window" strokeweight="3pt"/>
            <v:oval id="橢圓 24" o:spid="_x0000_s1203" style="position:absolute;left:7948;top:5325;width:297;height:300;flip:y;visibility:visible;v-text-anchor:middle" fillcolor="black" strokecolor="window" strokeweight="3pt"/>
            <v:oval id="橢圓 25" o:spid="_x0000_s1204" style="position:absolute;left:5129;top:5958;width:297;height:300;flip:y;visibility:visible;v-text-anchor:middle" fillcolor="black" strokecolor="window" strokeweight="3pt"/>
            <v:oval id="橢圓 26" o:spid="_x0000_s1205" style="position:absolute;left:8471;top:5025;width:297;height:299;flip:y;visibility:visible;v-text-anchor:middle" fillcolor="black" strokecolor="window" strokeweight="3pt"/>
            <v:oval id="橢圓 27" o:spid="_x0000_s1206" style="position:absolute;left:8620;top:4727;width:296;height:299;flip:y;visibility:visible;v-text-anchor:middle" fillcolor="black" strokecolor="window" strokeweight="3pt"/>
            <v:oval id="橢圓 28" o:spid="_x0000_s1207" style="position:absolute;left:8833;top:4418;width:297;height:300;flip:y;visibility:visible;v-text-anchor:middle" fillcolor="black" strokecolor="window" strokeweight="3pt"/>
            <v:oval id="橢圓 29" o:spid="_x0000_s1208" style="position:absolute;left:7812;top:4428;width:297;height:299;flip:y;visibility:visible;v-text-anchor:middle" fillcolor="black" strokecolor="window" strokeweight="3pt"/>
            <v:oval id="橢圓 30" o:spid="_x0000_s1209" style="position:absolute;left:5858;top:6286;width:297;height:299;flip:y;visibility:visible;v-text-anchor:middle" fillcolor="black" strokecolor="window" strokeweight="3pt"/>
            <v:oval id="橢圓 31" o:spid="_x0000_s1210" style="position:absolute;left:6155;top:6201;width:297;height:300;flip:y;visibility:visible;v-text-anchor:middle" fillcolor="black" strokecolor="window" strokeweight="3pt"/>
            <v:oval id="橢圓 32" o:spid="_x0000_s1211" style="position:absolute;left:6530;top:5204;width:297;height:300;flip:y;visibility:visible;v-text-anchor:middle" fillcolor="black" strokecolor="window" strokeweight="3pt"/>
            <v:shape id="文字方塊 66" o:spid="_x0000_s1212" type="#_x0000_t202" style="position:absolute;left:2857;top:5859;width:543;height:466;visibility:visible" filled="f" stroked="f">
              <v:textbox style="mso-fit-shape-to-text:t">
                <w:txbxContent>
                  <w:p w:rsidR="007E6164" w:rsidRDefault="007E6164" w:rsidP="005A16D9">
                    <w:pPr>
                      <w:pStyle w:val="Norm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文字方塊 67" o:spid="_x0000_s1213" type="#_x0000_t202" style="position:absolute;left:3883;top:4383;width:1656;height:466;visibility:visible" filled="f" stroked="f">
              <v:textbox style="mso-fit-shape-to-text:t">
                <w:txbxContent>
                  <w:p w:rsidR="007E6164" w:rsidRDefault="007E6164" w:rsidP="005A16D9">
                    <w:pPr>
                      <w:pStyle w:val="Norm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7E6164" w:rsidRPr="00642FE6" w:rsidRDefault="007E6164" w:rsidP="005A16D9">
      <w:pPr>
        <w:pStyle w:val="a6"/>
        <w:adjustRightInd w:val="0"/>
        <w:spacing w:after="0" w:line="300" w:lineRule="auto"/>
        <w:ind w:left="0" w:firstLineChars="0" w:firstLine="0"/>
        <w:rPr>
          <w:noProof/>
        </w:rPr>
      </w:pPr>
      <w:r>
        <w:rPr>
          <w:noProof/>
        </w:rPr>
        <w:pict>
          <v:group id="_x0000_s1214" style="position:absolute;left:0;text-align:left;margin-left:108pt;margin-top:.9pt;width:347pt;height:217.3pt;z-index:251674624" coordorigin="3578,5023" coordsize="6940,4346">
            <v:line id="Line 6" o:spid="_x0000_s1215" style="position:absolute;visibility:visible;mso-wrap-style:none" from="3578,5023" to="3578,8157" strokecolor="windowText" strokeweight="3pt"/>
            <v:rect id="Rectangle 11" o:spid="_x0000_s1216" style="position:absolute;left:5539;top:8196;width:2260;height:1173;visibility:visible" filled="f" stroked="f">
              <v:textbox style="mso-fit-shape-to-text:t">
                <w:txbxContent>
                  <w:p w:rsidR="007E6164" w:rsidRPr="00642FE6" w:rsidRDefault="007E6164" w:rsidP="005A16D9">
                    <w:pPr>
                      <w:pStyle w:val="Norm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7E6164" w:rsidRPr="00642FE6" w:rsidRDefault="007E6164" w:rsidP="005A16D9">
                    <w:pPr>
                      <w:pStyle w:val="NormalWeb"/>
                      <w:spacing w:before="0" w:beforeAutospacing="0" w:after="0" w:afterAutospacing="0" w:line="360" w:lineRule="auto"/>
                      <w:jc w:val="distribute"/>
                      <w:textAlignment w:val="baseline"/>
                      <w:rPr>
                        <w:sz w:val="28"/>
                        <w:szCs w:val="28"/>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9-1</w:t>
                    </w:r>
                    <w:r w:rsidRPr="00642FE6">
                      <w:rPr>
                        <w:rFonts w:ascii="Times New Roman" w:eastAsia="標楷體" w:hAnsi="標楷體" w:cs="Times New Roman" w:hint="eastAsia"/>
                        <w:kern w:val="24"/>
                        <w:sz w:val="28"/>
                        <w:szCs w:val="28"/>
                        <w:u w:val="single"/>
                      </w:rPr>
                      <w:t>正相關強</w:t>
                    </w:r>
                  </w:p>
                </w:txbxContent>
              </v:textbox>
            </v:rect>
            <v:line id="Line 12" o:spid="_x0000_s1217" style="position:absolute;visibility:visible;mso-wrap-style:none" from="3578,8157" to="10518,8158" strokecolor="windowText" strokeweight="3pt"/>
          </v:group>
        </w:pict>
      </w:r>
    </w:p>
    <w:p w:rsidR="007E6164" w:rsidRPr="00642FE6" w:rsidRDefault="007E6164" w:rsidP="005A16D9">
      <w:pPr>
        <w:pStyle w:val="a6"/>
        <w:adjustRightInd w:val="0"/>
        <w:spacing w:after="0" w:line="300" w:lineRule="auto"/>
        <w:ind w:left="0" w:firstLineChars="0" w:firstLine="0"/>
        <w:rPr>
          <w:noProof/>
        </w:rPr>
      </w:pPr>
    </w:p>
    <w:p w:rsidR="007E6164" w:rsidRPr="00642FE6" w:rsidRDefault="007E6164" w:rsidP="005A16D9">
      <w:pPr>
        <w:pStyle w:val="a6"/>
        <w:adjustRightInd w:val="0"/>
        <w:spacing w:after="0" w:line="300" w:lineRule="auto"/>
        <w:ind w:left="0" w:firstLineChars="0" w:firstLine="0"/>
        <w:rPr>
          <w:noProof/>
        </w:rPr>
      </w:pPr>
    </w:p>
    <w:p w:rsidR="007E6164" w:rsidRPr="00642FE6" w:rsidRDefault="007E6164" w:rsidP="005A16D9">
      <w:pPr>
        <w:pStyle w:val="a6"/>
        <w:adjustRightInd w:val="0"/>
        <w:spacing w:after="0" w:line="300" w:lineRule="auto"/>
        <w:ind w:left="0" w:firstLineChars="0" w:firstLine="0"/>
        <w:rPr>
          <w:noProof/>
        </w:rPr>
      </w:pPr>
    </w:p>
    <w:p w:rsidR="007E6164" w:rsidRPr="00642FE6" w:rsidRDefault="007E6164" w:rsidP="005A16D9">
      <w:pPr>
        <w:pStyle w:val="a6"/>
        <w:adjustRightInd w:val="0"/>
        <w:spacing w:after="0" w:line="300" w:lineRule="auto"/>
        <w:ind w:left="0" w:firstLineChars="0" w:firstLine="0"/>
        <w:rPr>
          <w:noProof/>
        </w:rPr>
      </w:pPr>
    </w:p>
    <w:p w:rsidR="007E6164" w:rsidRPr="00642FE6" w:rsidRDefault="007E6164" w:rsidP="005A16D9">
      <w:pPr>
        <w:pStyle w:val="a6"/>
        <w:adjustRightInd w:val="0"/>
        <w:spacing w:after="0" w:line="300" w:lineRule="auto"/>
        <w:ind w:left="0" w:firstLineChars="0" w:firstLine="0"/>
        <w:rPr>
          <w:noProof/>
        </w:rPr>
      </w:pPr>
    </w:p>
    <w:p w:rsidR="007E6164" w:rsidRPr="00642FE6" w:rsidRDefault="007E6164" w:rsidP="005A16D9">
      <w:pPr>
        <w:pStyle w:val="a6"/>
        <w:adjustRightInd w:val="0"/>
        <w:spacing w:after="0" w:line="300" w:lineRule="auto"/>
        <w:ind w:left="0" w:firstLineChars="0" w:firstLine="0"/>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r>
        <w:rPr>
          <w:noProof/>
        </w:rPr>
        <w:pict>
          <v:group id="_x0000_s1218" style="position:absolute;left:0;text-align:left;margin-left:72.4pt;margin-top:7.3pt;width:224.8pt;height:209.95pt;z-index:251671552" coordorigin="2866,10326" coordsize="4496,4199">
            <v:group id="群組 3" o:spid="_x0000_s1219" style="position:absolute;left:3974;top:11137;width:4199;height:2577;rotation:3908887fd" coordorigin="703623,514753" coordsize="2666010,1636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w8a8QAAADaAAAA&#10;DwAAAAAAAAAAAAAAAACqAgAAZHJzL2Rvd25yZXYueG1sUEsFBgAAAAAEAAQA+gAAAJsDAAAAAA==&#10;">
              <v:oval id="_x0000_s1220" style="position:absolute;left:703623;top:1961252;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nScIA&#10;AADaAAAADwAAAGRycy9kb3ducmV2LnhtbESPQYvCMBSE74L/ITxhb5rag0jXWKQouocVtP6AR/Ns&#10;yzYvtYm2+us3Cwseh5n5hlmlg2nEgzpXW1Ywn0UgiAuray4VXPLddAnCeWSNjWVS8CQH6Xo8WmGi&#10;bc8nepx9KQKEXYIKKu/bREpXVGTQzWxLHLyr7Qz6ILtS6g77ADeNjKNoIQ3WHBYqbCmrqPg5340C&#10;s/8aru47fh71tr/5+P56zbNcqY/JsPkE4Wnw7/B/+6A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edJwgAAANoAAAAPAAAAAAAAAAAAAAAAAJgCAABkcnMvZG93&#10;bnJldi54bWxQSwUGAAAAAAQABAD1AAAAhwMAAAAA&#10;" fillcolor="black" strokecolor="window" strokeweight="3pt"/>
              <v:oval id="_x0000_s1221" style="position:absolute;left:920842;top:1758361;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C0sMA&#10;AADaAAAADwAAAGRycy9kb3ducmV2LnhtbESPzYrCQBCE78K+w9AL3nRiDq5EJ7KIoh52wZ8HaDKd&#10;H8z0ZDOjiT69syB4LKrqK2qx7E0tbtS6yrKCyTgCQZxZXXGh4HzajGYgnEfWWFsmBXdysEw/BgtM&#10;tO34QLejL0SAsEtQQel9k0jpspIMurFtiIOX29agD7ItpG6xC3BTyziKptJgxWGhxIZWJWWX49Uo&#10;MNt9n7uf+P6r192fj6+Px2R1Umr42X/PQXjq/Tv8au+0gi/4vxJu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1C0sMAAADaAAAADwAAAAAAAAAAAAAAAACYAgAAZHJzL2Rv&#10;d25yZXYueG1sUEsFBgAAAAAEAAQA9QAAAIgDAAAAAA==&#10;" fillcolor="black" strokecolor="window" strokeweight="3pt"/>
              <v:oval id="_x0000_s1222" style="position:absolute;left:1298379;top:1574294;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WoLwA&#10;AADaAAAADwAAAGRycy9kb3ducmV2LnhtbERPSwrCMBDdC94hjOBOU7sQqUYRUdSFgp8DDM3YFptJ&#10;baKtnt4sBJeP958tWlOKF9WusKxgNIxAEKdWF5wpuF42gwkI55E1lpZJwZscLObdzgwTbRs+0evs&#10;MxFC2CWoIPe+SqR0aU4G3dBWxIG72dqgD7DOpK6xCeGmlHEUjaXBgkNDjhWtckrv56dRYLb79uYO&#10;8fuo183Dx8/PZ7S6KNXvtcspCE+t/4t/7p1WELaGK+EG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4tagvAAAANoAAAAPAAAAAAAAAAAAAAAAAJgCAABkcnMvZG93bnJldi54&#10;bWxQSwUGAAAAAAQABAD1AAAAgQMAAAAA&#10;" fillcolor="black" strokecolor="window" strokeweight="3pt"/>
              <v:oval id="_x0000_s1223" style="position:absolute;left:1553203;top:1479292;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zO8MA&#10;AADaAAAADwAAAGRycy9kb3ducmV2LnhtbESPzYrCQBCE78K+w9AL3nRiDrJGJ7KIoh52wZ8HaDKd&#10;H8z0ZDOjiT69syB4LKrqK2qx7E0tbtS6yrKCyTgCQZxZXXGh4HzajL5AOI+ssbZMCu7kYJl+DBaY&#10;aNvxgW5HX4gAYZeggtL7JpHSZSUZdGPbEAcvt61BH2RbSN1iF+CmlnEUTaXBisNCiQ2tSsoux6tR&#10;YLb7Pnc/8f1Xr7s/H18fj8nqpNTws/+eg/DU+3f41d5pBTP4vxJu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5zO8MAAADaAAAADwAAAAAAAAAAAAAAAACYAgAAZHJzL2Rv&#10;d25yZXYueG1sUEsFBgAAAAAEAAQA9QAAAIgDAAAAAA==&#10;" fillcolor="black" strokecolor="window" strokeweight="3pt"/>
              <v:oval id="_x0000_s1224" style="position:absolute;left:2078686;top:995700;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t8MA&#10;AADbAAAADwAAAGRycy9kb3ducmV2LnhtbESPQYvCQAyF7wv+hyGCt3VqDyLVUUSUXQ8urPoDQie2&#10;xU6mdkZb/fWbg7C3hPfy3pfFqne1elAbKs8GJuMEFHHubcWFgfNp9zkDFSKyxdozGXhSgNVy8LHA&#10;zPqOf+lxjIWSEA4ZGihjbDKtQ16SwzD2DbFoF986jLK2hbYtdhLuap0myVQ7rFgaSmxoU1J+Pd6d&#10;Afe17y/hkD5/7La7xfT+ek02J2NGw349BxWpj//m9/W3FXyhl19k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zt8MAAADbAAAADwAAAAAAAAAAAAAAAACYAgAAZHJzL2Rv&#10;d25yZXYueG1sUEsFBgAAAAAEAAQA9QAAAIgDAAAAAA==&#10;" fillcolor="black" strokecolor="window" strokeweight="3pt"/>
              <v:oval id="_x0000_s1225" style="position:absolute;left:1385959;top:1410947;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LMEA&#10;AADbAAAADwAAAGRycy9kb3ducmV2LnhtbERPzYrCMBC+C75DGMGbpu1BpJqWRVxWDyv48wBDM7Zl&#10;m0ltoq0+/WZhwdt8fL+zzgfTiAd1rrasIJ5HIIgLq2suFVzOn7MlCOeRNTaWScGTHOTZeLTGVNue&#10;j/Q4+VKEEHYpKqi8b1MpXVGRQTe3LXHgrrYz6APsSqk77EO4aWQSRQtpsObQUGFLm4qKn9PdKDBf&#10;++HqvpPnQW/7m0/ur1e8OSs1nQwfKxCeBv8W/7t3OsyP4e+XcI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DFizBAAAA2wAAAA8AAAAAAAAAAAAAAAAAmAIAAGRycy9kb3du&#10;cmV2LnhtbFBLBQYAAAAABAAEAPUAAACGAwAAAAA=&#10;" fillcolor="black" strokecolor="window" strokeweight="3pt"/>
              <v:oval id="_x0000_s1226" style="position:absolute;left:1093529;top:1663359;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IW8IA&#10;AADbAAAADwAAAGRycy9kb3ducmV2LnhtbERPzWrCQBC+F/oOywjemo05iKRZpYilelBo0gcYsmMS&#10;mp1Ns6uJeXpXEHqbj+93ss1oWnGl3jWWFSyiGARxaXXDlYKf4vNtBcJ5ZI2tZVJwIweb9etLhqm2&#10;A3/TNfeVCCHsUlRQe9+lUrqyJoMush1x4M62N+gD7CupexxCuGllEsdLabDh0FBjR9uayt/8YhSY&#10;r8N4dsfkdtK74c8nl2labAul5rPx4x2Ep9H/i5/uvQ7zE3j8Eg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YhbwgAAANsAAAAPAAAAAAAAAAAAAAAAAJgCAABkcnMvZG93&#10;bnJldi54bWxQSwUGAAAAAAQABAD1AAAAhwMAAAAA&#10;" fillcolor="black" strokecolor="window" strokeweight="3pt"/>
              <v:oval id="_x0000_s1227" style="position:absolute;left:1733807;top:1275433;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twMAA&#10;AADbAAAADwAAAGRycy9kb3ducmV2LnhtbERPy6rCMBDdC/5DGMGdplYQqUYRUe69CwUfHzA0Y1ts&#10;JrWJtvr1N4Lgbg7nOfNla0rxoNoVlhWMhhEI4tTqgjMF59N2MAXhPLLG0jIpeJKD5aLbmWOibcMH&#10;ehx9JkIIuwQV5N5XiZQuzcmgG9qKOHAXWxv0AdaZ1DU2IdyUMo6iiTRYcGjIsaJ1Tun1eDcKzM9f&#10;e3G7+LnXm+bm4/vrNVqflOr32tUMhKfWf8Uf968O88fw/iU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0twMAAAADbAAAADwAAAAAAAAAAAAAAAACYAgAAZHJzL2Rvd25y&#10;ZXYueG1sUEsFBgAAAAAEAAQA9QAAAIUDAAAAAA==&#10;" fillcolor="black" strokecolor="window" strokeweight="3pt"/>
              <v:oval id="_x0000_s1228" style="position:absolute;left:1991106;top:1180431;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1tMAA&#10;AADbAAAADwAAAGRycy9kb3ducmV2LnhtbERPy6rCMBDdC/5DGMGdphYRqUYRUe69CwUfHzA0Y1ts&#10;JrWJtvr1N4Lgbg7nOfNla0rxoNoVlhWMhhEI4tTqgjMF59N2MAXhPLLG0jIpeJKD5aLbmWOibcMH&#10;ehx9JkIIuwQV5N5XiZQuzcmgG9qKOHAXWxv0AdaZ1DU2IdyUMo6iiTRYcGjIsaJ1Tun1eDcKzM9f&#10;e3G7+LnXm+bm4/vrNVqflOr32tUMhKfWf8Uf968O88fw/iU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S1tMAAAADbAAAADwAAAAAAAAAAAAAAAACYAgAAZHJzL2Rvd25y&#10;ZXYueG1sUEsFBgAAAAAEAAQA9QAAAIUDAAAAAA==&#10;" fillcolor="black" strokecolor="window" strokeweight="3pt"/>
              <v:oval id="_x0000_s1229" style="position:absolute;left:2325244;top:900698;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QL8AA&#10;AADbAAAADwAAAGRycy9kb3ducmV2LnhtbERPy6rCMBDdC/5DGMGdphYUqUYRUe69CwUfHzA0Y1ts&#10;JrWJtvr1N4Lgbg7nOfNla0rxoNoVlhWMhhEI4tTqgjMF59N2MAXhPLLG0jIpeJKD5aLbmWOibcMH&#10;ehx9JkIIuwQV5N5XiZQuzcmgG9qKOHAXWxv0AdaZ1DU2IdyUMo6iiTRYcGjIsaJ1Tun1eDcKzM9f&#10;e3G7+LnXm+bm4/vrNVqflOr32tUMhKfWf8Uf968O88fw/iU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gQL8AAAADbAAAADwAAAAAAAAAAAAAAAACYAgAAZHJzL2Rvd25y&#10;ZXYueG1sUEsFBgAAAAAEAAQA9QAAAIUDAAAAAA==&#10;" fillcolor="black" strokecolor="window" strokeweight="3pt"/>
              <v:oval id="_x0000_s1230" style="position:absolute;left:2500405;top:799759;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OWL8A&#10;AADbAAAADwAAAGRycy9kb3ducmV2LnhtbERPy6rCMBDdC/5DGMGdpnYhl2oUEUVdeMHHBwzN2Bab&#10;SW2irX69EQR3czjPmc5bU4oH1a6wrGA0jEAQp1YXnCk4n9aDPxDOI2ssLZOCJzmYz7qdKSbaNnyg&#10;x9FnIoSwS1BB7n2VSOnSnAy6oa2IA3extUEfYJ1JXWMTwk0p4ygaS4MFh4YcK1rmlF6Pd6PAbHbt&#10;xe3j579eNTcf31+v0fKkVL/XLiYgPLX+J/66tzrMH8Pnl3CAn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o5YvwAAANsAAAAPAAAAAAAAAAAAAAAAAJgCAABkcnMvZG93bnJl&#10;di54bWxQSwUGAAAAAAQABAD1AAAAhAMAAAAA&#10;" fillcolor="black" strokecolor="window" strokeweight="3pt"/>
              <v:oval id="_x0000_s1231" style="position:absolute;left:2448762;top:1029657;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rw8AA&#10;AADbAAAADwAAAGRycy9kb3ducmV2LnhtbERPy6rCMBDdC/5DGMGdpnahUo0iotx7Fwo+PmBoxrbY&#10;TGoTbfXrbwTB3RzOc+bL1pTiQbUrLCsYDSMQxKnVBWcKzqftYArCeWSNpWVS8CQHy0W3M8dE24YP&#10;9Dj6TIQQdgkqyL2vEildmpNBN7QVceAutjboA6wzqWtsQrgpZRxFY2mw4NCQY0XrnNLr8W4UmJ+/&#10;9uJ28XOvN83Nx/fXa7Q+KdXvtasZCE+t/4o/7l8d5k/g/Us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Yrw8AAAADbAAAADwAAAAAAAAAAAAAAAACYAgAAZHJzL2Rvd25y&#10;ZXYueG1sUEsFBgAAAAAEAAQA9QAAAIUDAAAAAA==&#10;" fillcolor="black" strokecolor="window" strokeweight="3pt"/>
              <v:oval id="_x0000_s1232" style="position:absolute;left:2739541;top:704757;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scMA&#10;AADbAAAADwAAAGRycy9kb3ducmV2LnhtbESPQYvCQAyF7wv+hyGCt3VqDyLVUUSUXQ8urPoDQie2&#10;xU6mdkZb/fWbg7C3hPfy3pfFqne1elAbKs8GJuMEFHHubcWFgfNp9zkDFSKyxdozGXhSgNVy8LHA&#10;zPqOf+lxjIWSEA4ZGihjbDKtQ16SwzD2DbFoF986jLK2hbYtdhLuap0myVQ7rFgaSmxoU1J+Pd6d&#10;Afe17y/hkD5/7La7xfT+ek02J2NGw349BxWpj//m9/W3FXyBlV9k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m/scMAAADbAAAADwAAAAAAAAAAAAAAAACYAgAAZHJzL2Rv&#10;d25yZXYueG1sUEsFBgAAAAAEAAQA9QAAAIgDAAAAAA==&#10;" fillcolor="black" strokecolor="window" strokeweight="3pt"/>
              <v:oval id="_x0000_s1233" style="position:absolute;left:2733748;top:923087;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aKsAA&#10;AADbAAAADwAAAGRycy9kb3ducmV2LnhtbERPy6rCMBDdC/5DGMGdpnYhWo0iotx7Fwo+PmBoxrbY&#10;TGoTbfXrbwTB3RzOc+bL1pTiQbUrLCsYDSMQxKnVBWcKzqftYALCeWSNpWVS8CQHy0W3M8dE24YP&#10;9Dj6TIQQdgkqyL2vEildmpNBN7QVceAutjboA6wzqWtsQrgpZRxFY2mw4NCQY0XrnNLr8W4UmJ+/&#10;9uJ28XOvN83Nx/fXa7Q+KdXvtasZCE+t/4o/7l8d5k/h/Us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UaKsAAAADbAAAADwAAAAAAAAAAAAAAAACYAgAAZHJzL2Rvd25y&#10;ZXYueG1sUEsFBgAAAAAEAAQA9QAAAIUDAAAAAA==&#10;" fillcolor="black" strokecolor="window" strokeweight="3pt"/>
              <v:oval id="_x0000_s1234" style="position:absolute;left:2914702;top:514753;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5Cr0A&#10;AADbAAAADwAAAGRycy9kb3ducmV2LnhtbERPSwrCMBDdC94hjOBOU7sQqUYRUdSFgp8DDM3YFptJ&#10;baKtnt4sBJeP958tWlOKF9WusKxgNIxAEKdWF5wpuF42gwkI55E1lpZJwZscLObdzgwTbRs+0evs&#10;MxFC2CWoIPe+SqR0aU4G3dBWxIG72dqgD7DOpK6xCeGmlHEUjaXBgkNDjhWtckrv56dRYLb79uYO&#10;8fuo183Dx8/PZ7S6KNXvtcspCE+t/4t/7p1WEIf1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yN5Cr0AAADbAAAADwAAAAAAAAAAAAAAAACYAgAAZHJzL2Rvd25yZXYu&#10;eG1sUEsFBgAAAAAEAAQA9QAAAIIDAAAAAA==&#10;" fillcolor="black" strokecolor="window" strokeweight="3pt"/>
              <v:oval id="_x0000_s1235" style="position:absolute;left:1005948;top:1918324;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kcMA&#10;AADbAAAADwAAAGRycy9kb3ducmV2LnhtbESPzYrCQBCE74LvMLTgTSfJQSQ6CYu4rB5W8OcBmkyb&#10;hM30xMxook+/s7Dgsaiqr6h1PphGPKhztWUF8TwCQVxYXXOp4HL+nC1BOI+ssbFMCp7kIM/GozWm&#10;2vZ8pMfJlyJA2KWooPK+TaV0RUUG3dy2xMG72s6gD7Irpe6wD3DTyCSKFtJgzWGhwpY2FRU/p7tR&#10;YL72w9V9J8+D3vY3n9xfr3hzVmo6GT5WIDwN/h3+b++0giSGv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ckcMAAADbAAAADwAAAAAAAAAAAAAAAACYAgAAZHJzL2Rv&#10;d25yZXYueG1sUEsFBgAAAAAEAAQA9QAAAIgDAAAAAA==&#10;" fillcolor="black" strokecolor="window" strokeweight="3pt"/>
              <v:oval id="_x0000_s1236" style="position:absolute;left:1763145;top:1510521;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C5sQA&#10;AADbAAAADwAAAGRycy9kb3ducmV2LnhtbESPwWrDMBBE74H+g9hCb7FsHUpwrIQSWtoeGmicD1is&#10;jW1qrVxLjp18fRUI9DjMzBum2M62E2cafOtYQ5akIIgrZ1quNRzLt+UKhA/IBjvHpOFCHrabh0WB&#10;uXETf9P5EGoRIexz1NCE0OdS+qohiz5xPXH0Tm6wGKIcamkGnCLcdlKl6bO02HJcaLCnXUPVz2G0&#10;Guz753zyX+qyN6/Tb1Dj9ZrtSq2fHueXNYhAc/gP39sfRoNScPs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9QubEAAAA2wAAAA8AAAAAAAAAAAAAAAAAmAIAAGRycy9k&#10;b3ducmV2LnhtbFBLBQYAAAAABAAEAPUAAACJAwAAAAA=&#10;" fillcolor="black" strokecolor="window" strokeweight="3pt"/>
              <v:oval id="_x0000_s1237" style="position:absolute;left:1989270;top:1370435;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fcIA&#10;AADbAAAADwAAAGRycy9kb3ducmV2LnhtbESP3YrCMBSE7wXfIRzBO02tIFKNIqLs7oWCPw9waI5t&#10;sTmpTbTVp98IgpfDzHzDzJetKcWDaldYVjAaRiCIU6sLzhScT9vBFITzyBpLy6TgSQ6Wi25njom2&#10;DR/ocfSZCBB2CSrIva8SKV2ak0E3tBVx8C62NuiDrDOpa2wC3JQyjqKJNFhwWMixonVO6fV4NwrM&#10;z197cbv4udeb5ubj++s1Wp+U6vfa1QyEp9Z/w5/2r1YQj+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ed9wgAAANsAAAAPAAAAAAAAAAAAAAAAAJgCAABkcnMvZG93&#10;bnJldi54bWxQSwUGAAAAAAQABAD1AAAAhwMAAAAA&#10;" fillcolor="black" strokecolor="window" strokeweight="3pt"/>
              <v:oval id="_x0000_s1238" style="position:absolute;left:2164431;top:1223617;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CcIA&#10;AADbAAAADwAAAGRycy9kb3ducmV2LnhtbESP3YrCMBSE7wXfIRzBO00tIlKNIqLs7oWCPw9waI5t&#10;sTmpTbTVp98IgpfDzHzDzJetKcWDaldYVjAaRiCIU6sLzhScT9vBFITzyBpLy6TgSQ6Wi25njom2&#10;DR/ocfSZCBB2CSrIva8SKV2ak0E3tBVx8C62NuiDrDOpa2wC3JQyjqKJNFhwWMixonVO6fV4NwrM&#10;z197cbv4udeb5ubj++s1Wp+U6vfa1QyEp9Z/w5/2r1YQj+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H8JwgAAANsAAAAPAAAAAAAAAAAAAAAAAJgCAABkcnMvZG93&#10;bnJldi54bWxQSwUGAAAAAAQABAD1AAAAhwMAAAAA&#10;" fillcolor="black" strokecolor="window" strokeweight="3pt"/>
              <v:oval id="_x0000_s1239" style="position:absolute;left:2371405;top:1223617;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aksIA&#10;AADbAAAADwAAAGRycy9kb3ducmV2LnhtbESP3YrCMBSE7wXfIRzBO00tKFKNIqLs7oWCPw9waI5t&#10;sTmpTbTVp98IgpfDzHzDzJetKcWDaldYVjAaRiCIU6sLzhScT9vBFITzyBpLy6TgSQ6Wi25njom2&#10;DR/ocfSZCBB2CSrIva8SKV2ak0E3tBVx8C62NuiDrDOpa2wC3JQyjqKJNFhwWMixonVO6fV4NwrM&#10;z197cbv4udeb5ubj++s1Wp+U6vfa1QyEp9Z/w5/2r1YQj+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NqSwgAAANsAAAAPAAAAAAAAAAAAAAAAAJgCAABkcnMvZG93&#10;bnJldi54bWxQSwUGAAAAAAQABAD1AAAAhwMAAAAA&#10;" fillcolor="black" strokecolor="window" strokeweight="3pt"/>
              <v:oval id="_x0000_s1240" style="position:absolute;left:1181109;top:1836165;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E5cQA&#10;AADbAAAADwAAAGRycy9kb3ducmV2LnhtbESPzWrDMBCE74W8g9hAb7UcH0JwrZhiGtoeGmicB1is&#10;jW1qrRxLiX+evioUehxm5hsmyyfTiTsNrrWsYBPFIIgrq1uuFZzLw9MOhPPIGjvLpGAmB/l+9ZBh&#10;qu3IX3Q/+VoECLsUFTTe96mUrmrIoItsTxy8ix0M+iCHWuoBxwA3nUzieCsNthwWGuypaKj6Pt2M&#10;AvP2MV3cZzIf9et49cltWTZFqdTjenp5BuFp8v/hv/a7VpBs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OXEAAAA2wAAAA8AAAAAAAAAAAAAAAAAmAIAAGRycy9k&#10;b3ducmV2LnhtbFBLBQYAAAAABAAEAPUAAACJAwAAAAA=&#10;" fillcolor="black" strokecolor="window" strokeweight="3pt"/>
              <v:oval id="_x0000_s1241" style="position:absolute;left:2672391;top:1113091;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hfsIA&#10;AADbAAAADwAAAGRycy9kb3ducmV2LnhtbESPzarCMBSE94LvEI7gTlO7UKlGEVHuvQsFfx7g0Bzb&#10;YnNSm2irT38jCC6HmfmGmS9bU4oH1a6wrGA0jEAQp1YXnCk4n7aDKQjnkTWWlknBkxwsF93OHBNt&#10;Gz7Q4+gzESDsElSQe18lUro0J4NuaCvi4F1sbdAHWWdS19gEuCllHEVjabDgsJBjReuc0uvxbhSY&#10;n7/24nbxc683zc3H99drtD4p1e+1qxkIT63/hj/tX60gnsD7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uF+wgAAANsAAAAPAAAAAAAAAAAAAAAAAJgCAABkcnMvZG93&#10;bnJldi54bWxQSwUGAAAAAAQABAD1AAAAhwMAAAAA&#10;" fillcolor="black" strokecolor="window" strokeweight="3pt"/>
              <v:oval id="_x0000_s1242" style="position:absolute;left:1008422;top:1515093;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1DL0A&#10;AADbAAAADwAAAGRycy9kb3ducmV2LnhtbERPSwrCMBDdC94hjOBOU7sQqUYRUdSFgp8DDM3YFptJ&#10;baKtnt4sBJeP958tWlOKF9WusKxgNIxAEKdWF5wpuF42gwkI55E1lpZJwZscLObdzgwTbRs+0evs&#10;MxFC2CWoIPe+SqR0aU4G3dBWxIG72dqgD7DOpK6xCeGmlHEUjaXBgkNDjhWtckrv56dRYLb79uYO&#10;8fuo183Dx8/PZ7S6KNXvtcspCE+t/4t/7p1WEIex4Uv4AX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VV1DL0AAADbAAAADwAAAAAAAAAAAAAAAACYAgAAZHJzL2Rvd25yZXYu&#10;eG1sUEsFBgAAAAAEAAQA9QAAAIIDAAAAAA==&#10;" fillcolor="black" strokecolor="window" strokeweight="3pt"/>
              <v:oval id="_x0000_s1243" style="position:absolute;left:2981005;top:922075;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Ql8IA&#10;AADbAAAADwAAAGRycy9kb3ducmV2LnhtbESPzarCMBSE94LvEI7gTlO7EK1GEVHuvQsFfx7g0Bzb&#10;YnNSm2irT38jCC6HmfmGmS9bU4oH1a6wrGA0jEAQp1YXnCk4n7aDCQjnkTWWlknBkxwsF93OHBNt&#10;Gz7Q4+gzESDsElSQe18lUro0J4NuaCvi4F1sbdAHWWdS19gEuCllHEVjabDgsJBjReuc0uvxbhSY&#10;n7/24nbxc683zc3H99drtD4p1e+1qxkIT63/hj/tX60gnsL7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dCXwgAAANsAAAAPAAAAAAAAAAAAAAAAAJgCAABkcnMvZG93&#10;bnJldi54bWxQSwUGAAAAAAQABAD1AAAAhwMAAAAA&#10;" fillcolor="black" strokecolor="window" strokeweight="3pt"/>
              <v:oval id="_x0000_s1244" style="position:absolute;left:3068585;top:733083;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v18AA&#10;AADbAAAADwAAAGRycy9kb3ducmV2LnhtbERPzYrCMBC+C75DGMGbplZYpGtaRBT1sIK6DzA0Y1ts&#10;JrWJtvr0m8OCx4/vf5n1phZPal1lWcFsGoEgzq2uuFDwe9lOFiCcR9ZYWyYFL3KQpcPBEhNtOz7R&#10;8+wLEULYJaig9L5JpHR5SQbd1DbEgbva1qAPsC2kbrEL4aaWcRR9SYMVh4YSG1qXlN/OD6PA7A79&#10;1f3Er6PedHcfP97v2fqi1HjUr75BeOr9R/zv3msF87A+fAk/Q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rv18AAAADbAAAADwAAAAAAAAAAAAAAAACYAgAAZHJzL2Rvd25y&#10;ZXYueG1sUEsFBgAAAAAEAAQA9QAAAIUDAAAAAA==&#10;" fillcolor="black" strokecolor="window" strokeweight="3pt"/>
              <v:oval id="_x0000_s1245" style="position:absolute;left:3194472;top:537138;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KTMIA&#10;AADbAAAADwAAAGRycy9kb3ducmV2LnhtbESP0YrCMBRE3xf8h3AF39a0FWSpRhHZRX1QWPUDLs21&#10;LTY3tYm2+vVGEHwcZuYMM513phI3alxpWUE8jEAQZ1aXnCs4Hv6+f0A4j6yxskwK7uRgPut9TTHV&#10;tuV/uu19LgKEXYoKCu/rVEqXFWTQDW1NHLyTbQz6IJtc6gbbADeVTKJoLA2WHBYKrGlZUHbeX40C&#10;s9p0J7dN7jv92158cn084uVBqUG/W0xAeOr8J/xur7WCUQy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kpMwgAAANsAAAAPAAAAAAAAAAAAAAAAAJgCAABkcnMvZG93&#10;bnJldi54bWxQSwUGAAAAAAQABAD1AAAAhwMAAAAA&#10;" fillcolor="black" strokecolor="window" strokeweight="3pt"/>
              <v:oval id="_x0000_s1246" style="position:absolute;left:2592232;top:543079;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UO8IA&#10;AADbAAAADwAAAGRycy9kb3ducmV2LnhtbESP3YrCMBSE7wXfIRzBO02tIFKNIqLs7oWCPw9waI5t&#10;sTmpTbTVp98IgpfDzHzDzJetKcWDaldYVjAaRiCIU6sLzhScT9vBFITzyBpLy6TgSQ6Wi25njom2&#10;DR/ocfSZCBB2CSrIva8SKV2ak0E3tBVx8C62NuiDrDOpa2wC3JQyjqKJNFhwWMixonVO6fV4NwrM&#10;z197cbv4udeb5ubj++s1Wp+U6vfa1QyEp9Z/w5/2r1YwjuH9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NQ7wgAAANsAAAAPAAAAAAAAAAAAAAAAAJgCAABkcnMvZG93&#10;bnJldi54bWxQSwUGAAAAAAQABAD1AAAAhwMAAAAA&#10;" fillcolor="black" strokecolor="window" strokeweight="3pt"/>
              <v:oval id="橢圓 33" o:spid="_x0000_s1247" style="position:absolute;left:1438696;top:1722996;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xoMMA&#10;AADbAAAADwAAAGRycy9kb3ducmV2LnhtbESP3YrCMBSE7wXfIRzBO02tsEg1lUVc1r1YwZ8HODSn&#10;P2xzUptoq0+/EQQvh5n5hlmte1OLG7WusqxgNo1AEGdWV1woOJ++JgsQziNrrC2Tgjs5WKfDwQoT&#10;bTs+0O3oCxEg7BJUUHrfJFK6rCSDbmob4uDltjXog2wLqVvsAtzUMo6iD2mw4rBQYkObkrK/49Uo&#10;MN8/fe5+4/teb7uLj6+Px2xzUmo86j+XIDz1/h1+tXdawXwOzy/hB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hxoMMAAADbAAAADwAAAAAAAAAAAAAAAACYAgAAZHJzL2Rv&#10;d25yZXYueG1sUEsFBgAAAAAEAAQA9QAAAIgDAAAAAA==&#10;" fillcolor="black" strokecolor="window" strokeweight="3pt"/>
              <v:oval id="橢圓 34" o:spid="_x0000_s1248" style="position:absolute;left:1613857;top:1669296;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1MUA&#10;AADbAAAADwAAAGRycy9kb3ducmV2LnhtbESP3WrCQBSE7wu+w3KE3ukmqUiJriLB0vaihaoPcMge&#10;k2D2bMxufvTp3UKhl8PMfMOst6OpRU+tqywriOcRCOLc6ooLBafj2+wVhPPIGmvLpOBGDrabydMa&#10;U20H/qH+4AsRIOxSVFB636RSurwkg25uG+LgnW1r0AfZFlK3OAS4qWUSRUtpsOKwUGJDWUn55dAZ&#10;Beb9czy7r+T2rffD1Sfd/R5nR6Wep+NuBcLT6P/Df+0PreBlAb9fw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enUxQAAANsAAAAPAAAAAAAAAAAAAAAAAJgCAABkcnMv&#10;ZG93bnJldi54bWxQSwUGAAAAAAQABAD1AAAAigMAAAAA&#10;" fillcolor="black" strokecolor="window" strokeweight="3pt"/>
              <v:oval id="橢圓 35" o:spid="_x0000_s1249" style="position:absolute;left:1835453;top:1036206;width:175161;height:190004;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MT8UA&#10;AADbAAAADwAAAGRycy9kb3ducmV2LnhtbESP3WrCQBSE7wu+w3KE3ukmKUqJriLB0vaihaoPcMge&#10;k2D2bMxufvTp3UKhl8PMfMOst6OpRU+tqywriOcRCOLc6ooLBafj2+wVhPPIGmvLpOBGDrabydMa&#10;U20H/qH+4AsRIOxSVFB636RSurwkg25uG+LgnW1r0AfZFlK3OAS4qWUSRUtpsOKwUGJDWUn55dAZ&#10;Beb9czy7r+T2rffD1Sfd/R5nR6Wep+NuBcLT6P/Df+0PreBlAb9fw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UxPxQAAANsAAAAPAAAAAAAAAAAAAAAAAJgCAABkcnMv&#10;ZG93bnJldi54bWxQSwUGAAAAAAQABAD1AAAAigMAAAAA&#10;" fillcolor="black" strokecolor="window" strokeweight="3pt"/>
            </v:group>
            <v:shape id="文字方塊 33" o:spid="_x0000_s1250" type="#_x0000_t202" style="position:absolute;left:2866;top:12145;width:505;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next-textbox:#文字方塊 33;mso-fit-shape-to-text:t">
                <w:txbxContent>
                  <w:p w:rsidR="007E6164" w:rsidRDefault="007E6164" w:rsidP="005A16D9">
                    <w:pPr>
                      <w:pStyle w:val="Norm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文字方塊 34" o:spid="_x0000_s1251" type="#_x0000_t202" style="position:absolute;left:3820;top:10669;width:1539;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next-textbox:#文字方塊 34;mso-fit-shape-to-text:t">
                <w:txbxContent>
                  <w:p w:rsidR="007E6164" w:rsidRDefault="007E6164" w:rsidP="005A16D9">
                    <w:pPr>
                      <w:pStyle w:val="Norm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r>
        <w:rPr>
          <w:noProof/>
        </w:rPr>
        <w:pict>
          <v:group id="_x0000_s1252" style="position:absolute;left:0;text-align:left;margin-left:105.9pt;margin-top:13.6pt;width:319.3pt;height:217.3pt;z-index:251672576" coordorigin="3536,11309" coordsize="6386,4346">
            <v:line id="Line 6" o:spid="_x0000_s1253" style="position:absolute;visibility:visible;mso-wrap-style:none" from="3536,11309" to="3536,1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iI8UA&#10;AADbAAAADwAAAGRycy9kb3ducmV2LnhtbESPQWvCQBSE70L/w/IKvenGFIJEV2kLbdWD0ESE3l6z&#10;r0lo9m3IrjH5964g9DjMzDfMajOYRvTUudqygvksAkFcWF1zqeCYv08XIJxH1thYJgUjOdisHyYr&#10;TLW98Bf1mS9FgLBLUUHlfZtK6YqKDLqZbYmD92s7gz7IrpS6w0uAm0bGUZRIgzWHhQpbequo+MvO&#10;JlDij9fT8ee8nx/c+NnnujXf8U6pp8fhZQnC0+D/w/f2Vit4TuD2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KIjxQAAANsAAAAPAAAAAAAAAAAAAAAAAJgCAABkcnMv&#10;ZG93bnJldi54bWxQSwUGAAAAAAQABAD1AAAAigMAAAAA&#10;" strokecolor="windowText" strokeweight="3pt"/>
            <v:rect id="Rectangle 11" o:spid="_x0000_s1254" style="position:absolute;left:5359;top:14482;width:2376;height:1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9ncQA&#10;AADbAAAADwAAAGRycy9kb3ducmV2LnhtbESP3WrCQBSE7wXfYTlCb0Q3tsWf6CqiLUTvjD7AMXtM&#10;otmzIbtq+vbdQsHLYWa+YRar1lTiQY0rLSsYDSMQxJnVJecKTsfvwRSE88gaK8uk4IccrJbdzgJj&#10;bZ98oEfqcxEg7GJUUHhfx1K6rCCDbmhr4uBdbGPQB9nkUjf4DHBTyfcoGkuDJYeFAmvaFJTd0rtR&#10;sNt/7k+bRF5vs3LbTyZpJM/jL6Xeeu16DsJT61/h/3aiFXxM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Z3EAAAA2wAAAA8AAAAAAAAAAAAAAAAAmAIAAGRycy9k&#10;b3ducmV2LnhtbFBLBQYAAAAABAAEAPUAAACJAwAAAAA=&#10;" filled="f" stroked="f">
              <v:textbox style="mso-fit-shape-to-text:t">
                <w:txbxContent>
                  <w:p w:rsidR="007E6164" w:rsidRPr="00642FE6" w:rsidRDefault="007E6164" w:rsidP="005A16D9">
                    <w:pPr>
                      <w:pStyle w:val="Norm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7E6164" w:rsidRPr="00642FE6" w:rsidRDefault="007E6164" w:rsidP="005A16D9">
                    <w:pPr>
                      <w:pStyle w:val="NormalWeb"/>
                      <w:spacing w:before="0" w:beforeAutospacing="0" w:after="0" w:afterAutospacing="0" w:line="360" w:lineRule="auto"/>
                      <w:jc w:val="distribute"/>
                      <w:textAlignment w:val="baseline"/>
                      <w:rPr>
                        <w:sz w:val="28"/>
                        <w:szCs w:val="28"/>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9-2</w:t>
                    </w:r>
                    <w:r w:rsidRPr="00642FE6">
                      <w:rPr>
                        <w:rFonts w:ascii="Times New Roman" w:eastAsia="標楷體" w:hAnsi="標楷體" w:cs="Times New Roman" w:hint="eastAsia"/>
                        <w:kern w:val="24"/>
                        <w:sz w:val="28"/>
                        <w:szCs w:val="28"/>
                        <w:u w:val="single"/>
                      </w:rPr>
                      <w:t>負相關強</w:t>
                    </w:r>
                  </w:p>
                </w:txbxContent>
              </v:textbox>
            </v:rect>
            <v:line id="Line 12" o:spid="_x0000_s1255" style="position:absolute;visibility:visible;mso-wrap-style:none" from="3536,14443" to="9922,1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ysUA&#10;AADbAAAADwAAAGRycy9kb3ducmV2LnhtbESPTWvCQBCG74X+h2UKvdWNKRSJrmIL9aMHwQ8Eb2N2&#10;TEKzsyG7xvjvO4eCx+Gd95l5JrPe1aqjNlSeDQwHCSji3NuKCwOH/ffbCFSIyBZrz2TgTgFm0+en&#10;CWbW33hL3S4WSiAcMjRQxthkWoe8JIdh4BtiyS6+dRhlbAttW7wJ3NU6TZIP7bBiuVBiQ18l5b+7&#10;qxNKuvg8Hs7Xn+Em3Jfd3jbulK6NeX3p52NQkfr4WP5vr6yBd3lWXMQD9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5PKxQAAANsAAAAPAAAAAAAAAAAAAAAAAJgCAABkcnMv&#10;ZG93bnJldi54bWxQSwUGAAAAAAQABAD1AAAAigMAAAAA&#10;" strokecolor="windowText" strokeweight="3pt"/>
          </v:group>
        </w:pict>
      </w: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r>
        <w:rPr>
          <w:noProof/>
        </w:rPr>
        <w:pict>
          <v:group id="_x0000_s1256" style="position:absolute;left:0;text-align:left;margin-left:1in;margin-top:0;width:291.5pt;height:141.15pt;z-index:251675648" coordorigin="2858,1418" coordsize="5830,2823">
            <v:oval id="_x0000_s1257" style="position:absolute;left:4490;top:3941;width:275;height:300;flip:y;visibility:visible;v-text-anchor:middle" fillcolor="black" strokecolor="window" strokeweight="3pt"/>
            <v:oval id="_x0000_s1258" style="position:absolute;left:4780;top:3099;width:275;height:299;flip:y;visibility:visible;v-text-anchor:middle" fillcolor="black" strokecolor="window" strokeweight="3pt"/>
            <v:oval id="_x0000_s1259" style="position:absolute;left:5528;top:3288;width:275;height:300;flip:y;visibility:visible;v-text-anchor:middle" fillcolor="black" strokecolor="window" strokeweight="3pt"/>
            <v:oval id="_x0000_s1260" style="position:absolute;left:5844;top:2940;width:275;height:299;flip:y;visibility:visible;v-text-anchor:middle" fillcolor="black" strokecolor="window" strokeweight="3pt"/>
            <v:oval id="_x0000_s1261" style="position:absolute;left:6498;top:1418;width:275;height:299;flip:y;visibility:visible;v-text-anchor:middle" fillcolor="black" strokecolor="window" strokeweight="3pt"/>
            <v:oval id="_x0000_s1262" style="position:absolute;left:5570;top:2604;width:276;height:299;flip:y;visibility:visible;v-text-anchor:middle" fillcolor="black" strokecolor="window" strokeweight="3pt"/>
            <v:oval id="_x0000_s1263" style="position:absolute;left:5104;top:3472;width:276;height:299;flip:y;visibility:visible;v-text-anchor:middle" fillcolor="black" strokecolor="window" strokeweight="3pt"/>
            <v:oval id="_x0000_s1264" style="position:absolute;left:5856;top:1949;width:276;height:300;flip:y;visibility:visible;v-text-anchor:middle" fillcolor="black" strokecolor="window" strokeweight="3pt"/>
            <v:oval id="_x0000_s1265" style="position:absolute;left:6480;top:2656;width:275;height:300;flip:y;visibility:visible;v-text-anchor:middle" fillcolor="black" strokecolor="window" strokeweight="3pt"/>
            <v:oval id="_x0000_s1266" style="position:absolute;left:6928;top:2507;width:276;height:299;flip:y;visibility:visible;v-text-anchor:middle" fillcolor="black" strokecolor="window" strokeweight="3pt"/>
            <v:oval id="_x0000_s1267" style="position:absolute;left:7066;top:1665;width:276;height:300;flip:y;visibility:visible;v-text-anchor:middle" fillcolor="black" strokecolor="window" strokeweight="3pt"/>
            <v:oval id="_x0000_s1268" style="position:absolute;left:7188;top:2262;width:276;height:299;flip:y;visibility:visible;v-text-anchor:middle" fillcolor="black" strokecolor="window" strokeweight="3pt"/>
            <v:oval id="_x0000_s1269" style="position:absolute;left:7696;top:1963;width:276;height:299;flip:y;visibility:visible;v-text-anchor:middle" fillcolor="black" strokecolor="window" strokeweight="3pt"/>
            <v:oval id="_x0000_s1270" style="position:absolute;left:7687;top:2306;width:275;height:300;flip:y;visibility:visible;v-text-anchor:middle" fillcolor="black" strokecolor="window" strokeweight="3pt"/>
            <v:oval id="_x0000_s1271" style="position:absolute;left:7972;top:1549;width:275;height:299;flip:y;visibility:visible;v-text-anchor:middle" fillcolor="black" strokecolor="window" strokeweight="3pt"/>
            <v:oval id="_x0000_s1272" style="position:absolute;left:4966;top:3874;width:276;height:299;flip:y;visibility:visible;v-text-anchor:middle" fillcolor="black" strokecolor="window" strokeweight="3pt"/>
            <v:oval id="_x0000_s1273" style="position:absolute;left:6355;top:3139;width:276;height:299;flip:y;visibility:visible;v-text-anchor:middle" fillcolor="black" strokecolor="window" strokeweight="3pt"/>
            <v:oval id="_x0000_s1274" style="position:absolute;left:6741;top:3502;width:276;height:299;flip:y;visibility:visible;v-text-anchor:middle" fillcolor="black" strokecolor="window" strokeweight="3pt"/>
            <v:oval id="_x0000_s1275" style="position:absolute;left:7010;top:2948;width:276;height:299;flip:y;visibility:visible;v-text-anchor:middle" fillcolor="black" strokecolor="window" strokeweight="3pt"/>
            <v:oval id="_x0000_s1276" style="position:absolute;left:7368;top:3049;width:276;height:300;flip:y;visibility:visible;v-text-anchor:middle" fillcolor="black" strokecolor="window" strokeweight="3pt"/>
            <v:oval id="_x0000_s1277" style="position:absolute;left:5295;top:3921;width:275;height:299;flip:y;visibility:visible;v-text-anchor:middle" fillcolor="black" strokecolor="window" strokeweight="3pt"/>
            <v:oval id="_x0000_s1278" style="position:absolute;left:7816;top:2845;width:276;height:299;flip:y;visibility:visible;v-text-anchor:middle" fillcolor="black" strokecolor="window" strokeweight="3pt"/>
            <v:oval id="_x0000_s1279" style="position:absolute;left:5143;top:2640;width:275;height:299;flip:y;visibility:visible;v-text-anchor:middle" fillcolor="black" strokecolor="window" strokeweight="3pt"/>
            <v:oval id="_x0000_s1280" style="position:absolute;left:8214;top:2472;width:276;height:299;flip:y;visibility:visible;v-text-anchor:middle" fillcolor="black" strokecolor="window" strokeweight="3pt"/>
            <v:oval id="_x0000_s1281" style="position:absolute;left:8214;top:2007;width:276;height:299;flip:y;visibility:visible;v-text-anchor:middle" fillcolor="black" strokecolor="window" strokeweight="3pt"/>
            <v:oval id="_x0000_s1282" style="position:absolute;left:8412;top:1699;width:276;height:299;flip:y;visibility:visible;v-text-anchor:middle" fillcolor="black" strokecolor="window" strokeweight="3pt"/>
            <v:oval id="_x0000_s1283" style="position:absolute;left:7464;top:1708;width:276;height:299;flip:y;visibility:visible;v-text-anchor:middle" fillcolor="black" strokecolor="window" strokeweight="3pt"/>
            <v:oval id="_x0000_s1284" style="position:absolute;left:5852;top:3770;width:276;height:299;flip:y;visibility:visible;v-text-anchor:middle" fillcolor="black" strokecolor="window" strokeweight="3pt"/>
            <v:oval id="_x0000_s1285" style="position:absolute;left:6091;top:3401;width:276;height:299;flip:y;visibility:visible;v-text-anchor:middle" fillcolor="black" strokecolor="window" strokeweight="3pt"/>
            <v:oval id="_x0000_s1286" style="position:absolute;left:6355;top:2148;width:276;height:299;flip:y;visibility:visible;v-text-anchor:middle" fillcolor="black" strokecolor="window" strokeweight="3pt"/>
            <v:shape id="_x0000_s1287" type="#_x0000_t202" style="position:absolute;left:2858;top:3139;width:505;height:466;visibility:visible" filled="f" stroked="f">
              <v:textbox style="mso-fit-shape-to-text:t">
                <w:txbxContent>
                  <w:p w:rsidR="007E6164" w:rsidRDefault="007E6164" w:rsidP="005A16D9">
                    <w:pPr>
                      <w:pStyle w:val="Norm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_x0000_s1288" type="#_x0000_t202" style="position:absolute;left:3812;top:1663;width:1539;height:466;visibility:visible" filled="f" stroked="f">
              <v:textbox style="mso-fit-shape-to-text:t">
                <w:txbxContent>
                  <w:p w:rsidR="007E6164" w:rsidRDefault="007E6164" w:rsidP="005A16D9">
                    <w:pPr>
                      <w:pStyle w:val="Norm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7E6164" w:rsidRPr="00642FE6" w:rsidRDefault="007E6164" w:rsidP="005A16D9">
      <w:pPr>
        <w:pStyle w:val="a6"/>
        <w:adjustRightInd w:val="0"/>
        <w:spacing w:after="0" w:line="300" w:lineRule="auto"/>
        <w:ind w:left="0" w:firstLineChars="0" w:firstLine="0"/>
        <w:jc w:val="center"/>
      </w:pPr>
      <w:r>
        <w:rPr>
          <w:noProof/>
        </w:rPr>
        <w:pict>
          <v:group id="_x0000_s1289" style="position:absolute;left:0;text-align:left;margin-left:105.5pt;margin-top:1.4pt;width:276pt;height:217.3pt;z-index:251676672" coordorigin="3528,1848" coordsize="5520,4346">
            <v:line id="Line 6" o:spid="_x0000_s1290" style="position:absolute;visibility:visible;mso-wrap-style:none" from="3528,1848" to="3528,4982" strokecolor="windowText" strokeweight="3pt"/>
            <v:rect id="Rectangle 11" o:spid="_x0000_s1291" style="position:absolute;left:5351;top:5021;width:2389;height:1173;visibility:visible" filled="f" stroked="f">
              <v:textbox style="mso-fit-shape-to-text:t">
                <w:txbxContent>
                  <w:p w:rsidR="007E6164" w:rsidRPr="00642FE6" w:rsidRDefault="007E6164" w:rsidP="005A16D9">
                    <w:pPr>
                      <w:pStyle w:val="Norm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7E6164" w:rsidRPr="00642FE6" w:rsidRDefault="007E6164" w:rsidP="005A16D9">
                    <w:pPr>
                      <w:pStyle w:val="NormalWeb"/>
                      <w:spacing w:before="0" w:beforeAutospacing="0" w:after="0" w:afterAutospacing="0" w:line="360" w:lineRule="auto"/>
                      <w:jc w:val="distribute"/>
                      <w:textAlignment w:val="baseline"/>
                      <w:rPr>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9-3</w:t>
                    </w:r>
                    <w:r w:rsidRPr="00642FE6">
                      <w:rPr>
                        <w:rFonts w:ascii="Times New Roman" w:eastAsia="標楷體" w:hAnsi="標楷體" w:cs="Times New Roman" w:hint="eastAsia"/>
                        <w:kern w:val="24"/>
                        <w:sz w:val="28"/>
                        <w:szCs w:val="28"/>
                        <w:u w:val="single"/>
                      </w:rPr>
                      <w:t>正相關弱</w:t>
                    </w:r>
                  </w:p>
                </w:txbxContent>
              </v:textbox>
            </v:rect>
            <v:line id="Line 12" o:spid="_x0000_s1292" style="position:absolute;visibility:visible;mso-wrap-style:none" from="3528,4982" to="9048,4982" strokecolor="windowText" strokeweight="3pt"/>
          </v:group>
        </w:pict>
      </w: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r>
        <w:rPr>
          <w:noProof/>
        </w:rPr>
        <w:pict>
          <v:group id="_x0000_s1293" style="position:absolute;left:0;text-align:left;margin-left:1in;margin-top:8.45pt;width:257.1pt;height:209.9pt;z-index:251677696" coordorigin="2858,5206" coordsize="5142,4198">
            <v:group id="群組 2" o:spid="_x0000_s1294" style="position:absolute;left:4490;top:5894;width:4198;height:2822;rotation:3140435fd" coordorigin="1036123,436840" coordsize="2666010,1792330">
              <v:oval id="_x0000_s1295" style="position:absolute;left:1036123;top:2039166;width:175161;height:190004;flip:y;visibility:visible;v-text-anchor:middle" fillcolor="black" strokecolor="window" strokeweight="3pt"/>
              <v:oval id="_x0000_s1296" style="position:absolute;left:1220187;top:1504113;width:175161;height:190004;flip:y;visibility:visible;v-text-anchor:middle" fillcolor="black" strokecolor="window" strokeweight="3pt"/>
              <v:oval id="_x0000_s1297" style="position:absolute;left:1695204;top:1624558;width:175161;height:190004;flip:y;visibility:visible;v-text-anchor:middle" fillcolor="black" strokecolor="window" strokeweight="3pt"/>
              <v:oval id="_x0000_s1298" style="position:absolute;left:1895886;top:1403003;width:175161;height:190004;flip:y;visibility:visible;v-text-anchor:middle" fillcolor="black" strokecolor="window" strokeweight="3pt"/>
              <v:oval id="_x0000_s1299" style="position:absolute;left:2311169;top:436840;width:175161;height:190004;flip:y;visibility:visible;v-text-anchor:middle" fillcolor="black" strokecolor="window" strokeweight="3pt"/>
              <v:oval id="_x0000_s1300" style="position:absolute;left:1722418;top:1189993;width:175161;height:190004;flip:y;visibility:visible;v-text-anchor:middle" fillcolor="black" strokecolor="window" strokeweight="3pt"/>
              <v:oval id="_x0000_s1301" style="position:absolute;left:1426029;top:1741273;width:175161;height:190004;flip:y;visibility:visible;v-text-anchor:middle" fillcolor="black" strokecolor="window" strokeweight="3pt"/>
              <v:oval id="_x0000_s1302" style="position:absolute;left:1903881;top:774312;width:175161;height:190004;flip:y;visibility:visible;v-text-anchor:middle" fillcolor="black" strokecolor="window" strokeweight="3pt"/>
              <v:oval id="_x0000_s1303" style="position:absolute;left:2299782;top:1223285;width:175161;height:190004;flip:y;visibility:visible;v-text-anchor:middle" fillcolor="black" strokecolor="window" strokeweight="3pt"/>
              <v:oval id="_x0000_s1304" style="position:absolute;left:2584511;top:1128283;width:175161;height:190004;flip:y;visibility:visible;v-text-anchor:middle" fillcolor="black" strokecolor="window" strokeweight="3pt"/>
              <v:oval id="_x0000_s1305" style="position:absolute;left:2672091;top:593976;width:175161;height:190004;flip:y;visibility:visible;v-text-anchor:middle" fillcolor="black" strokecolor="window" strokeweight="3pt"/>
              <v:oval id="_x0000_s1306" style="position:absolute;left:2749571;top:972675;width:175161;height:190004;flip:y;visibility:visible;v-text-anchor:middle" fillcolor="black" strokecolor="window" strokeweight="3pt"/>
              <v:oval id="_x0000_s1307" style="position:absolute;left:3072041;top:782671;width:175161;height:190004;flip:y;visibility:visible;v-text-anchor:middle" fillcolor="black" strokecolor="window" strokeweight="3pt"/>
              <v:oval id="_x0000_s1308" style="position:absolute;left:3066248;top:1001001;width:175161;height:190004;flip:y;visibility:visible;v-text-anchor:middle" fillcolor="black" strokecolor="window" strokeweight="3pt"/>
              <v:oval id="_x0000_s1309" style="position:absolute;left:3247202;top:520050;width:175161;height:190004;flip:y;visibility:visible;v-text-anchor:middle" fillcolor="black" strokecolor="window" strokeweight="3pt"/>
              <v:oval id="_x0000_s1310" style="position:absolute;left:1338448;top:1996238;width:175161;height:190004;flip:y;visibility:visible;v-text-anchor:middle" fillcolor="black" strokecolor="window" strokeweight="3pt"/>
              <v:oval id="_x0000_s1311" style="position:absolute;left:2220478;top:1529548;width:175161;height:190004;flip:y;visibility:visible;v-text-anchor:middle" fillcolor="black" strokecolor="window" strokeweight="3pt"/>
              <v:oval id="_x0000_s1312" style="position:absolute;left:2465691;top:1760145;width:175161;height:190004;flip:y;visibility:visible;v-text-anchor:middle" fillcolor="black" strokecolor="window" strokeweight="3pt"/>
              <v:oval id="_x0000_s1313" style="position:absolute;left:2636855;top:1408560;width:175161;height:190004;flip:y;visibility:visible;v-text-anchor:middle" fillcolor="black" strokecolor="window" strokeweight="3pt"/>
              <v:oval id="_x0000_s1314" style="position:absolute;left:2863855;top:1472713;width:175161;height:190004;flip:y;visibility:visible;v-text-anchor:middle" fillcolor="black" strokecolor="window" strokeweight="3pt"/>
              <v:oval id="_x0000_s1315" style="position:absolute;left:1547257;top:2026279;width:175161;height:190004;flip:y;visibility:visible;v-text-anchor:middle" fillcolor="black" strokecolor="window" strokeweight="3pt"/>
              <v:oval id="_x0000_s1316" style="position:absolute;left:3148530;top:1343106;width:175161;height:190004;flip:y;visibility:visible;v-text-anchor:middle" fillcolor="black" strokecolor="window" strokeweight="3pt"/>
              <v:oval id="_x0000_s1317" style="position:absolute;left:1450767;top:1212726;width:175161;height:190004;flip:y;visibility:visible;v-text-anchor:middle" fillcolor="black" strokecolor="window" strokeweight="3pt"/>
              <v:oval id="橢圓 33" o:spid="_x0000_s1318" style="position:absolute;left:3401084;top:1105840;width:175161;height:190004;flip:y;visibility:visible;v-text-anchor:middle" fillcolor="black" strokecolor="window" strokeweight="3pt"/>
              <v:oval id="橢圓 34" o:spid="_x0000_s1319" style="position:absolute;left:3401085;top:810997;width:175161;height:190004;flip:y;visibility:visible;v-text-anchor:middle" fillcolor="black" strokecolor="window" strokeweight="3pt"/>
              <v:oval id="橢圓 35" o:spid="_x0000_s1320" style="position:absolute;left:3526972;top:615052;width:175161;height:190004;flip:y;visibility:visible;v-text-anchor:middle" fillcolor="black" strokecolor="window" strokeweight="3pt"/>
              <v:oval id="橢圓 36" o:spid="_x0000_s1321" style="position:absolute;left:2924732;top:620993;width:175161;height:190004;flip:y;visibility:visible;v-text-anchor:middle" fillcolor="black" strokecolor="window" strokeweight="3pt"/>
              <v:oval id="橢圓 37" o:spid="_x0000_s1322" style="position:absolute;left:1901408;top:1930526;width:175161;height:190004;flip:y;visibility:visible;v-text-anchor:middle" fillcolor="black" strokecolor="window" strokeweight="3pt"/>
              <v:oval id="橢圓 38" o:spid="_x0000_s1323" style="position:absolute;left:2053026;top:1695843;width:175161;height:190004;flip:y;visibility:visible;v-text-anchor:middle" fillcolor="black" strokecolor="window" strokeweight="3pt"/>
              <v:oval id="橢圓 39" o:spid="_x0000_s1324" style="position:absolute;left:2220477;top:900444;width:175161;height:190004;flip:y;visibility:visible;v-text-anchor:middle" fillcolor="black" strokecolor="window" strokeweight="3pt"/>
            </v:group>
            <v:shape id="_x0000_s1325" type="#_x0000_t202" style="position:absolute;left:2858;top:7615;width:505;height:466;visibility:visible" filled="f" stroked="f">
              <v:textbox style="mso-fit-shape-to-text:t">
                <w:txbxContent>
                  <w:p w:rsidR="007E6164" w:rsidRDefault="007E6164" w:rsidP="005A16D9">
                    <w:pPr>
                      <w:pStyle w:val="Norm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_x0000_s1326" type="#_x0000_t202" style="position:absolute;left:3812;top:6083;width:1539;height:466;visibility:visible" filled="f" stroked="f">
              <v:textbox style="mso-fit-shape-to-text:t">
                <w:txbxContent>
                  <w:p w:rsidR="007E6164" w:rsidRDefault="007E6164" w:rsidP="005A16D9">
                    <w:pPr>
                      <w:pStyle w:val="Norm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r>
        <w:rPr>
          <w:noProof/>
        </w:rPr>
        <w:pict>
          <v:group id="_x0000_s1327" style="position:absolute;left:0;text-align:left;margin-left:105.5pt;margin-top:4pt;width:276pt;height:217.3pt;z-index:251678720" coordorigin="3528,6324" coordsize="5520,4346">
            <v:line id="Line 6" o:spid="_x0000_s1328" style="position:absolute;visibility:visible;mso-wrap-style:none" from="3528,6324" to="3528,9458" strokecolor="windowText" strokeweight="3pt"/>
            <v:rect id="Rectangle 11" o:spid="_x0000_s1329" style="position:absolute;left:5351;top:9497;width:2177;height:1173;visibility:visible" filled="f" stroked="f">
              <v:textbox style="mso-fit-shape-to-text:t">
                <w:txbxContent>
                  <w:p w:rsidR="007E6164" w:rsidRPr="00642FE6" w:rsidRDefault="007E6164" w:rsidP="005A16D9">
                    <w:pPr>
                      <w:pStyle w:val="Norm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7E6164" w:rsidRPr="00642FE6" w:rsidRDefault="007E6164" w:rsidP="005A16D9">
                    <w:pPr>
                      <w:pStyle w:val="NormalWeb"/>
                      <w:spacing w:before="0" w:beforeAutospacing="0" w:after="0" w:afterAutospacing="0" w:line="360" w:lineRule="auto"/>
                      <w:jc w:val="distribute"/>
                      <w:textAlignment w:val="baseline"/>
                      <w:rPr>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9-4</w:t>
                    </w:r>
                    <w:r w:rsidRPr="00642FE6">
                      <w:rPr>
                        <w:rFonts w:ascii="Times New Roman" w:eastAsia="標楷體" w:hAnsi="標楷體" w:cs="Times New Roman" w:hint="eastAsia"/>
                        <w:kern w:val="24"/>
                        <w:sz w:val="28"/>
                        <w:szCs w:val="28"/>
                        <w:u w:val="single"/>
                      </w:rPr>
                      <w:t>負相關弱</w:t>
                    </w:r>
                  </w:p>
                </w:txbxContent>
              </v:textbox>
            </v:rect>
            <v:line id="Line 12" o:spid="_x0000_s1330" style="position:absolute;visibility:visible;mso-wrap-style:none" from="3528,9458" to="9048,9458" strokecolor="windowText" strokeweight="3pt"/>
          </v:group>
        </w:pict>
      </w: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r>
        <w:rPr>
          <w:noProof/>
        </w:rPr>
        <w:pict>
          <v:group id="_x0000_s1331" style="position:absolute;left:0;text-align:left;margin-left:72.8pt;margin-top:19.45pt;width:255.9pt;height:179.85pt;z-index:251679744" coordorigin="2874,11056" coordsize="5118,3597">
            <v:oval id="橢圓 2" o:spid="_x0000_s1332" style="position:absolute;left:4090;top:12312;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zMMEA&#10;AADaAAAADwAAAGRycy9kb3ducmV2LnhtbESPQYvCMBSE78L+h/AWvGlaBVmrUWTZBS896Fb0+Gye&#10;bdnmpTSp1n9vBMHjMDPfMMt1b2pxpdZVlhXE4wgEcW51xYWC7O939AXCeWSNtWVScCcH69XHYImJ&#10;tjfe0XXvCxEg7BJUUHrfJFK6vCSDbmwb4uBdbGvQB9kWUrd4C3BTy0kUzaTBisNCiQ19l5T/7zuj&#10;4JRmfO7wOI/Tnw27w1THXZoqNfzsNwsQnnr/Dr/aW61gAs8r4Qb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ZczDBAAAA2gAAAA8AAAAAAAAAAAAAAAAAmAIAAGRycy9kb3du&#10;cmV2LnhtbFBLBQYAAAAABAAEAPUAAACGAwAAAAA=&#10;" fillcolor="black" strokecolor="window" strokeweight="3pt"/>
            <v:oval id="_x0000_s1333" style="position:absolute;left:5036;top:1148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Wq8MA&#10;AADaAAAADwAAAGRycy9kb3ducmV2LnhtbESPzWrDMBCE74W+g9hCbrXsGEriWAmhpNCLD80PyXFj&#10;bWxTa2UsOXbevioUehxm5hsm30ymFXfqXWNZQRLFIIhLqxuuFBwPH68LEM4ja2wtk4IHOdisn59y&#10;zLQd+Yvue1+JAGGXoYLa+y6T0pU1GXSR7YiDd7O9QR9kX0nd4xjgppXzOH6TBhsOCzV29F5T+b0f&#10;jIJLceTrgOdlUuy27E6pToaiUGr2Mm1XIDxN/j/81/7UClL4vRJu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XWq8MAAADaAAAADwAAAAAAAAAAAAAAAACYAgAAZHJzL2Rv&#10;d25yZXYueG1sUEsFBgAAAAAEAAQA9QAAAIgDAAAAAA==&#10;" fillcolor="black" strokecolor="window" strokeweight="3pt"/>
            <v:oval id="_x0000_s1334" style="position:absolute;left:5397;top:12170;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O38MA&#10;AADaAAAADwAAAGRycy9kb3ducmV2LnhtbESPT2vCQBTE74LfYXkFb2aTVqRNXUWkBS85qCnt8TX7&#10;moRm34bs5o/f3i0UPA4z8xtms5tMIwbqXG1ZQRLFIIgLq2suFeSX9+UzCOeRNTaWScGVHOy289kG&#10;U21HPtFw9qUIEHYpKqi8b1MpXVGRQRfZljh4P7Yz6IPsSqk7HAPcNPIxjtfSYM1hocKWDhUVv+fe&#10;KPjKcv7u8fMlyd727D6edNJnmVKLh2n/CsLT5O/h//ZRK1jB35V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xO38MAAADaAAAADwAAAAAAAAAAAAAAAACYAgAAZHJzL2Rv&#10;d25yZXYueG1sUEsFBgAAAAAEAAQA9QAAAIgDAAAAAA==&#10;" fillcolor="black" strokecolor="window" strokeweight="3pt"/>
            <v:oval id="_x0000_s1335" style="position:absolute;left:5867;top:12170;width:276;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rRMMA&#10;AADaAAAADwAAAGRycy9kb3ducmV2LnhtbESPT2vCQBTE74LfYXkFb2aTFqVNXUWkBS85qCnt8TX7&#10;moRm34bs5o/f3i0UPA4z8xtms5tMIwbqXG1ZQRLFIIgLq2suFeSX9+UzCOeRNTaWScGVHOy289kG&#10;U21HPtFw9qUIEHYpKqi8b1MpXVGRQRfZljh4P7Yz6IPsSqk7HAPcNPIxjtfSYM1hocKWDhUVv+fe&#10;KPjKcv7u8fMlyd727D6edNJnmVKLh2n/CsLT5O/h//ZRK1jB35V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DrRMMAAADaAAAADwAAAAAAAAAAAAAAAACYAgAAZHJzL2Rv&#10;d25yZXYueG1sUEsFBgAAAAAEAAQA9QAAAIgDAAAAAA==&#10;" fillcolor="black" strokecolor="window" strokeweight="3pt"/>
            <v:oval id="_x0000_s1336" style="position:absolute;left:6370;top:11504;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1M8MA&#10;AADaAAAADwAAAGRycy9kb3ducmV2LnhtbESPQWvCQBSE74X+h+UVvDWbVAg1ZhUpFbzkUKvo8Zl9&#10;JqHZtyG7MfHfu4VCj8PMfMPk68m04ka9aywrSKIYBHFpdcOVgsP39vUdhPPIGlvLpOBODtar56cc&#10;M21H/qLb3lciQNhlqKD2vsukdGVNBl1kO+LgXW1v0AfZV1L3OAa4aeVbHKfSYMNhocaOPmoqf/aD&#10;UXAuDnwZ8LRIis8Nu+NcJ0NRKDV7mTZLEJ4m/x/+a++0ghR+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J1M8MAAADaAAAADwAAAAAAAAAAAAAAAACYAgAAZHJzL2Rv&#10;d25yZXYueG1sUEsFBgAAAAAEAAQA9QAAAIgDAAAAAA==&#10;" fillcolor="black" strokecolor="window" strokeweight="3pt"/>
            <v:oval id="_x0000_s1337" style="position:absolute;left:5664;top:11669;width:275;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QqMMA&#10;AADaAAAADwAAAGRycy9kb3ducmV2LnhtbESPT2vCQBTE74LfYXkFb2aTFrRNXUWkBS85qCnt8TX7&#10;moRm34bs5o/f3i0UPA4z8xtms5tMIwbqXG1ZQRLFIIgLq2suFeSX9+UzCOeRNTaWScGVHOy289kG&#10;U21HPtFw9qUIEHYpKqi8b1MpXVGRQRfZljh4P7Yz6IPsSqk7HAPcNPIxjlfSYM1hocKWDhUVv+fe&#10;KPjKcv7u8fMlyd727D6edNJnmVKLh2n/CsLT5O/h//ZRK1jD35V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7QqMMAAADaAAAADwAAAAAAAAAAAAAAAACYAgAAZHJzL2Rv&#10;d25yZXYueG1sUEsFBgAAAAAEAAQA9QAAAIgDAAAAAA==&#10;" fillcolor="black" strokecolor="window" strokeweight="3pt"/>
            <v:oval id="_x0000_s1338" style="position:absolute;left:4976;top:11978;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E2sAA&#10;AADaAAAADwAAAGRycy9kb3ducmV2LnhtbERPPWvDMBDdA/kP4grdYtkthMaJYkxooYuHpA7peLUu&#10;tql1MpKcuP++GgodH+97V8xmEDdyvresIEtSEMSN1T23CuqPt9ULCB+QNQ6WScEPeSj2y8UOc23v&#10;fKTbKbQihrDPUUEXwphL6ZuODPrEjsSRu1pnMEToWqkd3mO4GeRTmq6lwZ5jQ4cjHTpqvk+TUfBZ&#10;1fw14WWTVa8l+/OzzqaqUurxYS63IALN4V/8537XCuLWeCXe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FE2sAAAADaAAAADwAAAAAAAAAAAAAAAACYAgAAZHJzL2Rvd25y&#10;ZXYueG1sUEsFBgAAAAAEAAQA9QAAAIUDAAAAAA==&#10;" fillcolor="black" strokecolor="window" strokeweight="3pt"/>
            <v:oval id="_x0000_s1339" style="position:absolute;left:5963;top:12653;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hQcEA&#10;AADaAAAADwAAAGRycy9kb3ducmV2LnhtbESPQYvCMBSE74L/ITzBm6ZVkLVrFBEFLz2sW9Hj2+Zt&#10;W7Z5KU2q9d9vBMHjMDPfMKtNb2pxo9ZVlhXE0wgEcW51xYWC7Psw+QDhPLLG2jIpeJCDzXo4WGGi&#10;7Z2/6HbyhQgQdgkqKL1vEildXpJBN7UNcfB+bWvQB9kWUrd4D3BTy1kULaTBisNCiQ3tSsr/Tp1R&#10;cE0z/unwsozT/Zbdea7jLk2VGo/67ScIT71/h1/to1awhOeVc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94UHBAAAA2gAAAA8AAAAAAAAAAAAAAAAAmAIAAGRycy9kb3du&#10;cmV2LnhtbFBLBQYAAAAABAAEAPUAAACGAwAAAAA=&#10;" fillcolor="black" strokecolor="window" strokeweight="3pt"/>
            <v:oval id="_x0000_s1340" style="position:absolute;left:5095;top:12594;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mmMMA&#10;AADbAAAADwAAAGRycy9kb3ducmV2LnhtbESPQWvCQBCF7wX/wzKCt7pJhVKjq4hU8JJDraLHMTsm&#10;wexsyG40/fedQ6G3Gd6b975ZrgfXqAd1ofZsIJ0moIgLb2suDRy/d68foEJEtth4JgM/FGC9Gr0s&#10;MbP+yV/0OMRSSQiHDA1UMbaZ1qGoyGGY+pZYtJvvHEZZu1LbDp8S7hr9liTv2mHN0lBhS9uKivuh&#10;dwYu+ZGvPZ7naf654XCa2bTPc2Mm42GzABVpiP/mv+u9FXyhl19k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mmMMAAADbAAAADwAAAAAAAAAAAAAAAACYAgAAZHJzL2Rv&#10;d25yZXYueG1sUEsFBgAAAAAEAAQA9QAAAIgDAAAAAA==&#10;" fillcolor="black" strokecolor="window" strokeweight="3pt"/>
            <v:oval id="_x0000_s1341" style="position:absolute;left:6294;top:12018;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DA8EA&#10;AADbAAAADwAAAGRycy9kb3ducmV2LnhtbERPS2vCQBC+F/wPywje6iYVShtdJYgFLzk0tehxzI5J&#10;MDsbspuH/75bKPQ2H99zNrvJNGKgztWWFcTLCARxYXXNpYLT18fzGwjnkTU2lknBgxzstrOnDSba&#10;jvxJQ+5LEULYJaig8r5NpHRFRQbd0rbEgbvZzqAPsCul7nAM4aaRL1H0Kg3WHBoqbGlfUXHPe6Pg&#10;kp342uP5Pc4OKbvvlY77LFNqMZ/SNQhPk/8X/7mPOsyP4feXc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AwPBAAAA2wAAAA8AAAAAAAAAAAAAAAAAmAIAAGRycy9kb3du&#10;cmV2LnhtbFBLBQYAAAAABAAEAPUAAACGAwAAAAA=&#10;" fillcolor="black" strokecolor="window" strokeweight="3pt"/>
            <v:oval id="_x0000_s1342" style="position:absolute;left:7023;top:12423;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dMAA&#10;AADbAAAADwAAAGRycy9kb3ducmV2LnhtbERPTYvCMBC9C/sfwix407QKslajyLILXnrQrehxbMa2&#10;bDMpTar13xtB8DaP9znLdW9qcaXWVZYVxOMIBHFudcWFguzvd/QFwnlkjbVlUnAnB+vVx2CJibY3&#10;3tF17wsRQtglqKD0vkmkdHlJBt3YNsSBu9jWoA+wLaRu8RbCTS0nUTSTBisODSU29F1S/r/vjIJT&#10;mvG5w+M8Tn827A5THXdpqtTws98sQHjq/Vv8cm91mD+B5y/h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ddMAAAADbAAAADwAAAAAAAAAAAAAAAACYAgAAZHJzL2Rvd25y&#10;ZXYueG1sUEsFBgAAAAAEAAQA9QAAAIUDAAAAAA==&#10;" fillcolor="black" strokecolor="window" strokeweight="3pt"/>
            <v:oval id="_x0000_s1343" style="position:absolute;left:6908;top:13462;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478AA&#10;AADbAAAADwAAAGRycy9kb3ducmV2LnhtbERPTYvCMBC9C/6HMII3TbuCrF2jiKzgpQfdinucbWbb&#10;YjMpTar13xtB8DaP9znLdW9qcaXWVZYVxNMIBHFudcWFguxnN/kE4TyyxtoyKbiTg/VqOFhiou2N&#10;D3Q9+kKEEHYJKii9bxIpXV6SQTe1DXHg/m1r0AfYFlK3eAvhppYfUTSXBisODSU2tC0pvxw7o+A3&#10;zfivw/MiTr837E4zHXdpqtR41G++QHjq/Vv8cu91mD+D5y/h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M478AAAADbAAAADwAAAAAAAAAAAAAAAACYAgAAZHJzL2Rvd25y&#10;ZXYueG1sUEsFBgAAAAAEAAQA9QAAAIUDAAAAAA==&#10;" fillcolor="black" strokecolor="window" strokeweight="3pt"/>
            <v:oval id="_x0000_s1344" style="position:absolute;left:7241;top:12795;width:275;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gm8IA&#10;AADbAAAADwAAAGRycy9kb3ducmV2LnhtbERPS2vCQBC+C/6HZQrezCatSJu6ikgLXnJQU9rjNDtN&#10;QrOzIbt5+O/dQsHbfHzP2ewm04iBOldbVpBEMQjiwuqaSwX55X35DMJ5ZI2NZVJwJQe77Xy2wVTb&#10;kU80nH0pQgi7FBVU3replK6oyKCLbEscuB/bGfQBdqXUHY4h3DTyMY7X0mDNoaHClg4VFb/n3ij4&#10;ynL+7vHzJcne9uw+nnTSZ5lSi4dp/wrC0+Tv4n/3UYf5K/j7JRw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qCbwgAAANsAAAAPAAAAAAAAAAAAAAAAAJgCAABkcnMvZG93&#10;bnJldi54bWxQSwUGAAAAAAQABAD1AAAAhwMAAAAA&#10;" fillcolor="black" strokecolor="window" strokeweight="3pt"/>
            <v:oval id="_x0000_s1345" style="position:absolute;left:5194;top:1380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FAMIA&#10;AADbAAAADwAAAGRycy9kb3ducmV2LnhtbERPS2vCQBC+C/6HZQrezCYtSpu6ikgLXnJQU9rjNDtN&#10;QrOzIbt5+O/dQsHbfHzP2ewm04iBOldbVpBEMQjiwuqaSwX55X35DMJ5ZI2NZVJwJQe77Xy2wVTb&#10;kU80nH0pQgi7FBVU3replK6oyKCLbEscuB/bGfQBdqXUHY4h3DTyMY7X0mDNoaHClg4VFb/n3ij4&#10;ynL+7vHzJcne9uw+nnTSZ5lSi4dp/wrC0+Tv4n/3UYf5K/j7JRw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gUAwgAAANsAAAAPAAAAAAAAAAAAAAAAAJgCAABkcnMvZG93&#10;bnJldi54bWxQSwUGAAAAAAQABAD1AAAAhwMAAAAA&#10;" fillcolor="black" strokecolor="window" strokeweight="3pt"/>
            <v:oval id="_x0000_s1346" style="position:absolute;left:7705;top:1261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bd8AA&#10;AADbAAAADwAAAGRycy9kb3ducmV2LnhtbERPTYvCMBC9C/6HMII3Tasg2jWKiAt76UGtuMfZZrYt&#10;NpPSpNr99xtB8DaP9znrbW9qcafWVZYVxNMIBHFudcWFguz8OVmCcB5ZY22ZFPyRg+1mOFhjou2D&#10;j3Q/+UKEEHYJKii9bxIpXV6SQTe1DXHgfm1r0AfYFlK3+AjhppazKFpIgxWHhhIb2peU306dUfCd&#10;ZvzT4XUVp4cdu8tcx12aKjUe9bsPEJ56/xa/3F86zF/A85dw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Sbd8AAAADbAAAADwAAAAAAAAAAAAAAAACYAgAAZHJzL2Rvd25y&#10;ZXYueG1sUEsFBgAAAAAEAAQA9QAAAIUDAAAAAA==&#10;" fillcolor="black" strokecolor="window" strokeweight="3pt"/>
            <v:oval id="_x0000_s1347" style="position:absolute;left:4293;top:12745;width:276;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7MIA&#10;AADbAAAADwAAAGRycy9kb3ducmV2LnhtbERPS2vCQBC+C/6HZQrezCYtaJu6ikgLXnJQU9rjNDtN&#10;QrOzIbt5+O/dQsHbfHzP2ewm04iBOldbVpBEMQjiwuqaSwX55X35DMJ5ZI2NZVJwJQe77Xy2wVTb&#10;kU80nH0pQgi7FBVU3replK6oyKCLbEscuB/bGfQBdqXUHY4h3DTyMY5X0mDNoaHClg4VFb/n3ij4&#10;ynL+7vHzJcne9uw+nnTSZ5lSi4dp/wrC0+Tv4n/3UYf5a/j7JRw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D7swgAAANsAAAAPAAAAAAAAAAAAAAAAAJgCAABkcnMvZG93&#10;bnJldi54bWxQSwUGAAAAAAQABAD1AAAAhwMAAAAA&#10;" fillcolor="black" strokecolor="window" strokeweight="3pt"/>
            <v:oval id="_x0000_s1348" style="position:absolute;left:5841;top:13403;width:275;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qnsMA&#10;AADbAAAADwAAAGRycy9kb3ducmV2LnhtbESPQWvCQBCF7wX/wzKCt7pJhVKjq4hU8JJDraLHMTsm&#10;wexsyG40/fedQ6G3Gd6b975ZrgfXqAd1ofZsIJ0moIgLb2suDRy/d68foEJEtth4JgM/FGC9Gr0s&#10;MbP+yV/0OMRSSQiHDA1UMbaZ1qGoyGGY+pZYtJvvHEZZu1LbDp8S7hr9liTv2mHN0lBhS9uKivuh&#10;dwYu+ZGvPZ7naf654XCa2bTPc2Mm42GzABVpiP/mv+u9FXyBlV9k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eqnsMAAADbAAAADwAAAAAAAAAAAAAAAACYAgAAZHJzL2Rv&#10;d25yZXYueG1sUEsFBgAAAAAEAAQA9QAAAIgDAAAAAA==&#10;" fillcolor="black" strokecolor="window" strokeweight="3pt"/>
            <v:oval id="_x0000_s1349" style="position:absolute;left:5843;top:14365;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PBcAA&#10;AADbAAAADwAAAGRycy9kb3ducmV2LnhtbERPTYvCMBC9C/6HMII3Tasga9coIgpeeli3osfZZrYt&#10;20xKk2r99xtB8DaP9zmrTW9qcaPWVZYVxNMIBHFudcWFguz7MPkA4TyyxtoyKXiQg816OFhhou2d&#10;v+h28oUIIewSVFB63yRSurwkg25qG+LA/drWoA+wLaRu8R7CTS1nUbSQBisODSU2tCsp/zt1RsE1&#10;zfinw8syTvdbdue5jrs0VWo86refIDz1/i1+uY86zF/C85dw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sPBcAAAADbAAAADwAAAAAAAAAAAAAAAACYAgAAZHJzL2Rvd25y&#10;ZXYueG1sUEsFBgAAAAAEAAQA9QAAAIUDAAAAAA==&#10;" fillcolor="black" strokecolor="window" strokeweight="3pt"/>
            <v:oval id="_x0000_s1350" style="position:absolute;left:6274;top:12997;width:276;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sJcEA&#10;AADbAAAADwAAAGRycy9kb3ducmV2LnhtbERPTWvCQBC9C/0PyxS86SYRio3ZiJQKXnKoWtrjmJ0m&#10;odnZkN3E+O/dg+Dx8b6z7WRaMVLvGssK4mUEgri0uuFKwfm0X6xBOI+ssbVMCm7kYJu/zDJMtb3y&#10;F41HX4kQwi5FBbX3XSqlK2sy6Ja2Iw7cn+0N+gD7SuoeryHctDKJojdpsOHQUGNHHzWV/8fBKPgt&#10;znwZ8Oc9Lj537L5XOh6KQqn567TbgPA0+af44T5oBUlYH76EH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NbCXBAAAA2wAAAA8AAAAAAAAAAAAAAAAAmAIAAGRycy9kb3du&#10;cmV2LnhtbFBLBQYAAAAABAAEAPUAAACGAwAAAAA=&#10;" fillcolor="black" strokecolor="window" strokeweight="3pt"/>
            <v:oval id="_x0000_s1351" style="position:absolute;left:6358;top:1386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JvsIA&#10;AADbAAAADwAAAGRycy9kb3ducmV2LnhtbESPQYvCMBSE74L/ITzBm6ZVkLVrFJFd8NKDbsU9vm3e&#10;tsXmpTSp1n9vBMHjMDPfMKtNb2pxpdZVlhXE0wgEcW51xYWC7Od78gHCeWSNtWVScCcHm/VwsMJE&#10;2xsf6Hr0hQgQdgkqKL1vEildXpJBN7UNcfD+bWvQB9kWUrd4C3BTy1kULaTBisNCiQ3tSsovx84o&#10;+E0z/uvwvIzTry2701zHXZoqNR71208Qnnr/Dr/ae61gFsP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cm+wgAAANsAAAAPAAAAAAAAAAAAAAAAAJgCAABkcnMvZG93&#10;bnJldi54bWxQSwUGAAAAAAQABAD1AAAAhwMAAAAA&#10;" fillcolor="black" strokecolor="window" strokeweight="3pt"/>
            <v:oval id="_x0000_s1352" style="position:absolute;left:4833;top:12960;width:275;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XycQA&#10;AADbAAAADwAAAGRycy9kb3ducmV2LnhtbESPzWrDMBCE74G+g9hCb7FsF0rqRAmhJNCLD00c2uPW&#10;2tim1spY8k/fvioEchxm5htms5tNK0bqXWNZQRLFIIhLqxuuFBTn43IFwnlkja1lUvBLDnbbh8UG&#10;M20n/qDx5CsRIOwyVFB732VSurImgy6yHXHwrrY36IPsK6l7nALctDKN4xdpsOGwUGNHbzWVP6fB&#10;KPjKC/4e8PM1yQ97dpdnnQx5rtTT47xfg/A0+3v41n7XCtIU/r+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V8nEAAAA2wAAAA8AAAAAAAAAAAAAAAAAmAIAAGRycy9k&#10;b3ducmV2LnhtbFBLBQYAAAAABAAEAPUAAACJAwAAAAA=&#10;" fillcolor="black" strokecolor="window" strokeweight="3pt"/>
            <v:oval id="_x0000_s1353" style="position:absolute;left:4460;top:11967;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UsQA&#10;AADbAAAADwAAAGRycy9kb3ducmV2LnhtbESPzWrDMBCE74W8g9hAbo3sGErjRgkhpNCLD3UdkuPW&#10;2tqm1spY8k/evioUehxm5htmd5hNK0bqXWNZQbyOQBCXVjdcKSg+Xh+fQTiPrLG1TAru5OCwXzzs&#10;MNV24ncac1+JAGGXooLa+y6V0pU1GXRr2xEH78v2Bn2QfSV1j1OAm1ZuouhJGmw4LNTY0amm8jsf&#10;jIJbVvDngNdtnJ2P7C6JjocsU2q1nI8vIDzN/j/8137TCjYJ/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8lLEAAAA2wAAAA8AAAAAAAAAAAAAAAAAmAIAAGRycy9k&#10;b3ducmV2LnhtbFBLBQYAAAAABAAEAPUAAACJAwAAAAA=&#10;" fillcolor="black" strokecolor="window" strokeweight="3pt"/>
            <v:oval id="_x0000_s1354" style="position:absolute;left:5804;top:11044;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qJsMA&#10;AADbAAAADwAAAGRycy9kb3ducmV2LnhtbESPT4vCMBTE74LfITzBm6Z1F9GuUURc8NKD/9Dj2+Zt&#10;W7Z5KU2q3W9vBMHjMDO/YRarzlTiRo0rLSuIxxEI4szqknMFp+P3aAbCeWSNlWVS8E8OVst+b4GJ&#10;tnfe0+3gcxEg7BJUUHhfJ1K6rCCDbmxr4uD92sagD7LJpW7wHuCmkpMomkqDJYeFAmvaFJT9HVqj&#10;4Jqe+KfFyzxOt2t25w8dt2mq1HDQrb9AeOr8O/xq77SCySc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ZqJsMAAADbAAAADwAAAAAAAAAAAAAAAACYAgAAZHJzL2Rv&#10;d25yZXYueG1sUEsFBgAAAAAEAAQA9QAAAIgDAAAAAA==&#10;" fillcolor="black" strokecolor="window" strokeweight="3pt"/>
            <v:oval id="_x0000_s1355" style="position:absolute;left:6722;top:12948;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PvcMA&#10;AADbAAAADwAAAGRycy9kb3ducmV2LnhtbESPT4vCMBTE74LfITzBm6Z1WdGuUURc8NKD/9Dj2+Zt&#10;W7Z5KU2q3W9vBMHjMDO/YRarzlTiRo0rLSuIxxEI4szqknMFp+P3aAbCeWSNlWVS8E8OVst+b4GJ&#10;tnfe0+3gcxEg7BJUUHhfJ1K6rCCDbmxr4uD92sagD7LJpW7wHuCmkpMomkqDJYeFAmvaFJT9HVqj&#10;4Jqe+KfFyzxOt2t25w8dt2mq1HDQrb9AeOr8O/xq77SCySc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rPvcMAAADbAAAADwAAAAAAAAAAAAAAAACYAgAAZHJzL2Rv&#10;d25yZXYueG1sUEsFBgAAAAAEAAQA9QAAAIgDAAAAAA==&#10;" fillcolor="black" strokecolor="window" strokeweight="3pt"/>
            <v:oval id="_x0000_s1356" style="position:absolute;left:7474;top:13420;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RysIA&#10;AADbAAAADwAAAGRycy9kb3ducmV2LnhtbESPQYvCMBSE7wv+h/AEb2taBVm7RhFR8NKDbkWPb5u3&#10;bdnmpTSp1n9vBMHjMDPfMItVb2pxpdZVlhXE4wgEcW51xYWC7Gf3+QXCeWSNtWVScCcHq+XgY4GJ&#10;tjc+0PXoCxEg7BJUUHrfJFK6vCSDbmwb4uD92dagD7ItpG7xFuCmlpMomkmDFYeFEhvalJT/Hzuj&#10;4JJm/NvheR6n2zW701THXZoqNRr2628Qnnr/Dr/ae61gMoP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FHKwgAAANsAAAAPAAAAAAAAAAAAAAAAAJgCAABkcnMvZG93&#10;bnJldi54bWxQSwUGAAAAAAQABAD1AAAAhwMAAAAA&#10;" fillcolor="black" strokecolor="window" strokeweight="3pt"/>
            <v:oval id="_x0000_s1357" style="position:absolute;left:6817;top:12075;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0UcMA&#10;AADbAAAADwAAAGRycy9kb3ducmV2LnhtbESPT4vCMBTE74LfITzBm6Z1YdWuUURc8NKD/9Dj2+Zt&#10;W7Z5KU2q3W9vBMHjMDO/YRarzlTiRo0rLSuIxxEI4szqknMFp+P3aAbCeWSNlWVS8E8OVst+b4GJ&#10;tnfe0+3gcxEg7BJUUHhfJ1K6rCCDbmxr4uD92sagD7LJpW7wHuCmkpMo+pQGSw4LBda0KSj7O7RG&#10;wTU98U+Ll3mcbtfszh86btNUqeGgW3+B8NT5d/jV3mkFky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0UcMAAADbAAAADwAAAAAAAAAAAAAAAACYAgAAZHJzL2Rv&#10;d25yZXYueG1sUEsFBgAAAAAEAAQA9QAAAIgDAAAAAA==&#10;" fillcolor="black" strokecolor="window" strokeweight="3pt"/>
            <v:oval id="_x0000_s1358" style="position:absolute;left:6984;top:13830;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gI8EA&#10;AADbAAAADwAAAGRycy9kb3ducmV2LnhtbERPTWvCQBC9C/0PyxS86SYRio3ZiJQKXnKoWtrjmJ0m&#10;odnZkN3E+O/dg+Dx8b6z7WRaMVLvGssK4mUEgri0uuFKwfm0X6xBOI+ssbVMCm7kYJu/zDJMtb3y&#10;F41HX4kQwi5FBbX3XSqlK2sy6Ja2Iw7cn+0N+gD7SuoeryHctDKJojdpsOHQUGNHHzWV/8fBKPgt&#10;znwZ8Oc9Lj537L5XOh6KQqn567TbgPA0+af44T5oBUkYG76EH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7YCPBAAAA2wAAAA8AAAAAAAAAAAAAAAAAmAIAAGRycy9kb3du&#10;cmV2LnhtbFBLBQYAAAAABAAEAPUAAACGAwAAAAA=&#10;" fillcolor="black" strokecolor="window" strokeweight="3pt"/>
            <v:oval id="_x0000_s1359" style="position:absolute;left:4460;top:13598;width:275;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FuMQA&#10;AADbAAAADwAAAGRycy9kb3ducmV2LnhtbESPT2vCQBTE7wW/w/IKvdVNIpSauoqIgpccTC31+My+&#10;JqHZtyG7+dNv7xYEj8PM/IZZbSbTiIE6V1tWEM8jEMSF1TWXCs6fh9d3EM4ja2wsk4I/crBZz55W&#10;mGo78omG3JciQNilqKDyvk2ldEVFBt3ctsTB+7GdQR9kV0rd4RjgppFJFL1JgzWHhQpb2lVU/Oa9&#10;UXDJznzt8XsZZ/stu6+FjvssU+rledp+gPA0+Uf43j5qBckS/r+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3xbjEAAAA2wAAAA8AAAAAAAAAAAAAAAAAmAIAAGRycy9k&#10;b3ducmV2LnhtbFBLBQYAAAAABAAEAPUAAACJAwAAAAA=&#10;" fillcolor="black" strokecolor="window" strokeweight="3pt"/>
            <v:oval id="_x0000_s1360" style="position:absolute;left:5487;top:12999;width:276;height:299;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6+MEA&#10;AADbAAAADwAAAGRycy9kb3ducmV2LnhtbERPTWvCQBC9F/wPywje6iYGShuzEREFLznUWvQ4Zsck&#10;mJ0N2U1M/333UOjx8b6zzWRaMVLvGssK4mUEgri0uuFKwfnr8PoOwnlkja1lUvBDDjb57CXDVNsn&#10;f9J48pUIIexSVFB736VSurImg25pO+LA3W1v0AfYV1L3+AzhppWrKHqTBhsODTV2tKupfJwGo+Ba&#10;nPk24OUjLvZbdt+JjoeiUGoxn7ZrEJ4m/y/+cx+1giSsD1/C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U+vjBAAAA2wAAAA8AAAAAAAAAAAAAAAAAmAIAAGRycy9kb3du&#10;cmV2LnhtbFBLBQYAAAAABAAEAPUAAACGAwAAAAA=&#10;" fillcolor="black" strokecolor="window" strokeweight="3pt"/>
            <v:oval id="_x0000_s1361" style="position:absolute;left:6540;top:12450;width:276;height:300;rotation:-314043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fY8QA&#10;AADbAAAADwAAAGRycy9kb3ducmV2LnhtbESPQWuDQBSE74H+h+UVcourFUpj3IRQWujFQ1NDcnxx&#10;X1TqvhV3jebfdwuFHoeZ+YbJd7PpxI0G11pWkEQxCOLK6pZrBeXX++oFhPPIGjvLpOBODnbbh0WO&#10;mbYTf9Lt4GsRIOwyVNB432dSuqohgy6yPXHwrnYw6IMcaqkHnALcdPIpjp+lwZbDQoM9vTZUfR9G&#10;o+BclHwZ8bROirc9u2Oqk7EolFo+zvsNCE+z/w//tT+0gjSB3y/h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X2PEAAAA2wAAAA8AAAAAAAAAAAAAAAAAmAIAAGRycy9k&#10;b3ducmV2LnhtbFBLBQYAAAAABAAEAPUAAACJAwAAAAA=&#10;" fillcolor="black" strokecolor="window" strokeweight="3pt"/>
            <v:shape id="文字方塊 12" o:spid="_x0000_s1362" type="#_x0000_t202" style="position:absolute;left:2874;top:12907;width:505;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7E6164" w:rsidRDefault="007E6164" w:rsidP="005A16D9">
                    <w:pPr>
                      <w:pStyle w:val="Norm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文字方塊 13" o:spid="_x0000_s1363" type="#_x0000_t202" style="position:absolute;left:3828;top:11375;width:1539;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7E6164" w:rsidRDefault="007E6164" w:rsidP="005A16D9">
                    <w:pPr>
                      <w:pStyle w:val="Norm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7E6164" w:rsidRPr="00642FE6" w:rsidRDefault="007E6164" w:rsidP="005A16D9">
      <w:pPr>
        <w:pStyle w:val="a6"/>
        <w:adjustRightInd w:val="0"/>
        <w:spacing w:after="0" w:line="300" w:lineRule="auto"/>
        <w:ind w:left="0" w:firstLineChars="0" w:firstLine="0"/>
        <w:jc w:val="center"/>
      </w:pPr>
      <w:r>
        <w:rPr>
          <w:noProof/>
        </w:rPr>
        <w:pict>
          <v:group id="_x0000_s1364" style="position:absolute;left:0;text-align:left;margin-left:106.3pt;margin-top:7.2pt;width:322.1pt;height:217.3pt;z-index:251680768" coordorigin="3544,11616" coordsize="6442,4346">
            <v:line id="Line 6" o:spid="_x0000_s1365" style="position:absolute;visibility:visible;mso-wrap-style:none" from="3544,11616" to="3544,1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iI8UA&#10;AADbAAAADwAAAGRycy9kb3ducmV2LnhtbESPQWvCQBSE70L/w/IKvenGFIJEV2kLbdWD0ESE3l6z&#10;r0lo9m3IrjH5964g9DjMzDfMajOYRvTUudqygvksAkFcWF1zqeCYv08XIJxH1thYJgUjOdisHyYr&#10;TLW98Bf1mS9FgLBLUUHlfZtK6YqKDLqZbYmD92s7gz7IrpS6w0uAm0bGUZRIgzWHhQpbequo+MvO&#10;JlDij9fT8ee8nx/c+NnnujXf8U6pp8fhZQnC0+D/w/f2Vit4TuD2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KIjxQAAANsAAAAPAAAAAAAAAAAAAAAAAJgCAABkcnMv&#10;ZG93bnJldi54bWxQSwUGAAAAAAQABAD1AAAAigMAAAAA&#10;" strokecolor="windowText" strokeweight="3pt"/>
            <v:rect id="Rectangle 11" o:spid="_x0000_s1366" style="position:absolute;left:5367;top:14789;width:2097;height:1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9ncQA&#10;AADbAAAADwAAAGRycy9kb3ducmV2LnhtbESP3WrCQBSE7wXfYTlCb0Q3tsWf6CqiLUTvjD7AMXtM&#10;otmzIbtq+vbdQsHLYWa+YRar1lTiQY0rLSsYDSMQxJnVJecKTsfvwRSE88gaK8uk4IccrJbdzgJj&#10;bZ98oEfqcxEg7GJUUHhfx1K6rCCDbmhr4uBdbGPQB9nkUjf4DHBTyfcoGkuDJYeFAmvaFJTd0rtR&#10;sNt/7k+bRF5vs3LbTyZpJM/jL6Xeeu16DsJT61/h/3aiFXxM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Z3EAAAA2wAAAA8AAAAAAAAAAAAAAAAAmAIAAGRycy9k&#10;b3ducmV2LnhtbFBLBQYAAAAABAAEAPUAAACJAwAAAAA=&#10;" filled="f" stroked="f">
              <v:textbox style="mso-fit-shape-to-text:t">
                <w:txbxContent>
                  <w:p w:rsidR="007E6164" w:rsidRPr="00642FE6" w:rsidRDefault="007E6164" w:rsidP="005A16D9">
                    <w:pPr>
                      <w:pStyle w:val="Norm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7E6164" w:rsidRPr="00642FE6" w:rsidRDefault="007E6164" w:rsidP="005A16D9">
                    <w:pPr>
                      <w:pStyle w:val="NormalWeb"/>
                      <w:spacing w:before="0" w:beforeAutospacing="0" w:after="0" w:afterAutospacing="0" w:line="360" w:lineRule="auto"/>
                      <w:jc w:val="distribute"/>
                      <w:textAlignment w:val="baseline"/>
                      <w:rPr>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9-5</w:t>
                    </w:r>
                    <w:r w:rsidRPr="00642FE6">
                      <w:rPr>
                        <w:rFonts w:ascii="Times New Roman" w:eastAsia="標楷體" w:hAnsi="標楷體" w:cs="Times New Roman" w:hint="eastAsia"/>
                        <w:kern w:val="24"/>
                        <w:sz w:val="28"/>
                        <w:szCs w:val="28"/>
                        <w:u w:val="single"/>
                      </w:rPr>
                      <w:t>無相關</w:t>
                    </w:r>
                  </w:p>
                </w:txbxContent>
              </v:textbox>
            </v:rect>
            <v:line id="Line 12" o:spid="_x0000_s1367" style="position:absolute;visibility:visible;mso-wrap-style:none" from="3544,14750" to="9986,14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ysUA&#10;AADbAAAADwAAAGRycy9kb3ducmV2LnhtbESPTWvCQBCG74X+h2UKvdWNKRSJrmIL9aMHwQ8Eb2N2&#10;TEKzsyG7xvjvO4eCx+Gd95l5JrPe1aqjNlSeDQwHCSji3NuKCwOH/ffbCFSIyBZrz2TgTgFm0+en&#10;CWbW33hL3S4WSiAcMjRQxthkWoe8JIdh4BtiyS6+dRhlbAttW7wJ3NU6TZIP7bBiuVBiQ18l5b+7&#10;qxNKuvg8Hs7Xn+Em3Jfd3jbulK6NeX3p52NQkfr4WP5vr6yBd3lWXMQD9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5PKxQAAANsAAAAPAAAAAAAAAAAAAAAAAJgCAABkcnMv&#10;ZG93bnJldi54bWxQSwUGAAAAAAQABAD1AAAAigMAAAAA&#10;" strokecolor="windowText" strokeweight="3pt"/>
          </v:group>
        </w:pict>
      </w: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r>
        <w:rPr>
          <w:noProof/>
        </w:rPr>
        <w:pict>
          <v:group id="_x0000_s1368" style="position:absolute;left:0;text-align:left;margin-left:1in;margin-top:0;width:266.05pt;height:167.2pt;z-index:251681792" coordorigin="2858,1418" coordsize="5321,3344">
            <v:oval id="_x0000_s1369" style="position:absolute;left:4074;top:2639;width:276;height:299;rotation:-3140435fd;flip:y;visibility:visible;v-text-anchor:middle" fillcolor="black" strokecolor="window" strokeweight="3pt"/>
            <v:oval id="_x0000_s1370" style="position:absolute;left:3871;top:2258;width:276;height:299;rotation:-3140435fd;flip:y;visibility:visible;v-text-anchor:middle" fillcolor="black" strokecolor="window" strokeweight="3pt"/>
            <v:oval id="_x0000_s1371" style="position:absolute;left:5026;top:4465;width:276;height:299;rotation:-3140435fd;flip:y;visibility:visible;v-text-anchor:middle" fillcolor="black" strokecolor="window" strokeweight="3pt"/>
            <v:oval id="_x0000_s1372" style="position:absolute;left:5269;top:4474;width:276;height:299;rotation:-3140435fd;flip:y;visibility:visible;v-text-anchor:middle" fillcolor="black" strokecolor="window" strokeweight="3pt"/>
            <v:oval id="_x0000_s1373" style="position:absolute;left:7689;top:2295;width:276;height:299;rotation:-3140435fd;flip:y;visibility:visible;v-text-anchor:middle" fillcolor="black" strokecolor="window" strokeweight="3pt"/>
            <v:oval id="_x0000_s1374" style="position:absolute;left:5982;top:3860;width:276;height:300;rotation:-3140435fd;flip:y;visibility:visible;v-text-anchor:middle" fillcolor="black" strokecolor="window" strokeweight="3pt"/>
            <v:oval id="_x0000_s1375" style="position:absolute;left:4599;top:3147;width:276;height:299;rotation:-3140435fd;flip:y;visibility:visible;v-text-anchor:middle" fillcolor="black" strokecolor="window" strokeweight="3pt"/>
            <v:oval id="_x0000_s1376" style="position:absolute;left:6329;top:3629;width:276;height:299;rotation:-3140435fd;flip:y;visibility:visible;v-text-anchor:middle" fillcolor="black" strokecolor="window" strokeweight="3pt"/>
            <v:oval id="_x0000_s1377" style="position:absolute;left:5006;top:3860;width:276;height:299;rotation:-3140435fd;flip:y;visibility:visible;v-text-anchor:middle" fillcolor="black" strokecolor="window" strokeweight="3pt"/>
            <v:oval id="_x0000_s1378" style="position:absolute;left:6631;top:3680;width:276;height:300;rotation:-3140435fd;flip:y;visibility:visible;v-text-anchor:middle" fillcolor="black" strokecolor="window" strokeweight="3pt"/>
            <v:oval id="_x0000_s1379" style="position:absolute;left:5648;top:4034;width:276;height:299;rotation:-3140435fd;flip:y;visibility:visible;v-text-anchor:middle" fillcolor="black" strokecolor="window" strokeweight="3pt"/>
            <v:oval id="_x0000_s1380" style="position:absolute;left:6639;top:4028;width:276;height:299;rotation:-3140435fd;flip:y;visibility:visible;v-text-anchor:middle" fillcolor="black" strokecolor="window" strokeweight="3pt"/>
            <v:oval id="_x0000_s1381" style="position:absolute;left:7225;top:3122;width:275;height:299;rotation:-3140435fd;flip:y;visibility:visible;v-text-anchor:middle" fillcolor="black" strokecolor="window" strokeweight="3pt"/>
            <v:oval id="_x0000_s1382" style="position:absolute;left:4823;top:3478;width:276;height:299;rotation:-3140435fd;flip:y;visibility:visible;v-text-anchor:middle" fillcolor="black" strokecolor="window" strokeweight="3pt"/>
            <v:oval id="_x0000_s1383" style="position:absolute;left:7689;top:2944;width:276;height:299;rotation:-3140435fd;flip:y;visibility:visible;v-text-anchor:middle" fillcolor="black" strokecolor="window" strokeweight="3pt"/>
            <v:oval id="_x0000_s1384" style="position:absolute;left:4277;top:3072;width:276;height:300;rotation:-3140435fd;flip:y;visibility:visible;v-text-anchor:middle" fillcolor="black" strokecolor="window" strokeweight="3pt"/>
            <v:oval id="_x0000_s1385" style="position:absolute;left:4757;top:4132;width:276;height:299;rotation:-3140435fd;flip:y;visibility:visible;v-text-anchor:middle" fillcolor="black" strokecolor="window" strokeweight="3pt"/>
            <v:oval id="_x0000_s1386" style="position:absolute;left:5214;top:4069;width:276;height:299;rotation:-3140435fd;flip:y;visibility:visible;v-text-anchor:middle" fillcolor="black" strokecolor="window" strokeweight="3pt"/>
            <v:oval id="_x0000_s1387" style="position:absolute;left:6219;top:4069;width:276;height:299;rotation:-3140435fd;flip:y;visibility:visible;v-text-anchor:middle" fillcolor="black" strokecolor="window" strokeweight="3pt"/>
            <v:oval id="_x0000_s1388" style="position:absolute;left:5851;top:4231;width:276;height:300;rotation:-3140435fd;flip:y;visibility:visible;v-text-anchor:middle" fillcolor="black" strokecolor="window" strokeweight="3pt"/>
            <v:oval id="_x0000_s1389" style="position:absolute;left:4630;top:2725;width:276;height:299;rotation:-3140435fd;flip:y;visibility:visible;v-text-anchor:middle" fillcolor="black" strokecolor="window" strokeweight="3pt"/>
            <v:oval id="_x0000_s1390" style="position:absolute;left:4444;top:2294;width:276;height:299;rotation:-3140435fd;flip:y;visibility:visible;v-text-anchor:middle" fillcolor="black" strokecolor="window" strokeweight="3pt"/>
            <v:oval id="_x0000_s1391" style="position:absolute;left:7892;top:2639;width:276;height:299;rotation:-3140435fd;flip:y;visibility:visible;v-text-anchor:middle" fillcolor="black" strokecolor="window" strokeweight="3pt"/>
            <v:oval id="_x0000_s1392" style="position:absolute;left:6706;top:3275;width:276;height:299;rotation:-3140435fd;flip:y;visibility:visible;v-text-anchor:middle" fillcolor="black" strokecolor="window" strokeweight="3pt"/>
            <v:oval id="_x0000_s1393" style="position:absolute;left:7011;top:3563;width:275;height:299;rotation:-3140435fd;flip:y;visibility:visible;v-text-anchor:middle" fillcolor="black" strokecolor="window" strokeweight="3pt"/>
            <v:oval id="_x0000_s1394" style="position:absolute;left:7489;top:2608;width:275;height:299;rotation:-3140435fd;flip:y;visibility:visible;v-text-anchor:middle" fillcolor="black" strokecolor="window" strokeweight="3pt"/>
            <v:oval id="_x0000_s1395" style="position:absolute;left:6354;top:4301;width:276;height:299;rotation:-3140435fd;flip:y;visibility:visible;v-text-anchor:middle" fillcolor="black" strokecolor="window" strokeweight="3pt"/>
            <v:oval id="_x0000_s1396" style="position:absolute;left:4553;top:3568;width:276;height:299;rotation:-3140435fd;flip:y;visibility:visible;v-text-anchor:middle" fillcolor="black" strokecolor="window" strokeweight="3pt"/>
            <v:oval id="_x0000_s1397" style="position:absolute;left:5540;top:4472;width:275;height:299;rotation:-3140435fd;flip:y;visibility:visible;v-text-anchor:middle" fillcolor="black" strokecolor="window" strokeweight="3pt"/>
            <v:oval id="_x0000_s1398" style="position:absolute;left:6981;top:2842;width:276;height:299;rotation:-3140435fd;flip:y;visibility:visible;v-text-anchor:middle" fillcolor="black" strokecolor="window" strokeweight="3pt"/>
            <v:shape id="_x0000_s1399" type="#_x0000_t202" style="position:absolute;left:2858;top:3234;width:505;height:466;visibility:visible" filled="f" stroked="f">
              <v:textbox style="mso-fit-shape-to-text:t">
                <w:txbxContent>
                  <w:p w:rsidR="007E6164" w:rsidRDefault="007E6164" w:rsidP="005A16D9">
                    <w:pPr>
                      <w:pStyle w:val="NormalWeb"/>
                      <w:spacing w:before="0" w:beforeAutospacing="0" w:after="0" w:afterAutospacing="0"/>
                      <w:textAlignment w:val="baseline"/>
                    </w:pPr>
                    <w:r w:rsidRPr="00174ABA">
                      <w:rPr>
                        <w:rFonts w:ascii="Times New Roman" w:hAnsi="Times New Roman" w:cs="Times New Roman"/>
                        <w:color w:val="000000"/>
                        <w:kern w:val="24"/>
                        <w:sz w:val="28"/>
                        <w:szCs w:val="28"/>
                      </w:rPr>
                      <w:t>Y</w:t>
                    </w:r>
                  </w:p>
                </w:txbxContent>
              </v:textbox>
            </v:shape>
            <v:shape id="文字方塊 35" o:spid="_x0000_s1400" type="#_x0000_t202" style="position:absolute;left:3664;top:1418;width:1539;height:466;visibility:visible" filled="f" stroked="f">
              <v:textbox style="mso-fit-shape-to-text:t">
                <w:txbxContent>
                  <w:p w:rsidR="007E6164" w:rsidRDefault="007E6164" w:rsidP="005A16D9">
                    <w:pPr>
                      <w:pStyle w:val="NormalWeb"/>
                      <w:spacing w:before="0" w:beforeAutospacing="0" w:after="0" w:afterAutospacing="0"/>
                      <w:textAlignment w:val="baseline"/>
                    </w:pPr>
                    <w:r w:rsidRPr="00174ABA">
                      <w:rPr>
                        <w:rFonts w:ascii="Times New Roman" w:hAnsi="Times New Roman" w:cs="Times New Roman"/>
                        <w:color w:val="000000"/>
                        <w:kern w:val="24"/>
                        <w:sz w:val="28"/>
                        <w:szCs w:val="28"/>
                      </w:rPr>
                      <w:t>n=30</w:t>
                    </w:r>
                  </w:p>
                </w:txbxContent>
              </v:textbox>
            </v:shape>
          </v:group>
        </w:pict>
      </w:r>
    </w:p>
    <w:p w:rsidR="007E6164" w:rsidRPr="00642FE6" w:rsidRDefault="007E6164" w:rsidP="005A16D9">
      <w:pPr>
        <w:pStyle w:val="a6"/>
        <w:adjustRightInd w:val="0"/>
        <w:spacing w:after="0" w:line="300" w:lineRule="auto"/>
        <w:ind w:left="0" w:firstLineChars="0" w:firstLine="0"/>
        <w:jc w:val="center"/>
      </w:pPr>
      <w:r>
        <w:rPr>
          <w:noProof/>
        </w:rPr>
        <w:pict>
          <v:group id="_x0000_s1401" style="position:absolute;left:0;text-align:left;margin-left:105.5pt;margin-top:6.15pt;width:316.55pt;height:217.3pt;z-index:251682816" coordorigin="3528,1943" coordsize="6331,4346">
            <v:line id="Line 6" o:spid="_x0000_s1402" style="position:absolute;visibility:visible;mso-wrap-style:none" from="3528,1943" to="3528,5077" strokecolor="windowText" strokeweight="3pt"/>
            <v:rect id="Rectangle 11" o:spid="_x0000_s1403" style="position:absolute;left:5351;top:5116;width:2529;height:1173;visibility:visible" filled="f" stroked="f">
              <v:textbox style="mso-fit-shape-to-text:t">
                <w:txbxContent>
                  <w:p w:rsidR="007E6164" w:rsidRPr="00642FE6" w:rsidRDefault="007E6164" w:rsidP="005A16D9">
                    <w:pPr>
                      <w:pStyle w:val="NormalWeb"/>
                      <w:spacing w:before="0" w:beforeAutospacing="0" w:after="0" w:afterAutospacing="0" w:line="360" w:lineRule="auto"/>
                      <w:jc w:val="distribute"/>
                      <w:textAlignment w:val="baseline"/>
                    </w:pPr>
                    <w:r w:rsidRPr="00642FE6">
                      <w:rPr>
                        <w:rFonts w:ascii="Times New Roman" w:eastAsia="標楷體" w:hAnsi="Times New Roman" w:cs="Times New Roman"/>
                        <w:kern w:val="24"/>
                        <w:sz w:val="28"/>
                        <w:szCs w:val="28"/>
                      </w:rPr>
                      <w:t>X</w:t>
                    </w:r>
                  </w:p>
                  <w:p w:rsidR="007E6164" w:rsidRPr="00642FE6" w:rsidRDefault="007E6164" w:rsidP="005A16D9">
                    <w:pPr>
                      <w:pStyle w:val="NormalWeb"/>
                      <w:spacing w:before="0" w:beforeAutospacing="0" w:after="0" w:afterAutospacing="0" w:line="360" w:lineRule="auto"/>
                      <w:jc w:val="distribute"/>
                      <w:textAlignment w:val="baseline"/>
                      <w:rPr>
                        <w:u w:val="single"/>
                      </w:rPr>
                    </w:pPr>
                    <w:r w:rsidRPr="00642FE6">
                      <w:rPr>
                        <w:rFonts w:ascii="Times New Roman" w:eastAsia="標楷體" w:hAnsi="Times New Roman" w:cs="Times New Roman" w:hint="eastAsia"/>
                        <w:kern w:val="24"/>
                        <w:sz w:val="28"/>
                        <w:szCs w:val="28"/>
                        <w:u w:val="single"/>
                      </w:rPr>
                      <w:t>圖</w:t>
                    </w:r>
                    <w:r w:rsidRPr="00642FE6">
                      <w:rPr>
                        <w:rFonts w:ascii="Times New Roman" w:eastAsia="標楷體" w:hAnsi="Times New Roman" w:cs="Times New Roman"/>
                        <w:kern w:val="24"/>
                        <w:sz w:val="28"/>
                        <w:szCs w:val="28"/>
                        <w:u w:val="single"/>
                      </w:rPr>
                      <w:t>9-6</w:t>
                    </w:r>
                    <w:r w:rsidRPr="00642FE6">
                      <w:rPr>
                        <w:rFonts w:ascii="Times New Roman" w:eastAsia="標楷體" w:hAnsi="標楷體" w:cs="Times New Roman" w:hint="eastAsia"/>
                        <w:kern w:val="24"/>
                        <w:sz w:val="28"/>
                        <w:szCs w:val="28"/>
                        <w:u w:val="single"/>
                      </w:rPr>
                      <w:t>曲線關係</w:t>
                    </w:r>
                  </w:p>
                </w:txbxContent>
              </v:textbox>
            </v:rect>
            <v:line id="Line 12" o:spid="_x0000_s1404" style="position:absolute;visibility:visible;mso-wrap-style:none" from="3528,5077" to="9859,5078" strokecolor="windowText" strokeweight="3pt"/>
          </v:group>
        </w:pict>
      </w: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642FE6" w:rsidRDefault="007E6164" w:rsidP="005A16D9">
      <w:pPr>
        <w:pStyle w:val="a6"/>
        <w:adjustRightInd w:val="0"/>
        <w:spacing w:after="0" w:line="300" w:lineRule="auto"/>
        <w:ind w:left="0" w:firstLineChars="0" w:firstLine="0"/>
        <w:jc w:val="center"/>
      </w:pP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9 </w:t>
      </w:r>
      <w:r w:rsidRPr="008930A1">
        <w:rPr>
          <w:rFonts w:ascii="標楷體" w:hAnsi="標楷體" w:hint="eastAsia"/>
        </w:rPr>
        <w:t>各型態散佈圖</w:t>
      </w:r>
    </w:p>
    <w:p w:rsidR="007E6164" w:rsidRDefault="007E6164" w:rsidP="000078B4">
      <w:pPr>
        <w:pStyle w:val="a7"/>
        <w:adjustRightInd w:val="0"/>
        <w:spacing w:before="0" w:after="120" w:line="300" w:lineRule="auto"/>
        <w:ind w:left="31680" w:hangingChars="200" w:firstLine="31680"/>
        <w:rPr>
          <w:rFonts w:ascii="標楷體"/>
        </w:rPr>
      </w:pPr>
      <w:bookmarkStart w:id="26" w:name="_Toc16096527"/>
    </w:p>
    <w:p w:rsidR="007E6164" w:rsidRPr="008930A1" w:rsidRDefault="007E6164" w:rsidP="00534224">
      <w:pPr>
        <w:pStyle w:val="a7"/>
        <w:adjustRightInd w:val="0"/>
        <w:spacing w:before="0" w:after="120" w:line="300" w:lineRule="auto"/>
        <w:ind w:left="31680" w:hangingChars="200" w:firstLine="31680"/>
        <w:rPr>
          <w:rFonts w:ascii="標楷體"/>
        </w:rPr>
      </w:pPr>
      <w:r w:rsidRPr="008930A1">
        <w:rPr>
          <w:rFonts w:ascii="標楷體" w:hAnsi="標楷體"/>
        </w:rPr>
        <w:t>2.6</w:t>
      </w:r>
      <w:r w:rsidRPr="008930A1">
        <w:rPr>
          <w:rFonts w:ascii="標楷體" w:hAnsi="標楷體" w:hint="eastAsia"/>
        </w:rPr>
        <w:t>查檢表</w:t>
      </w:r>
      <w:bookmarkEnd w:id="26"/>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27" w:name="_Toc16096528"/>
      <w:smartTag w:uri="urn:schemas-microsoft-com:office:smarttags" w:element="chsdate">
        <w:smartTagPr>
          <w:attr w:name="IsROCDate" w:val="False"/>
          <w:attr w:name="IsLunarDate" w:val="False"/>
          <w:attr w:name="Day" w:val="30"/>
          <w:attr w:name="Month" w:val="12"/>
          <w:attr w:name="Year" w:val="1899"/>
        </w:smartTagPr>
        <w:r w:rsidRPr="008930A1">
          <w:rPr>
            <w:rFonts w:ascii="標楷體" w:hAnsi="標楷體"/>
          </w:rPr>
          <w:t>2.6.1</w:t>
        </w:r>
      </w:smartTag>
      <w:r w:rsidRPr="008930A1">
        <w:rPr>
          <w:rFonts w:ascii="標楷體" w:hAnsi="標楷體" w:hint="eastAsia"/>
        </w:rPr>
        <w:t>定義</w:t>
      </w:r>
      <w:bookmarkEnd w:id="27"/>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以簡單容易明瞭的方式做成圖形或表格，用來記錄事實和分析事實的統計表，稱為查核表或檢查表，如圖</w:t>
      </w:r>
      <w:r w:rsidRPr="008930A1">
        <w:rPr>
          <w:rFonts w:ascii="標楷體" w:hAnsi="標楷體"/>
          <w:szCs w:val="20"/>
        </w:rPr>
        <w:t>10</w:t>
      </w:r>
      <w:r w:rsidRPr="008930A1">
        <w:rPr>
          <w:rFonts w:ascii="標楷體" w:hAnsi="標楷體" w:hint="eastAsia"/>
          <w:szCs w:val="20"/>
        </w:rPr>
        <w:t>。這項工具作為蒐集內外部顧客的期待與觀點，協助明確指認需要改善之處。</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28" w:name="_Toc16096529"/>
      <w:r w:rsidRPr="008930A1">
        <w:rPr>
          <w:rFonts w:ascii="標楷體" w:hAnsi="標楷體"/>
        </w:rPr>
        <w:t>2.6.2</w:t>
      </w:r>
      <w:r w:rsidRPr="008930A1">
        <w:rPr>
          <w:rFonts w:ascii="標楷體" w:hAnsi="標楷體" w:hint="eastAsia"/>
        </w:rPr>
        <w:t>圖形結構</w:t>
      </w:r>
      <w:bookmarkEnd w:id="28"/>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包括縱軸項目和橫軸項目的對應式表格，一般而言，就是簡單為原則，避免資料記錄錯誤，而且可因地制宜，視狀況不同而有不同的表格設計。</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29" w:name="_Toc16096530"/>
      <w:r w:rsidRPr="008930A1">
        <w:rPr>
          <w:rFonts w:ascii="標楷體" w:hAnsi="標楷體"/>
        </w:rPr>
        <w:t>2.6.3</w:t>
      </w:r>
      <w:r w:rsidRPr="008930A1">
        <w:rPr>
          <w:rFonts w:ascii="標楷體" w:hAnsi="標楷體" w:hint="eastAsia"/>
        </w:rPr>
        <w:t>繪製步驟</w:t>
      </w:r>
      <w:bookmarkEnd w:id="29"/>
    </w:p>
    <w:p w:rsidR="007E6164" w:rsidRPr="005A16D9"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1</w:t>
      </w:r>
      <w:r w:rsidRPr="005A16D9">
        <w:rPr>
          <w:rFonts w:ascii="標楷體"/>
          <w:szCs w:val="28"/>
        </w:rPr>
        <w:t>.</w:t>
      </w:r>
      <w:r w:rsidRPr="005A16D9">
        <w:rPr>
          <w:rFonts w:ascii="標楷體" w:hAnsi="標楷體" w:hint="eastAsia"/>
          <w:szCs w:val="28"/>
        </w:rPr>
        <w:t>決定查檢表之目的及蒐集最適當的數據。</w:t>
      </w:r>
    </w:p>
    <w:p w:rsidR="007E6164" w:rsidRPr="005A16D9"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2</w:t>
      </w:r>
      <w:r w:rsidRPr="005A16D9">
        <w:rPr>
          <w:rFonts w:ascii="標楷體"/>
          <w:szCs w:val="28"/>
        </w:rPr>
        <w:t>.</w:t>
      </w:r>
      <w:r w:rsidRPr="005A16D9">
        <w:rPr>
          <w:rFonts w:ascii="標楷體" w:hAnsi="標楷體" w:hint="eastAsia"/>
          <w:szCs w:val="28"/>
        </w:rPr>
        <w:t>決定分類項目及查檢表格式。</w:t>
      </w:r>
    </w:p>
    <w:p w:rsidR="007E6164" w:rsidRPr="005A16D9"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3</w:t>
      </w:r>
      <w:r w:rsidRPr="005A16D9">
        <w:rPr>
          <w:rFonts w:ascii="標楷體"/>
          <w:szCs w:val="28"/>
        </w:rPr>
        <w:t>.</w:t>
      </w:r>
      <w:r w:rsidRPr="005A16D9">
        <w:rPr>
          <w:rFonts w:ascii="標楷體" w:hAnsi="標楷體" w:hint="eastAsia"/>
          <w:szCs w:val="28"/>
        </w:rPr>
        <w:t>決定記錄數據的記號。</w:t>
      </w:r>
    </w:p>
    <w:p w:rsidR="007E6164" w:rsidRPr="005A16D9"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4</w:t>
      </w:r>
      <w:r w:rsidRPr="005A16D9">
        <w:rPr>
          <w:rFonts w:ascii="標楷體"/>
          <w:szCs w:val="28"/>
        </w:rPr>
        <w:t>.</w:t>
      </w:r>
      <w:r w:rsidRPr="005A16D9">
        <w:rPr>
          <w:rFonts w:ascii="標楷體" w:hAnsi="標楷體" w:hint="eastAsia"/>
          <w:szCs w:val="28"/>
        </w:rPr>
        <w:t>記入必要事項（包括數據蒐集者、蒐集期間及方式等）。</w:t>
      </w:r>
    </w:p>
    <w:p w:rsidR="007E6164" w:rsidRDefault="007E6164" w:rsidP="000078B4">
      <w:pPr>
        <w:pStyle w:val="a7"/>
        <w:adjustRightInd w:val="0"/>
        <w:spacing w:before="0" w:after="120" w:line="300" w:lineRule="auto"/>
        <w:ind w:left="31680" w:hangingChars="200" w:firstLine="31680"/>
        <w:outlineLvl w:val="2"/>
        <w:rPr>
          <w:rFonts w:ascii="標楷體"/>
        </w:rPr>
      </w:pPr>
      <w:bookmarkStart w:id="30" w:name="_Toc16096531"/>
    </w:p>
    <w:p w:rsidR="007E6164" w:rsidRPr="008930A1" w:rsidRDefault="007E6164" w:rsidP="00534224">
      <w:pPr>
        <w:pStyle w:val="a7"/>
        <w:adjustRightInd w:val="0"/>
        <w:spacing w:before="0" w:after="120" w:line="300" w:lineRule="auto"/>
        <w:ind w:left="31680" w:hangingChars="200" w:firstLine="31680"/>
        <w:outlineLvl w:val="2"/>
        <w:rPr>
          <w:rFonts w:ascii="標楷體"/>
        </w:rPr>
      </w:pPr>
      <w:r w:rsidRPr="008930A1">
        <w:rPr>
          <w:rFonts w:ascii="標楷體" w:hAnsi="標楷體"/>
        </w:rPr>
        <w:t>2.6.4</w:t>
      </w:r>
      <w:r w:rsidRPr="008930A1">
        <w:rPr>
          <w:rFonts w:ascii="標楷體" w:hAnsi="標楷體" w:hint="eastAsia"/>
        </w:rPr>
        <w:t>使用要領</w:t>
      </w:r>
      <w:bookmarkEnd w:id="30"/>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使用查檢表的目的，主要有分析事實和確認事實兩種。因其目的不同，紀錄的方式也不同。一般常用的自主檢查表，即屬於確認事實為目的。查檢表統計完成即可運用柏拉圖分析，以掌握關鍵的問題。</w:t>
      </w:r>
    </w:p>
    <w:p w:rsidR="007E6164" w:rsidRPr="005A16D9" w:rsidRDefault="007E6164" w:rsidP="008930A1">
      <w:pPr>
        <w:pStyle w:val="a6"/>
        <w:adjustRightInd w:val="0"/>
        <w:spacing w:line="300" w:lineRule="auto"/>
        <w:ind w:left="0" w:firstLineChars="0" w:firstLine="0"/>
        <w:jc w:val="center"/>
        <w:rPr>
          <w:rFonts w:ascii="標楷體" w:hAnsi="標楷體"/>
          <w:sz w:val="26"/>
          <w:szCs w:val="26"/>
        </w:rPr>
      </w:pPr>
      <w:r w:rsidRPr="005A16D9">
        <w:rPr>
          <w:rFonts w:ascii="標楷體" w:hAnsi="標楷體" w:hint="eastAsia"/>
          <w:sz w:val="26"/>
          <w:szCs w:val="26"/>
        </w:rPr>
        <w:t>品　　名：壁磚　　　　　　　年月日：</w:t>
      </w:r>
      <w:r w:rsidRPr="005A16D9">
        <w:rPr>
          <w:rFonts w:ascii="標楷體" w:hAnsi="標楷體"/>
          <w:sz w:val="26"/>
          <w:szCs w:val="26"/>
        </w:rPr>
        <w:t>1996.10.23</w:t>
      </w:r>
    </w:p>
    <w:p w:rsidR="007E6164" w:rsidRPr="005A16D9" w:rsidRDefault="007E6164" w:rsidP="008930A1">
      <w:pPr>
        <w:pStyle w:val="a6"/>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檢查總數：</w:t>
      </w:r>
      <w:r w:rsidRPr="005A16D9">
        <w:rPr>
          <w:rFonts w:ascii="標楷體" w:hAnsi="標楷體"/>
          <w:sz w:val="26"/>
          <w:szCs w:val="26"/>
        </w:rPr>
        <w:t>2420</w:t>
      </w:r>
      <w:r w:rsidRPr="005A16D9">
        <w:rPr>
          <w:rFonts w:ascii="標楷體" w:hAnsi="標楷體" w:hint="eastAsia"/>
          <w:sz w:val="26"/>
          <w:szCs w:val="26"/>
        </w:rPr>
        <w:t xml:space="preserve">　　　　　　　　　　檢查員：張三</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701"/>
        <w:gridCol w:w="2835"/>
        <w:gridCol w:w="1701"/>
      </w:tblGrid>
      <w:tr w:rsidR="007E6164" w:rsidRPr="008930A1" w:rsidTr="00E87F11">
        <w:trPr>
          <w:cantSplit/>
          <w:trHeight w:val="330"/>
          <w:jc w:val="center"/>
        </w:trPr>
        <w:tc>
          <w:tcPr>
            <w:tcW w:w="1701" w:type="dxa"/>
            <w:tcBorders>
              <w:top w:val="single" w:sz="12" w:space="0" w:color="auto"/>
            </w:tcBorders>
            <w:vAlign w:val="center"/>
          </w:tcPr>
          <w:p w:rsidR="007E6164" w:rsidRPr="005A16D9" w:rsidRDefault="007E6164" w:rsidP="008930A1">
            <w:pPr>
              <w:pStyle w:val="2"/>
              <w:spacing w:line="300" w:lineRule="auto"/>
              <w:ind w:left="170" w:right="170"/>
              <w:jc w:val="distribute"/>
              <w:rPr>
                <w:rFonts w:ascii="標楷體"/>
                <w:sz w:val="26"/>
                <w:szCs w:val="26"/>
              </w:rPr>
            </w:pPr>
            <w:r w:rsidRPr="005A16D9">
              <w:rPr>
                <w:rFonts w:ascii="標楷體" w:hAnsi="標楷體" w:hint="eastAsia"/>
                <w:sz w:val="26"/>
                <w:szCs w:val="26"/>
              </w:rPr>
              <w:t>種類</w:t>
            </w:r>
          </w:p>
        </w:tc>
        <w:tc>
          <w:tcPr>
            <w:tcW w:w="2835" w:type="dxa"/>
            <w:tcBorders>
              <w:top w:val="single" w:sz="12" w:space="0" w:color="auto"/>
            </w:tcBorders>
            <w:vAlign w:val="center"/>
          </w:tcPr>
          <w:p w:rsidR="007E6164" w:rsidRPr="005A16D9" w:rsidRDefault="007E6164" w:rsidP="008930A1">
            <w:pPr>
              <w:pStyle w:val="2"/>
              <w:spacing w:line="300" w:lineRule="auto"/>
              <w:ind w:left="170" w:right="170"/>
              <w:jc w:val="distribute"/>
              <w:rPr>
                <w:rFonts w:ascii="標楷體"/>
                <w:sz w:val="26"/>
                <w:szCs w:val="26"/>
              </w:rPr>
            </w:pPr>
            <w:r w:rsidRPr="005A16D9">
              <w:rPr>
                <w:rFonts w:ascii="標楷體" w:hAnsi="標楷體" w:hint="eastAsia"/>
                <w:sz w:val="26"/>
                <w:szCs w:val="26"/>
              </w:rPr>
              <w:t>查對紀錄</w:t>
            </w:r>
          </w:p>
        </w:tc>
        <w:tc>
          <w:tcPr>
            <w:tcW w:w="1701" w:type="dxa"/>
            <w:tcBorders>
              <w:top w:val="single" w:sz="12" w:space="0" w:color="auto"/>
            </w:tcBorders>
            <w:vAlign w:val="center"/>
          </w:tcPr>
          <w:p w:rsidR="007E6164" w:rsidRPr="005A16D9" w:rsidRDefault="007E6164" w:rsidP="008930A1">
            <w:pPr>
              <w:pStyle w:val="2"/>
              <w:spacing w:line="300" w:lineRule="auto"/>
              <w:ind w:left="170" w:right="170"/>
              <w:jc w:val="distribute"/>
              <w:rPr>
                <w:rFonts w:ascii="標楷體"/>
                <w:sz w:val="26"/>
                <w:szCs w:val="26"/>
              </w:rPr>
            </w:pPr>
            <w:r w:rsidRPr="005A16D9">
              <w:rPr>
                <w:rFonts w:ascii="標楷體" w:hAnsi="標楷體" w:hint="eastAsia"/>
                <w:sz w:val="26"/>
                <w:szCs w:val="26"/>
              </w:rPr>
              <w:t>小計</w:t>
            </w:r>
          </w:p>
        </w:tc>
      </w:tr>
      <w:tr w:rsidR="007E6164" w:rsidRPr="008930A1" w:rsidTr="00E87F11">
        <w:trPr>
          <w:cantSplit/>
          <w:trHeight w:val="330"/>
          <w:jc w:val="center"/>
        </w:trPr>
        <w:tc>
          <w:tcPr>
            <w:tcW w:w="1701" w:type="dxa"/>
            <w:vAlign w:val="center"/>
          </w:tcPr>
          <w:p w:rsidR="007E6164" w:rsidRPr="005A16D9" w:rsidRDefault="007E6164" w:rsidP="008930A1">
            <w:pPr>
              <w:pStyle w:val="2"/>
              <w:spacing w:line="300" w:lineRule="auto"/>
              <w:rPr>
                <w:rFonts w:ascii="標楷體"/>
                <w:sz w:val="26"/>
                <w:szCs w:val="26"/>
              </w:rPr>
            </w:pPr>
            <w:r w:rsidRPr="005A16D9">
              <w:rPr>
                <w:rFonts w:ascii="標楷體" w:hAnsi="標楷體" w:hint="eastAsia"/>
                <w:sz w:val="26"/>
                <w:szCs w:val="26"/>
              </w:rPr>
              <w:t>表面傷痕</w:t>
            </w:r>
          </w:p>
        </w:tc>
        <w:tc>
          <w:tcPr>
            <w:tcW w:w="2835" w:type="dxa"/>
            <w:vAlign w:val="center"/>
          </w:tcPr>
          <w:p w:rsidR="007E6164" w:rsidRPr="005A16D9" w:rsidRDefault="007E6164" w:rsidP="008930A1">
            <w:pPr>
              <w:pStyle w:val="2"/>
              <w:spacing w:line="300" w:lineRule="auto"/>
              <w:jc w:val="both"/>
              <w:rPr>
                <w:rFonts w:ascii="標楷體"/>
                <w:sz w:val="26"/>
                <w:szCs w:val="26"/>
              </w:rPr>
            </w:pPr>
            <w:r w:rsidRPr="005A16D9">
              <w:rPr>
                <w:rFonts w:ascii="標楷體" w:hAnsi="標楷體" w:hint="eastAsia"/>
                <w:sz w:val="26"/>
                <w:szCs w:val="26"/>
              </w:rPr>
              <w:t>正正正正正正</w:t>
            </w:r>
          </w:p>
        </w:tc>
        <w:tc>
          <w:tcPr>
            <w:tcW w:w="1701" w:type="dxa"/>
            <w:vAlign w:val="center"/>
          </w:tcPr>
          <w:p w:rsidR="007E6164" w:rsidRPr="005A16D9" w:rsidRDefault="007E6164" w:rsidP="008930A1">
            <w:pPr>
              <w:pStyle w:val="2"/>
              <w:spacing w:line="300" w:lineRule="auto"/>
              <w:rPr>
                <w:rFonts w:ascii="標楷體" w:hAnsi="標楷體"/>
                <w:sz w:val="26"/>
                <w:szCs w:val="26"/>
              </w:rPr>
            </w:pPr>
            <w:r w:rsidRPr="005A16D9">
              <w:rPr>
                <w:rFonts w:ascii="標楷體" w:hAnsi="標楷體"/>
                <w:sz w:val="26"/>
                <w:szCs w:val="26"/>
              </w:rPr>
              <w:t>30</w:t>
            </w:r>
          </w:p>
        </w:tc>
      </w:tr>
      <w:tr w:rsidR="007E6164" w:rsidRPr="008930A1" w:rsidTr="00E87F11">
        <w:trPr>
          <w:cantSplit/>
          <w:trHeight w:val="330"/>
          <w:jc w:val="center"/>
        </w:trPr>
        <w:tc>
          <w:tcPr>
            <w:tcW w:w="1701" w:type="dxa"/>
            <w:vAlign w:val="center"/>
          </w:tcPr>
          <w:p w:rsidR="007E6164" w:rsidRPr="005A16D9" w:rsidRDefault="007E6164" w:rsidP="008930A1">
            <w:pPr>
              <w:pStyle w:val="2"/>
              <w:spacing w:line="300" w:lineRule="auto"/>
              <w:rPr>
                <w:rFonts w:ascii="標楷體"/>
                <w:sz w:val="26"/>
                <w:szCs w:val="26"/>
              </w:rPr>
            </w:pPr>
            <w:r w:rsidRPr="005A16D9">
              <w:rPr>
                <w:rFonts w:ascii="標楷體" w:hAnsi="標楷體" w:hint="eastAsia"/>
                <w:sz w:val="26"/>
                <w:szCs w:val="26"/>
              </w:rPr>
              <w:t>裂　　痕</w:t>
            </w:r>
          </w:p>
        </w:tc>
        <w:tc>
          <w:tcPr>
            <w:tcW w:w="2835" w:type="dxa"/>
            <w:vAlign w:val="center"/>
          </w:tcPr>
          <w:p w:rsidR="007E6164" w:rsidRPr="005A16D9" w:rsidRDefault="007E6164" w:rsidP="008930A1">
            <w:pPr>
              <w:pStyle w:val="2"/>
              <w:spacing w:line="300" w:lineRule="auto"/>
              <w:jc w:val="both"/>
              <w:rPr>
                <w:rFonts w:ascii="標楷體"/>
                <w:sz w:val="26"/>
                <w:szCs w:val="26"/>
              </w:rPr>
            </w:pPr>
            <w:r w:rsidRPr="005A16D9">
              <w:rPr>
                <w:rFonts w:ascii="標楷體" w:hAnsi="標楷體" w:hint="eastAsia"/>
                <w:sz w:val="26"/>
                <w:szCs w:val="26"/>
              </w:rPr>
              <w:t>正正正正</w:t>
            </w:r>
          </w:p>
        </w:tc>
        <w:tc>
          <w:tcPr>
            <w:tcW w:w="1701" w:type="dxa"/>
            <w:vAlign w:val="center"/>
          </w:tcPr>
          <w:p w:rsidR="007E6164" w:rsidRPr="005A16D9" w:rsidRDefault="007E6164" w:rsidP="008930A1">
            <w:pPr>
              <w:pStyle w:val="2"/>
              <w:spacing w:line="300" w:lineRule="auto"/>
              <w:rPr>
                <w:rFonts w:ascii="標楷體" w:hAnsi="標楷體"/>
                <w:sz w:val="26"/>
                <w:szCs w:val="26"/>
              </w:rPr>
            </w:pPr>
            <w:r w:rsidRPr="005A16D9">
              <w:rPr>
                <w:rFonts w:ascii="標楷體" w:hAnsi="標楷體"/>
                <w:sz w:val="26"/>
                <w:szCs w:val="26"/>
              </w:rPr>
              <w:t>20</w:t>
            </w:r>
          </w:p>
        </w:tc>
      </w:tr>
      <w:tr w:rsidR="007E6164" w:rsidRPr="008930A1" w:rsidTr="00E87F11">
        <w:trPr>
          <w:cantSplit/>
          <w:trHeight w:val="330"/>
          <w:jc w:val="center"/>
        </w:trPr>
        <w:tc>
          <w:tcPr>
            <w:tcW w:w="1701" w:type="dxa"/>
            <w:vAlign w:val="center"/>
          </w:tcPr>
          <w:p w:rsidR="007E6164" w:rsidRPr="005A16D9" w:rsidRDefault="007E6164" w:rsidP="008930A1">
            <w:pPr>
              <w:pStyle w:val="2"/>
              <w:spacing w:line="300" w:lineRule="auto"/>
              <w:rPr>
                <w:rFonts w:ascii="標楷體"/>
                <w:sz w:val="26"/>
                <w:szCs w:val="26"/>
              </w:rPr>
            </w:pPr>
            <w:r w:rsidRPr="005A16D9">
              <w:rPr>
                <w:rFonts w:ascii="標楷體" w:hAnsi="標楷體" w:hint="eastAsia"/>
                <w:sz w:val="26"/>
                <w:szCs w:val="26"/>
              </w:rPr>
              <w:t>加工不良</w:t>
            </w:r>
          </w:p>
        </w:tc>
        <w:tc>
          <w:tcPr>
            <w:tcW w:w="2835" w:type="dxa"/>
            <w:vAlign w:val="center"/>
          </w:tcPr>
          <w:p w:rsidR="007E6164" w:rsidRPr="005A16D9" w:rsidRDefault="007E6164" w:rsidP="008930A1">
            <w:pPr>
              <w:pStyle w:val="2"/>
              <w:spacing w:line="300" w:lineRule="auto"/>
              <w:jc w:val="both"/>
              <w:rPr>
                <w:rFonts w:ascii="標楷體"/>
                <w:sz w:val="26"/>
                <w:szCs w:val="26"/>
              </w:rPr>
            </w:pPr>
            <w:r w:rsidRPr="005A16D9">
              <w:rPr>
                <w:rFonts w:ascii="標楷體" w:hAnsi="標楷體" w:hint="eastAsia"/>
                <w:sz w:val="26"/>
                <w:szCs w:val="26"/>
              </w:rPr>
              <w:t>正正正正正正正</w:t>
            </w:r>
          </w:p>
        </w:tc>
        <w:tc>
          <w:tcPr>
            <w:tcW w:w="1701" w:type="dxa"/>
            <w:vAlign w:val="center"/>
          </w:tcPr>
          <w:p w:rsidR="007E6164" w:rsidRPr="005A16D9" w:rsidRDefault="007E6164" w:rsidP="008930A1">
            <w:pPr>
              <w:pStyle w:val="2"/>
              <w:spacing w:line="300" w:lineRule="auto"/>
              <w:rPr>
                <w:rFonts w:ascii="標楷體" w:hAnsi="標楷體"/>
                <w:sz w:val="26"/>
                <w:szCs w:val="26"/>
              </w:rPr>
            </w:pPr>
            <w:r w:rsidRPr="005A16D9">
              <w:rPr>
                <w:rFonts w:ascii="標楷體" w:hAnsi="標楷體"/>
                <w:sz w:val="26"/>
                <w:szCs w:val="26"/>
              </w:rPr>
              <w:t>35</w:t>
            </w:r>
          </w:p>
        </w:tc>
      </w:tr>
      <w:tr w:rsidR="007E6164" w:rsidRPr="008930A1" w:rsidTr="00E87F11">
        <w:trPr>
          <w:cantSplit/>
          <w:trHeight w:val="330"/>
          <w:jc w:val="center"/>
        </w:trPr>
        <w:tc>
          <w:tcPr>
            <w:tcW w:w="1701" w:type="dxa"/>
            <w:vAlign w:val="center"/>
          </w:tcPr>
          <w:p w:rsidR="007E6164" w:rsidRPr="005A16D9" w:rsidRDefault="007E6164" w:rsidP="008930A1">
            <w:pPr>
              <w:pStyle w:val="2"/>
              <w:spacing w:line="300" w:lineRule="auto"/>
              <w:rPr>
                <w:rFonts w:ascii="標楷體"/>
                <w:sz w:val="26"/>
                <w:szCs w:val="26"/>
              </w:rPr>
            </w:pPr>
            <w:r w:rsidRPr="005A16D9">
              <w:rPr>
                <w:rFonts w:ascii="標楷體" w:hAnsi="標楷體" w:hint="eastAsia"/>
                <w:sz w:val="26"/>
                <w:szCs w:val="26"/>
              </w:rPr>
              <w:t>形狀不良</w:t>
            </w:r>
          </w:p>
        </w:tc>
        <w:tc>
          <w:tcPr>
            <w:tcW w:w="2835" w:type="dxa"/>
            <w:vAlign w:val="center"/>
          </w:tcPr>
          <w:p w:rsidR="007E6164" w:rsidRPr="005A16D9" w:rsidRDefault="007E6164" w:rsidP="008930A1">
            <w:pPr>
              <w:pStyle w:val="2"/>
              <w:spacing w:line="300" w:lineRule="auto"/>
              <w:jc w:val="both"/>
              <w:rPr>
                <w:rFonts w:ascii="標楷體"/>
                <w:sz w:val="26"/>
                <w:szCs w:val="26"/>
              </w:rPr>
            </w:pPr>
            <w:r w:rsidRPr="005A16D9">
              <w:rPr>
                <w:rFonts w:ascii="標楷體" w:hAnsi="標楷體" w:hint="eastAsia"/>
                <w:sz w:val="26"/>
                <w:szCs w:val="26"/>
              </w:rPr>
              <w:t>正正</w:t>
            </w:r>
          </w:p>
        </w:tc>
        <w:tc>
          <w:tcPr>
            <w:tcW w:w="1701" w:type="dxa"/>
            <w:vAlign w:val="center"/>
          </w:tcPr>
          <w:p w:rsidR="007E6164" w:rsidRPr="005A16D9" w:rsidRDefault="007E6164" w:rsidP="008930A1">
            <w:pPr>
              <w:pStyle w:val="2"/>
              <w:spacing w:line="300" w:lineRule="auto"/>
              <w:rPr>
                <w:rFonts w:ascii="標楷體" w:hAnsi="標楷體"/>
                <w:sz w:val="26"/>
                <w:szCs w:val="26"/>
              </w:rPr>
            </w:pPr>
            <w:r w:rsidRPr="005A16D9">
              <w:rPr>
                <w:rFonts w:ascii="標楷體" w:hAnsi="標楷體"/>
                <w:sz w:val="26"/>
                <w:szCs w:val="26"/>
              </w:rPr>
              <w:t>10</w:t>
            </w:r>
          </w:p>
        </w:tc>
      </w:tr>
      <w:tr w:rsidR="007E6164" w:rsidRPr="008930A1" w:rsidTr="00E87F11">
        <w:trPr>
          <w:cantSplit/>
          <w:trHeight w:val="330"/>
          <w:jc w:val="center"/>
        </w:trPr>
        <w:tc>
          <w:tcPr>
            <w:tcW w:w="1701" w:type="dxa"/>
            <w:vAlign w:val="center"/>
          </w:tcPr>
          <w:p w:rsidR="007E6164" w:rsidRPr="005A16D9" w:rsidRDefault="007E6164" w:rsidP="008930A1">
            <w:pPr>
              <w:pStyle w:val="2"/>
              <w:spacing w:line="300" w:lineRule="auto"/>
              <w:rPr>
                <w:rFonts w:ascii="標楷體"/>
                <w:sz w:val="26"/>
                <w:szCs w:val="26"/>
              </w:rPr>
            </w:pPr>
            <w:r w:rsidRPr="005A16D9">
              <w:rPr>
                <w:rFonts w:ascii="標楷體" w:hAnsi="標楷體" w:hint="eastAsia"/>
                <w:sz w:val="26"/>
                <w:szCs w:val="26"/>
              </w:rPr>
              <w:t>其　　他</w:t>
            </w:r>
          </w:p>
        </w:tc>
        <w:tc>
          <w:tcPr>
            <w:tcW w:w="2835" w:type="dxa"/>
            <w:vAlign w:val="center"/>
          </w:tcPr>
          <w:p w:rsidR="007E6164" w:rsidRPr="005A16D9" w:rsidRDefault="007E6164" w:rsidP="008930A1">
            <w:pPr>
              <w:pStyle w:val="2"/>
              <w:spacing w:line="300" w:lineRule="auto"/>
              <w:jc w:val="both"/>
              <w:rPr>
                <w:rFonts w:ascii="標楷體"/>
                <w:sz w:val="26"/>
                <w:szCs w:val="26"/>
              </w:rPr>
            </w:pPr>
            <w:r w:rsidRPr="005A16D9">
              <w:rPr>
                <w:rFonts w:ascii="標楷體" w:hAnsi="標楷體" w:hint="eastAsia"/>
                <w:sz w:val="26"/>
                <w:szCs w:val="26"/>
              </w:rPr>
              <w:t>正正</w:t>
            </w:r>
          </w:p>
        </w:tc>
        <w:tc>
          <w:tcPr>
            <w:tcW w:w="1701" w:type="dxa"/>
            <w:vAlign w:val="center"/>
          </w:tcPr>
          <w:p w:rsidR="007E6164" w:rsidRPr="005A16D9" w:rsidRDefault="007E6164" w:rsidP="008930A1">
            <w:pPr>
              <w:pStyle w:val="2"/>
              <w:spacing w:line="300" w:lineRule="auto"/>
              <w:rPr>
                <w:rFonts w:ascii="標楷體" w:hAnsi="標楷體"/>
                <w:sz w:val="26"/>
                <w:szCs w:val="26"/>
              </w:rPr>
            </w:pPr>
            <w:r w:rsidRPr="005A16D9">
              <w:rPr>
                <w:rFonts w:ascii="標楷體" w:hAnsi="標楷體"/>
                <w:sz w:val="26"/>
                <w:szCs w:val="26"/>
              </w:rPr>
              <w:t>10</w:t>
            </w:r>
          </w:p>
        </w:tc>
      </w:tr>
      <w:tr w:rsidR="007E6164" w:rsidRPr="008930A1" w:rsidTr="00E87F11">
        <w:trPr>
          <w:cantSplit/>
          <w:trHeight w:val="330"/>
          <w:jc w:val="center"/>
        </w:trPr>
        <w:tc>
          <w:tcPr>
            <w:tcW w:w="1701" w:type="dxa"/>
            <w:tcBorders>
              <w:bottom w:val="single" w:sz="12" w:space="0" w:color="auto"/>
            </w:tcBorders>
            <w:vAlign w:val="center"/>
          </w:tcPr>
          <w:p w:rsidR="007E6164" w:rsidRPr="005A16D9" w:rsidRDefault="007E6164" w:rsidP="008930A1">
            <w:pPr>
              <w:pStyle w:val="2"/>
              <w:spacing w:line="300" w:lineRule="auto"/>
              <w:rPr>
                <w:rFonts w:ascii="標楷體"/>
                <w:sz w:val="26"/>
                <w:szCs w:val="26"/>
              </w:rPr>
            </w:pPr>
            <w:r w:rsidRPr="005A16D9">
              <w:rPr>
                <w:rFonts w:ascii="標楷體" w:hAnsi="標楷體" w:hint="eastAsia"/>
                <w:sz w:val="26"/>
                <w:szCs w:val="26"/>
              </w:rPr>
              <w:t>合</w:t>
            </w:r>
            <w:r w:rsidRPr="005A16D9">
              <w:rPr>
                <w:rFonts w:ascii="標楷體" w:hAnsi="標楷體"/>
                <w:sz w:val="26"/>
                <w:szCs w:val="26"/>
              </w:rPr>
              <w:t xml:space="preserve"> </w:t>
            </w:r>
            <w:r w:rsidRPr="005A16D9">
              <w:rPr>
                <w:rFonts w:ascii="標楷體" w:hAnsi="標楷體" w:hint="eastAsia"/>
                <w:sz w:val="26"/>
                <w:szCs w:val="26"/>
              </w:rPr>
              <w:t>計</w:t>
            </w:r>
          </w:p>
        </w:tc>
        <w:tc>
          <w:tcPr>
            <w:tcW w:w="2835" w:type="dxa"/>
            <w:tcBorders>
              <w:bottom w:val="single" w:sz="12" w:space="0" w:color="auto"/>
            </w:tcBorders>
            <w:vAlign w:val="center"/>
          </w:tcPr>
          <w:p w:rsidR="007E6164" w:rsidRPr="005A16D9" w:rsidRDefault="007E6164" w:rsidP="008930A1">
            <w:pPr>
              <w:pStyle w:val="2"/>
              <w:spacing w:line="300" w:lineRule="auto"/>
              <w:jc w:val="both"/>
              <w:rPr>
                <w:rFonts w:ascii="標楷體"/>
                <w:sz w:val="26"/>
                <w:szCs w:val="26"/>
              </w:rPr>
            </w:pPr>
          </w:p>
        </w:tc>
        <w:tc>
          <w:tcPr>
            <w:tcW w:w="1701" w:type="dxa"/>
            <w:tcBorders>
              <w:bottom w:val="single" w:sz="12" w:space="0" w:color="auto"/>
            </w:tcBorders>
            <w:vAlign w:val="center"/>
          </w:tcPr>
          <w:p w:rsidR="007E6164" w:rsidRPr="005A16D9" w:rsidRDefault="007E6164" w:rsidP="008930A1">
            <w:pPr>
              <w:pStyle w:val="2"/>
              <w:spacing w:line="300" w:lineRule="auto"/>
              <w:rPr>
                <w:rFonts w:ascii="標楷體" w:hAnsi="標楷體"/>
                <w:sz w:val="26"/>
                <w:szCs w:val="26"/>
              </w:rPr>
            </w:pPr>
            <w:r w:rsidRPr="005A16D9">
              <w:rPr>
                <w:rFonts w:ascii="標楷體" w:hAnsi="標楷體"/>
                <w:sz w:val="26"/>
                <w:szCs w:val="26"/>
              </w:rPr>
              <w:t>105</w:t>
            </w:r>
          </w:p>
        </w:tc>
      </w:tr>
    </w:tbl>
    <w:p w:rsidR="007E6164" w:rsidRDefault="007E6164" w:rsidP="009F0FFB">
      <w:pPr>
        <w:pStyle w:val="a6"/>
        <w:adjustRightInd w:val="0"/>
        <w:spacing w:beforeLines="50"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10</w:t>
      </w:r>
      <w:r w:rsidRPr="008930A1">
        <w:rPr>
          <w:rFonts w:ascii="標楷體" w:hAnsi="標楷體" w:hint="eastAsia"/>
        </w:rPr>
        <w:t xml:space="preserve">　查檢表</w:t>
      </w:r>
    </w:p>
    <w:p w:rsidR="007E6164" w:rsidRDefault="007E6164" w:rsidP="009F0FFB">
      <w:pPr>
        <w:pStyle w:val="a6"/>
        <w:adjustRightInd w:val="0"/>
        <w:spacing w:beforeLines="50" w:line="300" w:lineRule="auto"/>
        <w:ind w:left="0" w:firstLineChars="0" w:firstLine="0"/>
        <w:jc w:val="center"/>
        <w:rPr>
          <w:rFonts w:ascii="標楷體"/>
        </w:rPr>
      </w:pPr>
    </w:p>
    <w:p w:rsidR="007E6164" w:rsidRPr="008930A1" w:rsidRDefault="007E6164" w:rsidP="00534224">
      <w:pPr>
        <w:pStyle w:val="a7"/>
        <w:adjustRightInd w:val="0"/>
        <w:spacing w:before="0" w:after="120" w:line="300" w:lineRule="auto"/>
        <w:ind w:left="31680" w:hangingChars="200" w:firstLine="31680"/>
        <w:rPr>
          <w:rFonts w:ascii="標楷體"/>
        </w:rPr>
      </w:pPr>
      <w:bookmarkStart w:id="31" w:name="_Toc16096532"/>
      <w:r w:rsidRPr="008930A1">
        <w:rPr>
          <w:rFonts w:ascii="標楷體" w:hAnsi="標楷體"/>
        </w:rPr>
        <w:t>2.7</w:t>
      </w:r>
      <w:r w:rsidRPr="008930A1">
        <w:rPr>
          <w:rFonts w:ascii="標楷體" w:hAnsi="標楷體" w:hint="eastAsia"/>
        </w:rPr>
        <w:t>層別法</w:t>
      </w:r>
      <w:bookmarkEnd w:id="31"/>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32" w:name="_Toc16096533"/>
      <w:r w:rsidRPr="008930A1">
        <w:rPr>
          <w:rFonts w:ascii="標楷體" w:hAnsi="標楷體"/>
        </w:rPr>
        <w:t>2.7.1</w:t>
      </w:r>
      <w:r w:rsidRPr="008930A1">
        <w:rPr>
          <w:rFonts w:ascii="標楷體" w:hAnsi="標楷體" w:hint="eastAsia"/>
        </w:rPr>
        <w:t>定義</w:t>
      </w:r>
      <w:bookmarkEnd w:id="32"/>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將群體資料（或稱母體）分層</w:t>
      </w:r>
      <w:r w:rsidRPr="008930A1">
        <w:rPr>
          <w:rFonts w:ascii="標楷體" w:hAnsi="標楷體"/>
          <w:szCs w:val="20"/>
        </w:rPr>
        <w:t>(</w:t>
      </w:r>
      <w:r w:rsidRPr="008930A1">
        <w:rPr>
          <w:rFonts w:ascii="標楷體" w:hAnsi="標楷體" w:hint="eastAsia"/>
          <w:szCs w:val="20"/>
        </w:rPr>
        <w:t>分組</w:t>
      </w:r>
      <w:r w:rsidRPr="008930A1">
        <w:rPr>
          <w:rFonts w:ascii="標楷體" w:hAnsi="標楷體"/>
          <w:szCs w:val="20"/>
        </w:rPr>
        <w:t>)</w:t>
      </w:r>
      <w:r w:rsidRPr="008930A1">
        <w:rPr>
          <w:rFonts w:ascii="標楷體" w:hAnsi="標楷體" w:hint="eastAsia"/>
          <w:szCs w:val="20"/>
        </w:rPr>
        <w:t>，依</w:t>
      </w:r>
      <w:r w:rsidRPr="008930A1">
        <w:rPr>
          <w:rFonts w:ascii="標楷體" w:hAnsi="標楷體" w:cs="Arial" w:hint="eastAsia"/>
          <w:shd w:val="clear" w:color="auto" w:fill="FFFFFF"/>
        </w:rPr>
        <w:t>某種特徵或規則劃分為不同的層，</w:t>
      </w:r>
      <w:r w:rsidRPr="008930A1">
        <w:rPr>
          <w:rFonts w:ascii="標楷體" w:hAnsi="標楷體" w:hint="eastAsia"/>
          <w:szCs w:val="20"/>
        </w:rPr>
        <w:t>將品質特性均一的資料放在一起成為一層</w:t>
      </w:r>
      <w:r w:rsidRPr="008930A1">
        <w:rPr>
          <w:rFonts w:ascii="標楷體" w:hAnsi="標楷體"/>
          <w:szCs w:val="20"/>
        </w:rPr>
        <w:t>(</w:t>
      </w:r>
      <w:r w:rsidRPr="008930A1">
        <w:rPr>
          <w:rFonts w:ascii="標楷體" w:hAnsi="標楷體" w:hint="eastAsia"/>
          <w:szCs w:val="20"/>
        </w:rPr>
        <w:t>一組</w:t>
      </w:r>
      <w:r w:rsidRPr="008930A1">
        <w:rPr>
          <w:rFonts w:ascii="標楷體" w:hAnsi="標楷體"/>
          <w:szCs w:val="20"/>
        </w:rPr>
        <w:t>)</w:t>
      </w:r>
      <w:r w:rsidRPr="008930A1">
        <w:rPr>
          <w:rFonts w:ascii="標楷體" w:hAnsi="標楷體" w:hint="eastAsia"/>
          <w:szCs w:val="20"/>
        </w:rPr>
        <w:t>，使層</w:t>
      </w:r>
      <w:r w:rsidRPr="008930A1">
        <w:rPr>
          <w:rFonts w:ascii="標楷體" w:hAnsi="標楷體"/>
          <w:szCs w:val="20"/>
        </w:rPr>
        <w:t>(</w:t>
      </w:r>
      <w:r w:rsidRPr="008930A1">
        <w:rPr>
          <w:rFonts w:ascii="標楷體" w:hAnsi="標楷體" w:hint="eastAsia"/>
          <w:szCs w:val="20"/>
        </w:rPr>
        <w:t>組</w:t>
      </w:r>
      <w:r w:rsidRPr="008930A1">
        <w:rPr>
          <w:rFonts w:ascii="標楷體" w:hAnsi="標楷體"/>
          <w:szCs w:val="20"/>
        </w:rPr>
        <w:t>)</w:t>
      </w:r>
      <w:r w:rsidRPr="008930A1">
        <w:rPr>
          <w:rFonts w:ascii="標楷體" w:hAnsi="標楷體" w:hint="eastAsia"/>
          <w:szCs w:val="20"/>
        </w:rPr>
        <w:t>內的差異小，而各層</w:t>
      </w:r>
      <w:r w:rsidRPr="008930A1">
        <w:rPr>
          <w:rFonts w:ascii="標楷體" w:hAnsi="標楷體"/>
          <w:szCs w:val="20"/>
        </w:rPr>
        <w:t>(</w:t>
      </w:r>
      <w:r w:rsidRPr="008930A1">
        <w:rPr>
          <w:rFonts w:ascii="標楷體" w:hAnsi="標楷體" w:hint="eastAsia"/>
          <w:szCs w:val="20"/>
        </w:rPr>
        <w:t>組</w:t>
      </w:r>
      <w:r w:rsidRPr="008930A1">
        <w:rPr>
          <w:rFonts w:ascii="標楷體" w:hAnsi="標楷體"/>
          <w:szCs w:val="20"/>
        </w:rPr>
        <w:t>)</w:t>
      </w:r>
      <w:r w:rsidRPr="008930A1">
        <w:rPr>
          <w:rFonts w:ascii="標楷體" w:hAnsi="標楷體" w:hint="eastAsia"/>
          <w:szCs w:val="20"/>
        </w:rPr>
        <w:t>間的差異大，以便進行分析。一般會運用特性要因圖中的</w:t>
      </w:r>
      <w:r w:rsidRPr="008930A1">
        <w:rPr>
          <w:rFonts w:ascii="標楷體" w:hAnsi="標楷體"/>
          <w:szCs w:val="20"/>
        </w:rPr>
        <w:t>4M+E</w:t>
      </w:r>
      <w:r w:rsidRPr="008930A1">
        <w:rPr>
          <w:rFonts w:ascii="標楷體" w:hAnsi="標楷體" w:hint="eastAsia"/>
          <w:szCs w:val="20"/>
        </w:rPr>
        <w:t>先行加以分類，針對部門單位別、人員別、機具別、材料別、工法別、設備位置等蒐集資料，按其共同特徵加以分類及統計。其目的在於區別各種不同的原因對結果的影響，進而以統計分析的方法比對各別原因。</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33" w:name="_Toc16096534"/>
      <w:r w:rsidRPr="008930A1">
        <w:rPr>
          <w:rFonts w:ascii="標楷體" w:hAnsi="標楷體"/>
        </w:rPr>
        <w:t>2.7.2</w:t>
      </w:r>
      <w:r w:rsidRPr="008930A1">
        <w:rPr>
          <w:rFonts w:ascii="標楷體" w:hAnsi="標楷體" w:hint="eastAsia"/>
        </w:rPr>
        <w:t>圖形結構</w:t>
      </w:r>
      <w:bookmarkEnd w:id="33"/>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szCs w:val="20"/>
        </w:rPr>
        <w:t>QC</w:t>
      </w:r>
      <w:r w:rsidRPr="008930A1">
        <w:rPr>
          <w:rFonts w:ascii="標楷體" w:hAnsi="標楷體" w:hint="eastAsia"/>
          <w:szCs w:val="20"/>
        </w:rPr>
        <w:t>七大工具手法</w:t>
      </w:r>
      <w:r w:rsidRPr="008930A1">
        <w:rPr>
          <w:rFonts w:ascii="標楷體" w:hAnsi="標楷體"/>
          <w:szCs w:val="20"/>
        </w:rPr>
        <w:t>(Q7)</w:t>
      </w:r>
      <w:r w:rsidRPr="008930A1">
        <w:rPr>
          <w:rFonts w:ascii="標楷體" w:hAnsi="標楷體" w:hint="eastAsia"/>
          <w:szCs w:val="20"/>
        </w:rPr>
        <w:t>的柏拉圖、查檢表、散佈圖、直方圖及管制圖，都必須以本工具手法將發現的問題或原因加以層別化，如層別魚骨圖、層別柏拉圖等。</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34" w:name="_Toc16096535"/>
      <w:r w:rsidRPr="008930A1">
        <w:rPr>
          <w:rFonts w:ascii="標楷體" w:hAnsi="標楷體"/>
        </w:rPr>
        <w:t>2.7.3</w:t>
      </w:r>
      <w:r w:rsidRPr="008930A1">
        <w:rPr>
          <w:rFonts w:ascii="標楷體" w:hAnsi="標楷體" w:hint="eastAsia"/>
        </w:rPr>
        <w:t>繪製步驟</w:t>
      </w:r>
      <w:bookmarkEnd w:id="34"/>
    </w:p>
    <w:p w:rsidR="007E6164" w:rsidRDefault="007E6164" w:rsidP="00534224">
      <w:pPr>
        <w:tabs>
          <w:tab w:val="left" w:pos="4769"/>
        </w:tabs>
        <w:spacing w:after="120" w:line="300" w:lineRule="auto"/>
        <w:ind w:leftChars="184" w:left="31680" w:hangingChars="170" w:firstLine="31680"/>
        <w:jc w:val="both"/>
        <w:rPr>
          <w:rFonts w:ascii="標楷體"/>
          <w:szCs w:val="28"/>
        </w:rPr>
      </w:pPr>
      <w:r>
        <w:rPr>
          <w:rFonts w:ascii="標楷體" w:hAnsi="標楷體"/>
          <w:szCs w:val="28"/>
        </w:rPr>
        <w:t>1.</w:t>
      </w:r>
      <w:r w:rsidRPr="005A16D9">
        <w:rPr>
          <w:rFonts w:ascii="標楷體" w:hAnsi="標楷體" w:hint="eastAsia"/>
          <w:szCs w:val="28"/>
        </w:rPr>
        <w:t>層別目的明確化：目的究竟是改善作業</w:t>
      </w:r>
      <w:r w:rsidRPr="005A16D9">
        <w:rPr>
          <w:rFonts w:ascii="標楷體" w:hAnsi="標楷體"/>
          <w:szCs w:val="28"/>
        </w:rPr>
        <w:t>?</w:t>
      </w:r>
      <w:r w:rsidRPr="005A16D9">
        <w:rPr>
          <w:rFonts w:ascii="標楷體" w:hAnsi="標楷體" w:hint="eastAsia"/>
          <w:szCs w:val="28"/>
        </w:rPr>
        <w:t>提高效率</w:t>
      </w:r>
      <w:r w:rsidRPr="005A16D9">
        <w:rPr>
          <w:rFonts w:ascii="標楷體" w:hAnsi="標楷體"/>
          <w:szCs w:val="28"/>
        </w:rPr>
        <w:t>?</w:t>
      </w:r>
      <w:r w:rsidRPr="005A16D9">
        <w:rPr>
          <w:rFonts w:ascii="標楷體" w:hAnsi="標楷體" w:hint="eastAsia"/>
          <w:szCs w:val="28"/>
        </w:rPr>
        <w:t>還是分析不良率</w:t>
      </w:r>
      <w:r w:rsidRPr="005A16D9">
        <w:rPr>
          <w:rFonts w:ascii="標楷體" w:hAnsi="標楷體"/>
          <w:szCs w:val="28"/>
        </w:rPr>
        <w:t>?</w:t>
      </w:r>
      <w:r w:rsidRPr="005A16D9">
        <w:rPr>
          <w:rFonts w:ascii="標楷體" w:hAnsi="標楷體" w:hint="eastAsia"/>
          <w:szCs w:val="28"/>
        </w:rPr>
        <w:t>應先考慮數據的條件背景，經過層別規劃以後，再行蒐集資料。</w:t>
      </w:r>
    </w:p>
    <w:p w:rsidR="007E6164" w:rsidRPr="005A16D9" w:rsidRDefault="007E6164" w:rsidP="00534224">
      <w:pPr>
        <w:tabs>
          <w:tab w:val="left" w:pos="4769"/>
        </w:tabs>
        <w:spacing w:after="120" w:line="300" w:lineRule="auto"/>
        <w:ind w:leftChars="184" w:left="31680" w:hangingChars="170" w:firstLine="31680"/>
        <w:jc w:val="both"/>
        <w:rPr>
          <w:rFonts w:ascii="標楷體"/>
          <w:szCs w:val="28"/>
        </w:rPr>
      </w:pPr>
      <w:r>
        <w:rPr>
          <w:rFonts w:ascii="標楷體" w:hAnsi="標楷體"/>
          <w:szCs w:val="28"/>
        </w:rPr>
        <w:t>2.</w:t>
      </w:r>
      <w:r w:rsidRPr="005A16D9">
        <w:rPr>
          <w:rFonts w:ascii="標楷體" w:hAnsi="標楷體" w:hint="eastAsia"/>
          <w:szCs w:val="28"/>
        </w:rPr>
        <w:t>決定層別項目。</w:t>
      </w:r>
    </w:p>
    <w:p w:rsidR="007E6164" w:rsidRPr="005A16D9"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3.</w:t>
      </w:r>
      <w:r w:rsidRPr="005A16D9">
        <w:rPr>
          <w:rFonts w:ascii="標楷體" w:hAnsi="標楷體" w:hint="eastAsia"/>
          <w:szCs w:val="28"/>
        </w:rPr>
        <w:t>取得層別項目數據。</w:t>
      </w:r>
    </w:p>
    <w:p w:rsidR="007E6164" w:rsidRPr="005A16D9" w:rsidRDefault="007E6164" w:rsidP="00534224">
      <w:pPr>
        <w:tabs>
          <w:tab w:val="left" w:pos="4769"/>
        </w:tabs>
        <w:spacing w:after="120" w:line="300" w:lineRule="auto"/>
        <w:ind w:leftChars="184" w:left="31680" w:hangingChars="118" w:firstLine="31680"/>
        <w:jc w:val="both"/>
        <w:rPr>
          <w:rFonts w:ascii="標楷體"/>
          <w:szCs w:val="28"/>
        </w:rPr>
      </w:pPr>
      <w:r>
        <w:rPr>
          <w:rFonts w:ascii="標楷體" w:hAnsi="標楷體"/>
          <w:szCs w:val="28"/>
        </w:rPr>
        <w:t>4.</w:t>
      </w:r>
      <w:r w:rsidRPr="005A16D9">
        <w:rPr>
          <w:rFonts w:ascii="標楷體" w:hAnsi="標楷體" w:hint="eastAsia"/>
          <w:szCs w:val="28"/>
        </w:rPr>
        <w:t>與其他工具手法結合使用，解析數據。</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35" w:name="_Toc16096536"/>
      <w:r w:rsidRPr="008930A1">
        <w:rPr>
          <w:rFonts w:ascii="標楷體" w:hAnsi="標楷體"/>
        </w:rPr>
        <w:t>2.7.4</w:t>
      </w:r>
      <w:r w:rsidRPr="008930A1">
        <w:rPr>
          <w:rFonts w:ascii="標楷體" w:hAnsi="標楷體" w:hint="eastAsia"/>
        </w:rPr>
        <w:t>使用要領</w:t>
      </w:r>
      <w:bookmarkEnd w:id="35"/>
    </w:p>
    <w:p w:rsidR="007E6164" w:rsidRDefault="007E6164" w:rsidP="000078B4">
      <w:pPr>
        <w:pStyle w:val="a6"/>
        <w:adjustRightInd w:val="0"/>
        <w:spacing w:line="300" w:lineRule="auto"/>
        <w:ind w:left="0" w:firstLineChars="202" w:firstLine="31680"/>
        <w:rPr>
          <w:rFonts w:ascii="標楷體"/>
          <w:szCs w:val="20"/>
        </w:rPr>
      </w:pPr>
      <w:r w:rsidRPr="008930A1">
        <w:rPr>
          <w:rFonts w:ascii="標楷體" w:hAnsi="標楷體" w:hint="eastAsia"/>
          <w:szCs w:val="20"/>
        </w:rPr>
        <w:t>許多模糊不清，數據混亂，或是原因複雜的品管問題，經過分門別類的層別之後，通常可以迅速分析其現象或原因。常用之層別包括：作業條件、材料、機械設備、人員、時間、環境天候、地區、產品等。如圖</w:t>
      </w:r>
      <w:r w:rsidRPr="008930A1">
        <w:rPr>
          <w:rFonts w:ascii="標楷體" w:hAnsi="標楷體"/>
          <w:szCs w:val="20"/>
        </w:rPr>
        <w:t>11</w:t>
      </w:r>
      <w:r w:rsidRPr="008930A1">
        <w:rPr>
          <w:rFonts w:ascii="標楷體" w:hAnsi="標楷體" w:hint="eastAsia"/>
          <w:szCs w:val="20"/>
        </w:rPr>
        <w:t>，某公司使用甲、乙兩部機械，分別加工</w:t>
      </w:r>
      <w:r w:rsidRPr="008930A1">
        <w:rPr>
          <w:rFonts w:ascii="標楷體" w:hAnsi="標楷體"/>
          <w:szCs w:val="20"/>
        </w:rPr>
        <w:t>A</w:t>
      </w:r>
      <w:r w:rsidRPr="008930A1">
        <w:rPr>
          <w:rFonts w:ascii="標楷體" w:hAnsi="標楷體" w:hint="eastAsia"/>
          <w:szCs w:val="20"/>
        </w:rPr>
        <w:t>、</w:t>
      </w:r>
      <w:r w:rsidRPr="008930A1">
        <w:rPr>
          <w:rFonts w:ascii="標楷體" w:hAnsi="標楷體"/>
          <w:szCs w:val="20"/>
        </w:rPr>
        <w:t>B</w:t>
      </w:r>
      <w:r w:rsidRPr="008930A1">
        <w:rPr>
          <w:rFonts w:ascii="標楷體" w:hAnsi="標楷體" w:hint="eastAsia"/>
          <w:szCs w:val="20"/>
        </w:rPr>
        <w:t>兩種不同來源的材料，產品品質特性分配如圖</w:t>
      </w:r>
      <w:r w:rsidRPr="008930A1">
        <w:rPr>
          <w:rFonts w:ascii="標楷體" w:hAnsi="標楷體"/>
          <w:szCs w:val="20"/>
        </w:rPr>
        <w:t>11</w:t>
      </w:r>
      <w:r w:rsidRPr="008930A1">
        <w:rPr>
          <w:rFonts w:ascii="標楷體" w:hAnsi="標楷體" w:hint="eastAsia"/>
          <w:szCs w:val="20"/>
        </w:rPr>
        <w:t>，機械乙使用</w:t>
      </w:r>
      <w:r w:rsidRPr="008930A1">
        <w:rPr>
          <w:rFonts w:ascii="標楷體" w:hAnsi="標楷體"/>
          <w:szCs w:val="20"/>
        </w:rPr>
        <w:t>B</w:t>
      </w:r>
      <w:r w:rsidRPr="008930A1">
        <w:rPr>
          <w:rFonts w:ascii="標楷體" w:hAnsi="標楷體" w:hint="eastAsia"/>
          <w:szCs w:val="20"/>
        </w:rPr>
        <w:t>材料之產品顯著偏低，但不知此偏低是由於機械或材料所造成；於是將</w:t>
      </w:r>
      <w:r w:rsidRPr="008930A1">
        <w:rPr>
          <w:rFonts w:ascii="標楷體" w:hAnsi="標楷體"/>
          <w:szCs w:val="20"/>
        </w:rPr>
        <w:t>A</w:t>
      </w:r>
      <w:r w:rsidRPr="008930A1">
        <w:rPr>
          <w:rFonts w:ascii="標楷體" w:hAnsi="標楷體" w:hint="eastAsia"/>
          <w:szCs w:val="20"/>
        </w:rPr>
        <w:t>、</w:t>
      </w:r>
      <w:r w:rsidRPr="008930A1">
        <w:rPr>
          <w:rFonts w:ascii="標楷體" w:hAnsi="標楷體"/>
          <w:szCs w:val="20"/>
        </w:rPr>
        <w:t>B</w:t>
      </w:r>
      <w:r w:rsidRPr="008930A1">
        <w:rPr>
          <w:rFonts w:ascii="標楷體" w:hAnsi="標楷體" w:hint="eastAsia"/>
          <w:szCs w:val="20"/>
        </w:rPr>
        <w:t>兩種材料均由甲、乙兩部機械加工，分別畫出直方圖，結果判別偏低係因機械乙之影響，與材料無關。</w:t>
      </w:r>
    </w:p>
    <w:p w:rsidR="007E6164" w:rsidRPr="008930A1" w:rsidRDefault="007E6164" w:rsidP="00534224">
      <w:pPr>
        <w:pStyle w:val="a6"/>
        <w:adjustRightInd w:val="0"/>
        <w:spacing w:line="300" w:lineRule="auto"/>
        <w:ind w:left="0" w:firstLineChars="202" w:firstLine="31680"/>
        <w:rPr>
          <w:rFonts w:ascii="標楷體"/>
        </w:rPr>
      </w:pPr>
      <w:r>
        <w:rPr>
          <w:noProof/>
        </w:rPr>
        <w:pict>
          <v:shape id="_x0000_s1405" type="#_x0000_t202" style="position:absolute;left:0;text-align:left;margin-left:253.15pt;margin-top:124.6pt;width:24pt;height:111pt;z-index:251685888" o:regroupid="1" stroked="f">
            <v:textbox style="mso-next-textbox:#_x0000_s1405" inset="1mm,,1mm">
              <w:txbxContent>
                <w:p w:rsidR="007E6164" w:rsidRDefault="007E6164">
                  <w:pPr>
                    <w:snapToGrid w:val="0"/>
                    <w:rPr>
                      <w:sz w:val="16"/>
                    </w:rPr>
                  </w:pPr>
                  <w:r>
                    <w:rPr>
                      <w:sz w:val="16"/>
                    </w:rPr>
                    <w:t>A+</w:t>
                  </w:r>
                  <w:r>
                    <w:rPr>
                      <w:rFonts w:hint="eastAsia"/>
                      <w:sz w:val="16"/>
                    </w:rPr>
                    <w:t>甲</w:t>
                  </w:r>
                </w:p>
                <w:p w:rsidR="007E6164" w:rsidRDefault="007E6164">
                  <w:pPr>
                    <w:snapToGrid w:val="0"/>
                    <w:rPr>
                      <w:sz w:val="16"/>
                    </w:rPr>
                  </w:pPr>
                </w:p>
                <w:p w:rsidR="007E6164" w:rsidRDefault="007E6164">
                  <w:pPr>
                    <w:snapToGrid w:val="0"/>
                    <w:rPr>
                      <w:sz w:val="16"/>
                    </w:rPr>
                  </w:pPr>
                </w:p>
                <w:p w:rsidR="007E6164" w:rsidRDefault="007E6164">
                  <w:pPr>
                    <w:snapToGrid w:val="0"/>
                    <w:rPr>
                      <w:sz w:val="16"/>
                    </w:rPr>
                  </w:pPr>
                  <w:r>
                    <w:rPr>
                      <w:sz w:val="16"/>
                    </w:rPr>
                    <w:t>B+</w:t>
                  </w:r>
                  <w:r>
                    <w:rPr>
                      <w:rFonts w:hint="eastAsia"/>
                      <w:sz w:val="16"/>
                    </w:rPr>
                    <w:t>甲</w:t>
                  </w:r>
                </w:p>
                <w:p w:rsidR="007E6164" w:rsidRDefault="007E6164">
                  <w:pPr>
                    <w:snapToGrid w:val="0"/>
                    <w:rPr>
                      <w:sz w:val="16"/>
                    </w:rPr>
                  </w:pPr>
                </w:p>
                <w:p w:rsidR="007E6164" w:rsidRDefault="007E6164">
                  <w:pPr>
                    <w:snapToGrid w:val="0"/>
                    <w:rPr>
                      <w:sz w:val="16"/>
                    </w:rPr>
                  </w:pPr>
                </w:p>
                <w:p w:rsidR="007E6164" w:rsidRDefault="007E6164">
                  <w:pPr>
                    <w:snapToGrid w:val="0"/>
                    <w:rPr>
                      <w:sz w:val="16"/>
                    </w:rPr>
                  </w:pPr>
                </w:p>
                <w:p w:rsidR="007E6164" w:rsidRDefault="007E6164">
                  <w:pPr>
                    <w:snapToGrid w:val="0"/>
                    <w:spacing w:before="60"/>
                    <w:rPr>
                      <w:sz w:val="16"/>
                    </w:rPr>
                  </w:pPr>
                  <w:r>
                    <w:rPr>
                      <w:sz w:val="16"/>
                    </w:rPr>
                    <w:t>A+</w:t>
                  </w:r>
                  <w:r>
                    <w:rPr>
                      <w:rFonts w:hint="eastAsia"/>
                      <w:sz w:val="16"/>
                    </w:rPr>
                    <w:t>乙</w:t>
                  </w:r>
                </w:p>
                <w:p w:rsidR="007E6164" w:rsidRDefault="007E6164">
                  <w:pPr>
                    <w:snapToGrid w:val="0"/>
                    <w:rPr>
                      <w:sz w:val="16"/>
                    </w:rPr>
                  </w:pPr>
                </w:p>
                <w:p w:rsidR="007E6164" w:rsidRDefault="007E6164">
                  <w:pPr>
                    <w:snapToGrid w:val="0"/>
                    <w:spacing w:before="120"/>
                    <w:rPr>
                      <w:sz w:val="16"/>
                    </w:rPr>
                  </w:pPr>
                  <w:r>
                    <w:rPr>
                      <w:sz w:val="16"/>
                    </w:rPr>
                    <w:t>B+</w:t>
                  </w:r>
                  <w:r>
                    <w:rPr>
                      <w:rFonts w:hint="eastAsia"/>
                      <w:sz w:val="16"/>
                    </w:rPr>
                    <w:t>乙</w:t>
                  </w:r>
                  <w:r>
                    <w:rPr>
                      <w:sz w:val="16"/>
                    </w:rPr>
                    <w:t xml:space="preserve">  </w:t>
                  </w:r>
                </w:p>
              </w:txbxContent>
            </v:textbox>
          </v:shape>
        </w:pict>
      </w:r>
      <w:r>
        <w:rPr>
          <w:noProof/>
        </w:rPr>
        <w:pict>
          <v:group id="_x0000_s1406" alt="" style="position:absolute;left:0;text-align:left;margin-left:112.5pt;margin-top:147.25pt;width:109.7pt;height:63pt;z-index:251687936" coordorigin="2355,5042" coordsize="2194,1260" o:regroupid="1">
            <v:group id="_x0000_s1407" alt="" style="position:absolute;left:2355;top:5042;width:2159;height:312" coordorigin="3629,8517" coordsize="2159,340">
              <v:rect id="_x0000_s1408" style="position:absolute;left:3629;top:8517;width:624;height:340">
                <v:textbox style="mso-next-textbox:#_x0000_s1408" inset="1mm,,1mm">
                  <w:txbxContent>
                    <w:p w:rsidR="007E6164" w:rsidRDefault="007E6164">
                      <w:pPr>
                        <w:snapToGrid w:val="0"/>
                        <w:jc w:val="center"/>
                        <w:rPr>
                          <w:rFonts w:ascii="新細明體"/>
                          <w:sz w:val="16"/>
                        </w:rPr>
                      </w:pPr>
                      <w:r>
                        <w:rPr>
                          <w:rFonts w:ascii="新細明體" w:hint="eastAsia"/>
                          <w:sz w:val="16"/>
                        </w:rPr>
                        <w:t>材料</w:t>
                      </w:r>
                      <w:r>
                        <w:rPr>
                          <w:rFonts w:ascii="新細明體"/>
                          <w:sz w:val="16"/>
                        </w:rPr>
                        <w:t>B</w:t>
                      </w:r>
                    </w:p>
                  </w:txbxContent>
                </v:textbox>
              </v:rect>
              <v:rect id="_x0000_s1409" style="position:absolute;left:4709;top:8517;width:624;height:340">
                <v:textbox style="mso-next-textbox:#_x0000_s1409" inset="1mm,,1mm">
                  <w:txbxContent>
                    <w:p w:rsidR="007E6164" w:rsidRDefault="007E6164">
                      <w:pPr>
                        <w:snapToGrid w:val="0"/>
                        <w:rPr>
                          <w:rFonts w:ascii="新細明體"/>
                          <w:sz w:val="16"/>
                        </w:rPr>
                      </w:pPr>
                      <w:r>
                        <w:rPr>
                          <w:rFonts w:ascii="新細明體" w:hint="eastAsia"/>
                          <w:sz w:val="16"/>
                        </w:rPr>
                        <w:t>機械甲</w:t>
                      </w:r>
                    </w:p>
                  </w:txbxContent>
                </v:textbox>
              </v:rect>
              <v:line id="_x0000_s1410" style="position:absolute" from="4253,8694" to="4707,8694">
                <v:stroke endarrow="block"/>
              </v:line>
              <v:line id="_x0000_s1411" style="position:absolute" from="5334,8694" to="5788,8694">
                <v:stroke endarrow="block"/>
              </v:line>
            </v:group>
            <v:group id="_x0000_s1412" alt="" style="position:absolute;left:2390;top:5990;width:2159;height:312" coordorigin="3629,8517" coordsize="2159,340">
              <v:rect id="_x0000_s1413" style="position:absolute;left:3629;top:8517;width:624;height:340">
                <v:textbox style="mso-next-textbox:#_x0000_s1413" inset="1mm,,1mm">
                  <w:txbxContent>
                    <w:p w:rsidR="007E6164" w:rsidRDefault="007E6164">
                      <w:pPr>
                        <w:snapToGrid w:val="0"/>
                        <w:jc w:val="center"/>
                        <w:rPr>
                          <w:rFonts w:ascii="新細明體"/>
                          <w:sz w:val="16"/>
                        </w:rPr>
                      </w:pPr>
                      <w:r>
                        <w:rPr>
                          <w:rFonts w:ascii="新細明體" w:hint="eastAsia"/>
                          <w:sz w:val="16"/>
                        </w:rPr>
                        <w:t>材料</w:t>
                      </w:r>
                      <w:r>
                        <w:rPr>
                          <w:rFonts w:ascii="新細明體"/>
                          <w:sz w:val="16"/>
                        </w:rPr>
                        <w:t>A</w:t>
                      </w:r>
                    </w:p>
                  </w:txbxContent>
                </v:textbox>
              </v:rect>
              <v:rect id="_x0000_s1414" style="position:absolute;left:4709;top:8517;width:624;height:340">
                <v:textbox style="mso-next-textbox:#_x0000_s1414" inset="1mm,,1mm">
                  <w:txbxContent>
                    <w:p w:rsidR="007E6164" w:rsidRDefault="007E6164">
                      <w:pPr>
                        <w:snapToGrid w:val="0"/>
                        <w:rPr>
                          <w:rFonts w:ascii="新細明體"/>
                          <w:sz w:val="16"/>
                        </w:rPr>
                      </w:pPr>
                      <w:r>
                        <w:rPr>
                          <w:rFonts w:ascii="新細明體" w:hint="eastAsia"/>
                          <w:sz w:val="16"/>
                        </w:rPr>
                        <w:t>機械乙</w:t>
                      </w:r>
                    </w:p>
                  </w:txbxContent>
                </v:textbox>
              </v:rect>
              <v:line id="_x0000_s1415" style="position:absolute" from="4253,8694" to="4707,8694">
                <v:stroke endarrow="block"/>
              </v:line>
              <v:line id="_x0000_s1416" style="position:absolute" from="5334,8694" to="5788,8694">
                <v:stroke endarrow="block"/>
              </v:line>
            </v:group>
            <v:line id="_x0000_s1417" style="position:absolute;rotation:-359;flip:y" from="3013,5344" to="3493,5968">
              <v:stroke endarrow="block"/>
            </v:line>
            <v:line id="_x0000_s1418" style="position:absolute" from="2985,5339" to="3465,6000">
              <v:stroke endarrow="block"/>
            </v:line>
          </v:group>
        </w:pict>
      </w:r>
      <w:r>
        <w:rPr>
          <w:noProof/>
        </w:rPr>
        <w:pict>
          <v:group id="_x0000_s1419" alt="" style="position:absolute;left:0;text-align:left;margin-left:111.4pt;margin-top:45.2pt;width:109.05pt;height:55.4pt;z-index:251686912" coordorigin="3511,2902" coordsize="2181,1108" o:regroupid="1">
            <v:group id="_x0000_s1420" alt="" style="position:absolute;left:3511;top:2902;width:2159;height:312" coordorigin="3629,8517" coordsize="2159,340">
              <v:rect id="_x0000_s1421" style="position:absolute;left:3629;top:8517;width:624;height:340">
                <v:textbox style="mso-next-textbox:#_x0000_s1421" inset="1mm,,1mm">
                  <w:txbxContent>
                    <w:p w:rsidR="007E6164" w:rsidRDefault="007E6164">
                      <w:pPr>
                        <w:snapToGrid w:val="0"/>
                        <w:jc w:val="center"/>
                        <w:rPr>
                          <w:rFonts w:ascii="新細明體"/>
                          <w:sz w:val="16"/>
                        </w:rPr>
                      </w:pPr>
                      <w:r>
                        <w:rPr>
                          <w:rFonts w:ascii="新細明體" w:hint="eastAsia"/>
                          <w:sz w:val="16"/>
                        </w:rPr>
                        <w:t>材料</w:t>
                      </w:r>
                      <w:r>
                        <w:rPr>
                          <w:rFonts w:ascii="新細明體"/>
                          <w:sz w:val="16"/>
                        </w:rPr>
                        <w:t>A</w:t>
                      </w:r>
                    </w:p>
                  </w:txbxContent>
                </v:textbox>
              </v:rect>
              <v:rect id="_x0000_s1422" style="position:absolute;left:4709;top:8517;width:624;height:340">
                <v:textbox style="mso-next-textbox:#_x0000_s1422" inset="1mm,,1mm">
                  <w:txbxContent>
                    <w:p w:rsidR="007E6164" w:rsidRDefault="007E6164">
                      <w:pPr>
                        <w:snapToGrid w:val="0"/>
                        <w:rPr>
                          <w:rFonts w:ascii="新細明體"/>
                          <w:sz w:val="16"/>
                        </w:rPr>
                      </w:pPr>
                      <w:r>
                        <w:rPr>
                          <w:rFonts w:ascii="新細明體" w:hint="eastAsia"/>
                          <w:sz w:val="16"/>
                        </w:rPr>
                        <w:t>機械甲</w:t>
                      </w:r>
                    </w:p>
                  </w:txbxContent>
                </v:textbox>
              </v:rect>
              <v:line id="_x0000_s1423" style="position:absolute" from="4253,8694" to="4707,8694">
                <v:stroke endarrow="block"/>
              </v:line>
              <v:line id="_x0000_s1424" style="position:absolute" from="5334,8694" to="5788,8694">
                <v:stroke endarrow="block"/>
              </v:line>
            </v:group>
            <v:group id="_x0000_s1425" alt="" style="position:absolute;left:3533;top:3698;width:2159;height:312" coordorigin="3629,8517" coordsize="2159,340">
              <v:rect id="_x0000_s1426" style="position:absolute;left:3629;top:8517;width:624;height:340">
                <v:textbox style="mso-next-textbox:#_x0000_s1426" inset="1mm,,1mm">
                  <w:txbxContent>
                    <w:p w:rsidR="007E6164" w:rsidRDefault="007E6164">
                      <w:pPr>
                        <w:snapToGrid w:val="0"/>
                        <w:jc w:val="center"/>
                        <w:rPr>
                          <w:rFonts w:ascii="新細明體"/>
                          <w:sz w:val="16"/>
                        </w:rPr>
                      </w:pPr>
                      <w:r>
                        <w:rPr>
                          <w:rFonts w:ascii="新細明體" w:hint="eastAsia"/>
                          <w:sz w:val="16"/>
                        </w:rPr>
                        <w:t>材料</w:t>
                      </w:r>
                      <w:r>
                        <w:rPr>
                          <w:rFonts w:ascii="新細明體"/>
                          <w:sz w:val="16"/>
                        </w:rPr>
                        <w:t>B</w:t>
                      </w:r>
                    </w:p>
                  </w:txbxContent>
                </v:textbox>
              </v:rect>
              <v:rect id="_x0000_s1427" style="position:absolute;left:4709;top:8517;width:624;height:340">
                <v:textbox style="mso-next-textbox:#_x0000_s1427" inset="1mm,,1mm">
                  <w:txbxContent>
                    <w:p w:rsidR="007E6164" w:rsidRDefault="007E6164">
                      <w:pPr>
                        <w:snapToGrid w:val="0"/>
                        <w:rPr>
                          <w:rFonts w:ascii="新細明體"/>
                          <w:sz w:val="16"/>
                        </w:rPr>
                      </w:pPr>
                      <w:r>
                        <w:rPr>
                          <w:rFonts w:ascii="新細明體" w:hint="eastAsia"/>
                          <w:sz w:val="16"/>
                        </w:rPr>
                        <w:t>機械乙</w:t>
                      </w:r>
                    </w:p>
                  </w:txbxContent>
                </v:textbox>
              </v:rect>
              <v:line id="_x0000_s1428" style="position:absolute" from="4253,8694" to="4707,8694">
                <v:stroke endarrow="block"/>
              </v:line>
              <v:line id="_x0000_s1429" style="position:absolute" from="5334,8694" to="5788,8694">
                <v:stroke endarrow="block"/>
              </v:line>
            </v:group>
          </v:group>
        </w:pict>
      </w:r>
      <w:r>
        <w:rPr>
          <w:noProof/>
        </w:rPr>
        <w:pict>
          <v:shape id="_x0000_s1430" type="#_x0000_t202" style="position:absolute;left:0;text-align:left;margin-left:220.65pt;margin-top:19.7pt;width:114pt;height:16.5pt;z-index:251684864" o:regroupid="1" stroked="f">
            <v:textbox style="mso-next-textbox:#_x0000_s1430" inset="1mm,,1mm">
              <w:txbxContent>
                <w:p w:rsidR="007E6164" w:rsidRDefault="007E6164">
                  <w:pPr>
                    <w:snapToGrid w:val="0"/>
                    <w:rPr>
                      <w:sz w:val="16"/>
                    </w:rPr>
                  </w:pPr>
                  <w:r>
                    <w:rPr>
                      <w:rFonts w:hint="eastAsia"/>
                      <w:sz w:val="16"/>
                    </w:rPr>
                    <w:t>製品</w:t>
                  </w:r>
                  <w:r>
                    <w:rPr>
                      <w:sz w:val="16"/>
                    </w:rPr>
                    <w:t xml:space="preserve">         SL        SU</w:t>
                  </w:r>
                </w:p>
              </w:txbxContent>
            </v:textbox>
          </v:shape>
        </w:pict>
      </w:r>
      <w:r>
        <w:rPr>
          <w:noProof/>
        </w:rPr>
        <w:pict>
          <v:shape id="_x0000_s1431" type="#_x0000_t202" style="position:absolute;left:0;text-align:left;margin-left:77.65pt;margin-top:7pt;width:138pt;height:234pt;z-index:251683840" o:regroupid="1" stroked="f">
            <v:textbox style="mso-next-textbox:#_x0000_s1431">
              <w:txbxContent>
                <w:p w:rsidR="007E6164" w:rsidRDefault="007E6164"/>
              </w:txbxContent>
            </v:textbox>
          </v:shape>
        </w:pict>
      </w:r>
      <w:r w:rsidRPr="009F0FFB">
        <w:rPr>
          <w:rFonts w:ascii="標楷體"/>
          <w:noProof/>
        </w:rPr>
        <w:pict>
          <v:shape id="圖片 7" o:spid="_x0000_i1031" type="#_x0000_t75" alt="圖7層別法" style="width:385.8pt;height:259.8pt;visibility:visible">
            <v:imagedata r:id="rId13" o:title="" cropbottom="15333f"/>
          </v:shape>
        </w:pic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11 </w:t>
      </w:r>
      <w:r w:rsidRPr="008930A1">
        <w:rPr>
          <w:rFonts w:ascii="標楷體" w:hAnsi="標楷體" w:hint="eastAsia"/>
        </w:rPr>
        <w:t>層別法應用</w:t>
      </w:r>
    </w:p>
    <w:p w:rsidR="007E6164" w:rsidRPr="005A16D9" w:rsidRDefault="007E6164" w:rsidP="000078B4">
      <w:pPr>
        <w:pStyle w:val="a5"/>
        <w:snapToGrid/>
        <w:spacing w:before="0" w:line="300" w:lineRule="auto"/>
        <w:ind w:left="31680" w:hangingChars="200" w:firstLine="31680"/>
        <w:outlineLvl w:val="0"/>
        <w:rPr>
          <w:rFonts w:ascii="標楷體"/>
          <w:szCs w:val="32"/>
        </w:rPr>
      </w:pPr>
      <w:bookmarkStart w:id="36" w:name="_Toc16096537"/>
      <w:r w:rsidRPr="005A16D9">
        <w:rPr>
          <w:rFonts w:ascii="標楷體" w:hAnsi="標楷體" w:hint="eastAsia"/>
          <w:szCs w:val="32"/>
        </w:rPr>
        <w:t>三、品管新</w:t>
      </w:r>
      <w:r w:rsidRPr="005A16D9">
        <w:rPr>
          <w:rFonts w:ascii="標楷體" w:hAnsi="標楷體"/>
          <w:szCs w:val="32"/>
        </w:rPr>
        <w:t>QC</w:t>
      </w:r>
      <w:r w:rsidRPr="005A16D9">
        <w:rPr>
          <w:rFonts w:ascii="標楷體" w:hAnsi="標楷體" w:hint="eastAsia"/>
          <w:szCs w:val="32"/>
        </w:rPr>
        <w:t>七大工具手法</w:t>
      </w:r>
      <w:r w:rsidRPr="005A16D9">
        <w:rPr>
          <w:rFonts w:ascii="標楷體" w:hAnsi="標楷體"/>
          <w:szCs w:val="32"/>
        </w:rPr>
        <w:t>N7</w:t>
      </w:r>
      <w:bookmarkEnd w:id="36"/>
    </w:p>
    <w:p w:rsidR="007E6164" w:rsidRDefault="007E6164" w:rsidP="00534224">
      <w:pPr>
        <w:pStyle w:val="a6"/>
        <w:adjustRightInd w:val="0"/>
        <w:spacing w:line="300" w:lineRule="auto"/>
        <w:ind w:left="0" w:firstLineChars="202" w:firstLine="31680"/>
        <w:rPr>
          <w:rFonts w:ascii="標楷體"/>
        </w:rPr>
      </w:pPr>
      <w:r>
        <w:rPr>
          <w:noProof/>
        </w:rPr>
        <w:pict>
          <v:group id="_x0000_s1432" style="position:absolute;left:0;text-align:left;margin-left:-.6pt;margin-top:113.65pt;width:441pt;height:511.7pt;z-index:251689984" coordorigin="1406,4331" coordsize="8820,10234">
            <v:rect id="_x0000_s1433" style="position:absolute;left:2826;top:5886;width:4320;height:445" o:regroupid="3" filled="f" stroked="f">
              <v:textbox style="mso-next-textbox:#_x0000_s1433">
                <w:txbxContent>
                  <w:p w:rsidR="007E6164" w:rsidRPr="00C612CC" w:rsidRDefault="007E6164" w:rsidP="005A16D9">
                    <w:pPr>
                      <w:rPr>
                        <w:sz w:val="24"/>
                        <w:szCs w:val="24"/>
                      </w:rPr>
                    </w:pPr>
                    <w:r w:rsidRPr="00C612CC">
                      <w:rPr>
                        <w:sz w:val="24"/>
                        <w:szCs w:val="24"/>
                      </w:rPr>
                      <w:t xml:space="preserve">Plan1. </w:t>
                    </w:r>
                    <w:r w:rsidRPr="00C612CC">
                      <w:rPr>
                        <w:rFonts w:hint="eastAsia"/>
                        <w:sz w:val="24"/>
                        <w:szCs w:val="24"/>
                      </w:rPr>
                      <w:t>複雜、混亂的整理和問題設定</w:t>
                    </w:r>
                  </w:p>
                </w:txbxContent>
              </v:textbox>
            </v:rect>
            <v:rect id="_x0000_s1434" style="position:absolute;left:3426;top:6544;width:1320;height:444" o:regroupid="3">
              <v:textbox style="mso-next-textbox:#_x0000_s1434">
                <w:txbxContent>
                  <w:p w:rsidR="007E6164" w:rsidRPr="00C612CC" w:rsidRDefault="007E6164" w:rsidP="005A16D9">
                    <w:pPr>
                      <w:rPr>
                        <w:sz w:val="24"/>
                        <w:szCs w:val="24"/>
                      </w:rPr>
                    </w:pPr>
                    <w:r w:rsidRPr="00C612CC">
                      <w:rPr>
                        <w:rFonts w:hint="eastAsia"/>
                        <w:sz w:val="24"/>
                        <w:szCs w:val="24"/>
                      </w:rPr>
                      <w:t>親和圖法</w:t>
                    </w:r>
                  </w:p>
                </w:txbxContent>
              </v:textbox>
            </v:rect>
            <v:rect id="_x0000_s1435" style="position:absolute;left:6366;top:6544;width:1320;height:464" o:regroupid="3">
              <v:textbox style="mso-next-textbox:#_x0000_s1435">
                <w:txbxContent>
                  <w:p w:rsidR="007E6164" w:rsidRPr="00C612CC" w:rsidRDefault="007E6164" w:rsidP="005A16D9">
                    <w:pPr>
                      <w:rPr>
                        <w:sz w:val="24"/>
                        <w:szCs w:val="24"/>
                      </w:rPr>
                    </w:pPr>
                    <w:r>
                      <w:rPr>
                        <w:rFonts w:hint="eastAsia"/>
                        <w:sz w:val="24"/>
                        <w:szCs w:val="24"/>
                      </w:rPr>
                      <w:t>關聯圖</w:t>
                    </w:r>
                    <w:r w:rsidRPr="00C612CC">
                      <w:rPr>
                        <w:rFonts w:hint="eastAsia"/>
                        <w:sz w:val="24"/>
                        <w:szCs w:val="24"/>
                      </w:rPr>
                      <w:t>法</w:t>
                    </w:r>
                  </w:p>
                </w:txbxContent>
              </v:textbox>
            </v:rect>
            <v:rect id="_x0000_s1436" style="position:absolute;left:9646;top:6273;width:560;height:1411" o:regroupid="3">
              <v:textbox style="layout-flow:vertical-ideographic;mso-next-textbox:#_x0000_s1436">
                <w:txbxContent>
                  <w:p w:rsidR="007E6164" w:rsidRPr="00C612CC" w:rsidRDefault="007E6164" w:rsidP="005A16D9">
                    <w:pPr>
                      <w:spacing w:line="260" w:lineRule="exact"/>
                      <w:rPr>
                        <w:sz w:val="24"/>
                        <w:szCs w:val="24"/>
                      </w:rPr>
                    </w:pPr>
                    <w:r w:rsidRPr="00C612CC">
                      <w:rPr>
                        <w:rFonts w:hint="eastAsia"/>
                        <w:sz w:val="24"/>
                        <w:szCs w:val="24"/>
                      </w:rPr>
                      <w:t>特性要因圖</w:t>
                    </w:r>
                  </w:p>
                </w:txbxContent>
              </v:textbox>
            </v:rect>
            <v:rect id="_x0000_s1437" style="position:absolute;left:2786;top:7317;width:4320;height:445" o:regroupid="3" filled="f" stroked="f">
              <v:textbox style="mso-next-textbox:#_x0000_s1437">
                <w:txbxContent>
                  <w:p w:rsidR="007E6164" w:rsidRPr="00C612CC" w:rsidRDefault="007E6164" w:rsidP="005A16D9">
                    <w:pPr>
                      <w:rPr>
                        <w:sz w:val="24"/>
                        <w:szCs w:val="24"/>
                      </w:rPr>
                    </w:pPr>
                    <w:r w:rsidRPr="00C612CC">
                      <w:rPr>
                        <w:sz w:val="24"/>
                        <w:szCs w:val="24"/>
                      </w:rPr>
                      <w:t xml:space="preserve">Plan2. </w:t>
                    </w:r>
                    <w:r w:rsidRPr="00C612CC">
                      <w:rPr>
                        <w:rFonts w:hint="eastAsia"/>
                        <w:sz w:val="24"/>
                        <w:szCs w:val="24"/>
                      </w:rPr>
                      <w:t>手段的展開</w:t>
                    </w:r>
                  </w:p>
                </w:txbxContent>
              </v:textbox>
            </v:rect>
            <v:rect id="_x0000_s1438" style="position:absolute;left:2886;top:8187;width:2020;height:1179" o:regroupid="3">
              <v:textbox style="mso-next-textbox:#_x0000_s1438">
                <w:txbxContent>
                  <w:p w:rsidR="007E6164" w:rsidRPr="00C612CC" w:rsidRDefault="007E6164" w:rsidP="005A16D9">
                    <w:pPr>
                      <w:rPr>
                        <w:sz w:val="24"/>
                        <w:szCs w:val="24"/>
                      </w:rPr>
                    </w:pPr>
                    <w:r w:rsidRPr="00C612CC">
                      <w:rPr>
                        <w:rFonts w:hint="eastAsia"/>
                        <w:sz w:val="24"/>
                        <w:szCs w:val="24"/>
                      </w:rPr>
                      <w:t>矩陣圖法</w:t>
                    </w:r>
                  </w:p>
                  <w:p w:rsidR="007E6164" w:rsidRPr="00C612CC" w:rsidRDefault="007E6164" w:rsidP="005A16D9">
                    <w:pPr>
                      <w:rPr>
                        <w:sz w:val="24"/>
                        <w:szCs w:val="24"/>
                      </w:rPr>
                    </w:pPr>
                    <w:r w:rsidRPr="00C612CC">
                      <w:rPr>
                        <w:rFonts w:hint="eastAsia"/>
                        <w:sz w:val="24"/>
                        <w:szCs w:val="24"/>
                      </w:rPr>
                      <w:t>（能知道目的和手段的關係）</w:t>
                    </w:r>
                  </w:p>
                </w:txbxContent>
              </v:textbox>
            </v:rect>
            <v:rect id="_x0000_s1439" style="position:absolute;left:5686;top:8129;width:2740;height:1218" o:regroupid="3">
              <v:textbox style="mso-next-textbox:#_x0000_s1439">
                <w:txbxContent>
                  <w:p w:rsidR="007E6164" w:rsidRPr="00C612CC" w:rsidRDefault="007E6164" w:rsidP="005A16D9">
                    <w:pPr>
                      <w:rPr>
                        <w:sz w:val="24"/>
                        <w:szCs w:val="24"/>
                      </w:rPr>
                    </w:pPr>
                    <w:r w:rsidRPr="00C612CC">
                      <w:rPr>
                        <w:rFonts w:hint="eastAsia"/>
                        <w:sz w:val="24"/>
                        <w:szCs w:val="24"/>
                      </w:rPr>
                      <w:t>系統圖法</w:t>
                    </w:r>
                  </w:p>
                  <w:p w:rsidR="007E6164" w:rsidRPr="00C612CC" w:rsidRDefault="007E6164" w:rsidP="005A16D9">
                    <w:pPr>
                      <w:rPr>
                        <w:sz w:val="24"/>
                        <w:szCs w:val="24"/>
                      </w:rPr>
                    </w:pPr>
                    <w:r w:rsidRPr="00C612CC">
                      <w:rPr>
                        <w:rFonts w:hint="eastAsia"/>
                        <w:sz w:val="24"/>
                        <w:szCs w:val="24"/>
                      </w:rPr>
                      <w:t>（將目的展開成多段的目的、手段的系列）</w:t>
                    </w:r>
                  </w:p>
                </w:txbxContent>
              </v:textbox>
            </v:rect>
            <v:line id="_x0000_s1440" style="position:absolute" from="4046,7008" to="4046,7240" o:regroupid="3"/>
            <v:line id="_x0000_s1441" style="position:absolute" from="4026,7240" to="6966,7240" o:regroupid="3"/>
            <v:line id="_x0000_s1442" style="position:absolute;flip:y" from="6966,7008" to="6966,7240" o:regroupid="3"/>
            <v:line id="_x0000_s1443" style="position:absolute" from="5406,7240" to="5406,7820" o:regroupid="3"/>
            <v:line id="_x0000_s1444" style="position:absolute;flip:x" from="4046,7820" to="4046,8168" o:regroupid="3">
              <v:stroke endarrow="block"/>
            </v:line>
            <v:line id="_x0000_s1445" style="position:absolute" from="4046,7820" to="6986,7820" o:regroupid="3"/>
            <v:line id="_x0000_s1446" style="position:absolute" from="6986,7800" to="6986,8129" o:regroupid="3">
              <v:stroke endarrow="block"/>
            </v:line>
            <v:rect id="_x0000_s1447" style="position:absolute;left:2486;top:10913;width:2400;height:1527" o:regroupid="3">
              <v:textbox style="mso-next-textbox:#_x0000_s1447">
                <w:txbxContent>
                  <w:p w:rsidR="007E6164" w:rsidRPr="00C612CC" w:rsidRDefault="007E6164" w:rsidP="005A16D9">
                    <w:pPr>
                      <w:rPr>
                        <w:sz w:val="24"/>
                        <w:szCs w:val="24"/>
                      </w:rPr>
                    </w:pPr>
                    <w:r w:rsidRPr="00C612CC">
                      <w:rPr>
                        <w:rFonts w:hint="eastAsia"/>
                        <w:sz w:val="24"/>
                        <w:szCs w:val="24"/>
                      </w:rPr>
                      <w:t>箭線法</w:t>
                    </w:r>
                  </w:p>
                  <w:p w:rsidR="007E6164" w:rsidRPr="00C612CC" w:rsidRDefault="007E6164" w:rsidP="005A16D9">
                    <w:pPr>
                      <w:rPr>
                        <w:sz w:val="24"/>
                        <w:szCs w:val="24"/>
                      </w:rPr>
                    </w:pPr>
                    <w:r w:rsidRPr="00C612CC">
                      <w:rPr>
                        <w:rFonts w:hint="eastAsia"/>
                        <w:sz w:val="24"/>
                        <w:szCs w:val="24"/>
                      </w:rPr>
                      <w:t>（主要是確定事</w:t>
                    </w:r>
                    <w:r w:rsidRPr="00C612CC">
                      <w:rPr>
                        <w:rFonts w:hint="eastAsia"/>
                        <w:color w:val="000000"/>
                        <w:sz w:val="24"/>
                        <w:szCs w:val="24"/>
                      </w:rPr>
                      <w:t>項</w:t>
                    </w:r>
                    <w:r w:rsidRPr="00C612CC">
                      <w:rPr>
                        <w:rFonts w:hint="eastAsia"/>
                        <w:sz w:val="24"/>
                        <w:szCs w:val="24"/>
                      </w:rPr>
                      <w:t>系列</w:t>
                    </w:r>
                    <w:r w:rsidRPr="00C612CC">
                      <w:rPr>
                        <w:rFonts w:hint="eastAsia"/>
                        <w:color w:val="000000"/>
                        <w:sz w:val="24"/>
                        <w:szCs w:val="24"/>
                      </w:rPr>
                      <w:t>計畫</w:t>
                    </w:r>
                    <w:r w:rsidRPr="00C612CC">
                      <w:rPr>
                        <w:rFonts w:hint="eastAsia"/>
                        <w:sz w:val="24"/>
                        <w:szCs w:val="24"/>
                      </w:rPr>
                      <w:t>初期有關的效率化）</w:t>
                    </w:r>
                  </w:p>
                </w:txbxContent>
              </v:textbox>
            </v:rect>
            <v:rect id="_x0000_s1448" style="position:absolute;left:5226;top:10913;width:3680;height:1508" o:regroupid="3">
              <v:textbox style="mso-next-textbox:#_x0000_s1448">
                <w:txbxContent>
                  <w:p w:rsidR="007E6164" w:rsidRPr="00C612CC" w:rsidRDefault="007E6164" w:rsidP="005A16D9">
                    <w:pPr>
                      <w:rPr>
                        <w:sz w:val="24"/>
                        <w:szCs w:val="24"/>
                      </w:rPr>
                    </w:pPr>
                    <w:r w:rsidRPr="00C612CC">
                      <w:rPr>
                        <w:sz w:val="24"/>
                        <w:szCs w:val="24"/>
                      </w:rPr>
                      <w:t>PDPC</w:t>
                    </w:r>
                    <w:r w:rsidRPr="00C612CC">
                      <w:rPr>
                        <w:rFonts w:hint="eastAsia"/>
                        <w:sz w:val="24"/>
                        <w:szCs w:val="24"/>
                      </w:rPr>
                      <w:t>法</w:t>
                    </w:r>
                  </w:p>
                  <w:p w:rsidR="007E6164" w:rsidRPr="00C612CC" w:rsidRDefault="007E6164" w:rsidP="005A16D9">
                    <w:pPr>
                      <w:rPr>
                        <w:sz w:val="24"/>
                        <w:szCs w:val="24"/>
                      </w:rPr>
                    </w:pPr>
                    <w:r w:rsidRPr="00C612CC">
                      <w:rPr>
                        <w:rFonts w:hint="eastAsia"/>
                        <w:sz w:val="24"/>
                        <w:szCs w:val="24"/>
                      </w:rPr>
                      <w:t>有不確定要素存在時，能在推進過程中隨時取到最新</w:t>
                    </w:r>
                    <w:r w:rsidRPr="00C612CC">
                      <w:rPr>
                        <w:rFonts w:hint="eastAsia"/>
                        <w:color w:val="000000"/>
                        <w:sz w:val="24"/>
                        <w:szCs w:val="24"/>
                      </w:rPr>
                      <w:t>的資訊，在最後可以作出最合適的計畫</w:t>
                    </w:r>
                  </w:p>
                </w:txbxContent>
              </v:textbox>
            </v:rect>
            <v:line id="_x0000_s1449" style="position:absolute" from="3966,9366" to="3966,9598" o:regroupid="3"/>
            <v:line id="_x0000_s1450" style="position:absolute" from="3946,9598" to="6886,9598" o:regroupid="3"/>
            <v:line id="_x0000_s1451" style="position:absolute;flip:y" from="6886,9328" to="6886,9598" o:regroupid="3"/>
            <v:line id="_x0000_s1452" style="position:absolute;flip:x" from="5326,9598" to="5326,10604" o:regroupid="3"/>
            <v:line id="_x0000_s1453" style="position:absolute;flip:x" from="3966,10623" to="3966,10913" o:regroupid="3">
              <v:stroke endarrow="block"/>
            </v:line>
            <v:line id="_x0000_s1454" style="position:absolute" from="3966,10623" to="6906,10623" o:regroupid="3"/>
            <v:line id="_x0000_s1455" style="position:absolute" from="6906,10604" to="6906,10913" o:regroupid="3">
              <v:stroke endarrow="block"/>
            </v:line>
            <v:rect id="_x0000_s1456" style="position:absolute;left:2490;top:9693;width:2868;height:1160" o:regroupid="3" filled="f" stroked="f">
              <v:textbox style="mso-next-textbox:#_x0000_s1456">
                <w:txbxContent>
                  <w:p w:rsidR="007E6164" w:rsidRPr="00C612CC" w:rsidRDefault="007E6164" w:rsidP="005A16D9">
                    <w:pPr>
                      <w:rPr>
                        <w:sz w:val="24"/>
                        <w:szCs w:val="24"/>
                      </w:rPr>
                    </w:pPr>
                    <w:r w:rsidRPr="00C612CC">
                      <w:rPr>
                        <w:sz w:val="24"/>
                        <w:szCs w:val="24"/>
                      </w:rPr>
                      <w:t xml:space="preserve">Plan3. </w:t>
                    </w:r>
                    <w:r w:rsidRPr="00C612CC">
                      <w:rPr>
                        <w:rFonts w:hint="eastAsia"/>
                        <w:sz w:val="24"/>
                        <w:szCs w:val="24"/>
                      </w:rPr>
                      <w:t>將手段以時系列的配列，作成實行計</w:t>
                    </w:r>
                    <w:r w:rsidRPr="00C612CC">
                      <w:rPr>
                        <w:rFonts w:hint="eastAsia"/>
                        <w:color w:val="000000"/>
                        <w:sz w:val="24"/>
                        <w:szCs w:val="24"/>
                      </w:rPr>
                      <w:t>畫</w:t>
                    </w:r>
                  </w:p>
                </w:txbxContent>
              </v:textbox>
            </v:rect>
            <v:rect id="_x0000_s1457" style="position:absolute;left:3886;top:13716;width:2960;height:849" o:regroupid="3">
              <v:textbox style="mso-next-textbox:#_x0000_s1457">
                <w:txbxContent>
                  <w:p w:rsidR="007E6164" w:rsidRPr="00C612CC" w:rsidRDefault="007E6164" w:rsidP="005A16D9">
                    <w:pPr>
                      <w:rPr>
                        <w:sz w:val="24"/>
                        <w:szCs w:val="24"/>
                      </w:rPr>
                    </w:pPr>
                    <w:r w:rsidRPr="00C612CC">
                      <w:rPr>
                        <w:rFonts w:hint="eastAsia"/>
                        <w:sz w:val="24"/>
                        <w:szCs w:val="24"/>
                      </w:rPr>
                      <w:t>柏拉圖、查檢表、直方圖、散佈圖、管制圖、層別法</w:t>
                    </w:r>
                  </w:p>
                </w:txbxContent>
              </v:textbox>
            </v:rect>
            <v:line id="_x0000_s1458" style="position:absolute" from="3946,12479" to="3946,12711" o:regroupid="3"/>
            <v:line id="_x0000_s1459" style="position:absolute" from="3926,12711" to="6866,12711" o:regroupid="3"/>
            <v:line id="_x0000_s1460" style="position:absolute;flip:y" from="6866,12440" to="6866,12711" o:regroupid="3"/>
            <v:line id="_x0000_s1461" style="position:absolute;flip:x" from="5306,12711" to="5306,13716" o:regroupid="3">
              <v:stroke endarrow="block"/>
            </v:line>
            <v:line id="_x0000_s1462" style="position:absolute" from="7686,6795" to="9666,6795" o:regroupid="3">
              <v:stroke startarrow="block" endarrow="block"/>
            </v:line>
            <v:rect id="_x0000_s1463" style="position:absolute;left:9666;top:9637;width:560;height:2223" o:regroupid="3">
              <v:textbox style="mso-next-textbox:#_x0000_s1463">
                <w:txbxContent>
                  <w:p w:rsidR="007E6164" w:rsidRPr="00C612CC" w:rsidRDefault="007E6164" w:rsidP="005A16D9">
                    <w:pPr>
                      <w:rPr>
                        <w:sz w:val="24"/>
                        <w:szCs w:val="24"/>
                      </w:rPr>
                    </w:pPr>
                    <w:r w:rsidRPr="00C612CC">
                      <w:rPr>
                        <w:sz w:val="24"/>
                        <w:szCs w:val="24"/>
                      </w:rPr>
                      <w:t>QC</w:t>
                    </w:r>
                    <w:r w:rsidRPr="00C612CC">
                      <w:rPr>
                        <w:rFonts w:hint="eastAsia"/>
                        <w:sz w:val="24"/>
                        <w:szCs w:val="24"/>
                      </w:rPr>
                      <w:t>七大手法</w:t>
                    </w:r>
                  </w:p>
                </w:txbxContent>
              </v:textbox>
            </v:rect>
            <v:line id="_x0000_s1464" style="position:absolute" from="9966,7684" to="9966,9637" o:regroupid="3">
              <v:stroke startarrow="block"/>
            </v:line>
            <v:line id="_x0000_s1465" style="position:absolute" from="9986,11880" to="9986,14200" o:regroupid="3"/>
            <v:line id="_x0000_s1466" style="position:absolute;flip:x" from="6866,14200" to="10006,14200" o:regroupid="3">
              <v:stroke endarrow="block"/>
            </v:line>
            <v:rect id="_x0000_s1467" style="position:absolute;left:1406;top:7800;width:580;height:1798" o:regroupid="3">
              <v:textbox style="layout-flow:vertical-ideographic;mso-next-textbox:#_x0000_s1467">
                <w:txbxContent>
                  <w:p w:rsidR="007E6164" w:rsidRPr="00C612CC" w:rsidRDefault="007E6164" w:rsidP="005A16D9">
                    <w:pPr>
                      <w:rPr>
                        <w:sz w:val="24"/>
                        <w:szCs w:val="24"/>
                      </w:rPr>
                    </w:pPr>
                    <w:r w:rsidRPr="00C612CC">
                      <w:rPr>
                        <w:rFonts w:hint="eastAsia"/>
                        <w:sz w:val="24"/>
                        <w:szCs w:val="24"/>
                      </w:rPr>
                      <w:t>矩陣數據解析法</w:t>
                    </w:r>
                  </w:p>
                </w:txbxContent>
              </v:textbox>
            </v:rect>
            <v:line id="_x0000_s1468" style="position:absolute" from="2166,4398" to="2166,14565" o:regroupid="3">
              <v:stroke dashstyle="1 1" endcap="round"/>
            </v:line>
            <v:line id="_x0000_s1469" style="position:absolute" from="9166,4340" to="9186,12982" o:regroupid="3">
              <v:stroke dashstyle="1 1" endcap="round"/>
            </v:line>
            <v:line id="_x0000_s1470" style="position:absolute;flip:x" from="3306,13001" to="9206,13001" o:regroupid="3">
              <v:stroke dashstyle="1 1" endcap="round"/>
            </v:line>
            <v:line id="_x0000_s1471" style="position:absolute" from="3306,13040" to="3306,14565" o:regroupid="3">
              <v:stroke dashstyle="1 1" endcap="round"/>
            </v:line>
            <v:rect id="_x0000_s1472" style="position:absolute;left:2226;top:13562;width:852;height:406" o:regroupid="3" filled="f" stroked="f">
              <v:textbox style="mso-next-textbox:#_x0000_s1472">
                <w:txbxContent>
                  <w:p w:rsidR="007E6164" w:rsidRPr="00C612CC" w:rsidRDefault="007E6164" w:rsidP="005A16D9">
                    <w:pPr>
                      <w:rPr>
                        <w:sz w:val="24"/>
                        <w:szCs w:val="24"/>
                      </w:rPr>
                    </w:pPr>
                    <w:r w:rsidRPr="00C612CC">
                      <w:rPr>
                        <w:sz w:val="24"/>
                        <w:szCs w:val="24"/>
                      </w:rPr>
                      <w:t>Do</w:t>
                    </w:r>
                  </w:p>
                </w:txbxContent>
              </v:textbox>
            </v:rect>
            <v:line id="_x0000_s1473" style="position:absolute" from="1986,8748" to="2886,8748" o:regroupid="3">
              <v:stroke startarrow="block"/>
            </v:line>
            <v:rect id="_x0000_s1474" style="position:absolute;left:9166;top:4331;width:680;height:989" o:regroupid="3" filled="f" stroked="f">
              <v:textbox style="mso-next-textbox:#_x0000_s1474">
                <w:txbxContent>
                  <w:p w:rsidR="007E6164" w:rsidRPr="00C612CC" w:rsidRDefault="007E6164" w:rsidP="005A16D9">
                    <w:pPr>
                      <w:rPr>
                        <w:sz w:val="24"/>
                        <w:szCs w:val="24"/>
                      </w:rPr>
                    </w:pPr>
                    <w:r w:rsidRPr="00C612CC">
                      <w:rPr>
                        <w:sz w:val="24"/>
                        <w:szCs w:val="24"/>
                      </w:rPr>
                      <w:t>QC</w:t>
                    </w:r>
                  </w:p>
                </w:txbxContent>
              </v:textbox>
            </v:rect>
          </v:group>
        </w:pict>
      </w:r>
      <w:r>
        <w:rPr>
          <w:noProof/>
        </w:rPr>
        <w:pict>
          <v:rect id="_x0000_s1475" style="position:absolute;left:0;text-align:left;margin-left:387.4pt;margin-top:77.25pt;width:33pt;height:111.05pt;z-index:251688960" o:regroupid="3" filled="f" stroked="f">
            <v:textbox style="layout-flow:vertical-ideographic;mso-next-textbox:#_x0000_s1475">
              <w:txbxContent>
                <w:p w:rsidR="007E6164" w:rsidRPr="00C612CC" w:rsidRDefault="007E6164" w:rsidP="005A16D9">
                  <w:pPr>
                    <w:rPr>
                      <w:sz w:val="24"/>
                      <w:szCs w:val="24"/>
                    </w:rPr>
                  </w:pPr>
                  <w:r w:rsidRPr="00C612CC">
                    <w:rPr>
                      <w:rFonts w:hint="eastAsia"/>
                      <w:sz w:val="24"/>
                      <w:szCs w:val="24"/>
                    </w:rPr>
                    <w:t>（原本</w:t>
                  </w:r>
                  <w:r w:rsidRPr="00C612CC">
                    <w:rPr>
                      <w:sz w:val="24"/>
                      <w:szCs w:val="24"/>
                    </w:rPr>
                    <w:t xml:space="preserve">   </w:t>
                  </w:r>
                  <w:r w:rsidRPr="00C612CC">
                    <w:rPr>
                      <w:rFonts w:hint="eastAsia"/>
                      <w:sz w:val="24"/>
                      <w:szCs w:val="24"/>
                    </w:rPr>
                    <w:t>手法）</w:t>
                  </w:r>
                </w:p>
              </w:txbxContent>
            </v:textbox>
          </v:rect>
        </w:pict>
      </w:r>
      <w:r w:rsidRPr="008930A1">
        <w:rPr>
          <w:rFonts w:ascii="標楷體" w:hAnsi="標楷體" w:hint="eastAsia"/>
        </w:rPr>
        <w:t>傳統的</w:t>
      </w:r>
      <w:r w:rsidRPr="008930A1">
        <w:rPr>
          <w:rFonts w:ascii="標楷體" w:hAnsi="標楷體"/>
        </w:rPr>
        <w:t>QC</w:t>
      </w:r>
      <w:r w:rsidRPr="008930A1">
        <w:rPr>
          <w:rFonts w:ascii="標楷體" w:hAnsi="標楷體" w:hint="eastAsia"/>
        </w:rPr>
        <w:t>七大手法多著重在量化數據資料的應用，然而，許多品管問題是以文字語言描述，為了有效處理這類問題，品管工具手法隨之發展演變，產生了所謂的「新</w:t>
      </w:r>
      <w:r w:rsidRPr="008930A1">
        <w:rPr>
          <w:rFonts w:ascii="標楷體" w:hAnsi="標楷體"/>
        </w:rPr>
        <w:t>QC</w:t>
      </w:r>
      <w:r w:rsidRPr="008930A1">
        <w:rPr>
          <w:rFonts w:ascii="標楷體" w:hAnsi="標楷體" w:hint="eastAsia"/>
        </w:rPr>
        <w:t>七大工具手法</w:t>
      </w:r>
      <w:r w:rsidRPr="008930A1">
        <w:rPr>
          <w:rFonts w:ascii="標楷體" w:hAnsi="標楷體"/>
        </w:rPr>
        <w:t>(N7)</w:t>
      </w:r>
      <w:r w:rsidRPr="008930A1">
        <w:rPr>
          <w:rFonts w:ascii="標楷體" w:hAnsi="標楷體" w:hint="eastAsia"/>
        </w:rPr>
        <w:t>」。新</w:t>
      </w:r>
      <w:r w:rsidRPr="008930A1">
        <w:rPr>
          <w:rFonts w:ascii="標楷體" w:hAnsi="標楷體"/>
        </w:rPr>
        <w:t>QC</w:t>
      </w:r>
      <w:r w:rsidRPr="008930A1">
        <w:rPr>
          <w:rFonts w:ascii="標楷體" w:hAnsi="標楷體" w:hint="eastAsia"/>
        </w:rPr>
        <w:t>七大工具手法</w:t>
      </w:r>
      <w:r w:rsidRPr="008930A1">
        <w:rPr>
          <w:rFonts w:ascii="標楷體" w:hAnsi="標楷體"/>
        </w:rPr>
        <w:t>N7</w:t>
      </w:r>
      <w:r w:rsidRPr="008930A1">
        <w:rPr>
          <w:rFonts w:ascii="標楷體" w:hAnsi="標楷體" w:hint="eastAsia"/>
        </w:rPr>
        <w:t>包括關聯圖、</w:t>
      </w:r>
      <w:r w:rsidRPr="008930A1">
        <w:rPr>
          <w:rFonts w:ascii="標楷體" w:hAnsi="標楷體"/>
        </w:rPr>
        <w:t>KJ</w:t>
      </w:r>
      <w:r w:rsidRPr="008930A1">
        <w:rPr>
          <w:rFonts w:ascii="標楷體" w:hAnsi="標楷體" w:hint="eastAsia"/>
        </w:rPr>
        <w:t>法（親和圖）、系統圖、矩陣圖、矩陣數據解析法、箭線圖法及過程決策計畫圖，如圖</w:t>
      </w:r>
      <w:r w:rsidRPr="008930A1">
        <w:rPr>
          <w:rFonts w:ascii="標楷體" w:hAnsi="標楷體"/>
        </w:rPr>
        <w:t>12</w:t>
      </w:r>
      <w:r w:rsidRPr="008930A1">
        <w:rPr>
          <w:rFonts w:ascii="標楷體" w:hAnsi="標楷體" w:hint="eastAsia"/>
        </w:rPr>
        <w:t>所示為其相互之間的關係。</w:t>
      </w:r>
    </w:p>
    <w:p w:rsidR="007E6164" w:rsidRPr="008930A1" w:rsidRDefault="007E6164" w:rsidP="00534224">
      <w:pPr>
        <w:pStyle w:val="a6"/>
        <w:adjustRightInd w:val="0"/>
        <w:spacing w:line="300" w:lineRule="auto"/>
        <w:ind w:left="0" w:firstLineChars="202" w:firstLine="31680"/>
        <w:rPr>
          <w:rFonts w:ascii="標楷體"/>
        </w:rPr>
      </w:pPr>
    </w:p>
    <w:p w:rsidR="007E6164" w:rsidRDefault="007E6164" w:rsidP="00534224">
      <w:pPr>
        <w:pStyle w:val="a6"/>
        <w:adjustRightInd w:val="0"/>
        <w:spacing w:after="0" w:line="240" w:lineRule="auto"/>
        <w:ind w:leftChars="242" w:left="31680" w:firstLineChars="71" w:firstLine="31680"/>
        <w:rPr>
          <w:rFonts w:ascii="標楷體"/>
        </w:rPr>
      </w:pPr>
    </w:p>
    <w:p w:rsidR="007E6164" w:rsidRDefault="007E6164" w:rsidP="00534224">
      <w:pPr>
        <w:pStyle w:val="a6"/>
        <w:adjustRightInd w:val="0"/>
        <w:spacing w:after="0" w:line="240" w:lineRule="auto"/>
        <w:ind w:leftChars="242" w:left="31680" w:firstLineChars="71" w:firstLine="31680"/>
        <w:rPr>
          <w:rFonts w:ascii="標楷體"/>
        </w:rPr>
      </w:pPr>
    </w:p>
    <w:p w:rsidR="007E6164" w:rsidRDefault="007E6164" w:rsidP="00534224">
      <w:pPr>
        <w:pStyle w:val="a6"/>
        <w:adjustRightInd w:val="0"/>
        <w:spacing w:after="0" w:line="240" w:lineRule="auto"/>
        <w:ind w:leftChars="242" w:left="31680" w:firstLineChars="71" w:firstLine="31680"/>
        <w:rPr>
          <w:rFonts w:ascii="標楷體"/>
        </w:rPr>
      </w:pPr>
    </w:p>
    <w:p w:rsidR="007E6164" w:rsidRDefault="007E6164" w:rsidP="00534224">
      <w:pPr>
        <w:pStyle w:val="a6"/>
        <w:adjustRightInd w:val="0"/>
        <w:spacing w:after="0" w:line="240" w:lineRule="auto"/>
        <w:ind w:leftChars="242" w:left="31680" w:firstLineChars="71" w:firstLine="31680"/>
        <w:rPr>
          <w:rFonts w:ascii="標楷體"/>
        </w:rPr>
      </w:pPr>
    </w:p>
    <w:p w:rsidR="007E6164" w:rsidRDefault="007E6164" w:rsidP="00534224">
      <w:pPr>
        <w:pStyle w:val="a6"/>
        <w:adjustRightInd w:val="0"/>
        <w:spacing w:after="0" w:line="240" w:lineRule="auto"/>
        <w:ind w:leftChars="242" w:left="31680" w:firstLineChars="71" w:firstLine="31680"/>
        <w:rPr>
          <w:rFonts w:ascii="標楷體"/>
        </w:rPr>
      </w:pPr>
    </w:p>
    <w:p w:rsidR="007E6164" w:rsidRDefault="007E6164" w:rsidP="00534224">
      <w:pPr>
        <w:pStyle w:val="a6"/>
        <w:adjustRightInd w:val="0"/>
        <w:spacing w:after="0" w:line="240" w:lineRule="auto"/>
        <w:ind w:leftChars="242" w:left="31680" w:firstLineChars="71" w:firstLine="31680"/>
        <w:rPr>
          <w:rFonts w:ascii="標楷體"/>
        </w:rPr>
      </w:pPr>
    </w:p>
    <w:p w:rsidR="007E6164" w:rsidRDefault="007E6164" w:rsidP="00534224">
      <w:pPr>
        <w:pStyle w:val="a6"/>
        <w:adjustRightInd w:val="0"/>
        <w:spacing w:after="0" w:line="240" w:lineRule="auto"/>
        <w:ind w:leftChars="242" w:left="31680" w:firstLineChars="71" w:firstLine="31680"/>
        <w:rPr>
          <w:rFonts w:ascii="標楷體"/>
        </w:rPr>
      </w:pPr>
    </w:p>
    <w:p w:rsidR="007E6164" w:rsidRPr="008930A1" w:rsidRDefault="007E6164" w:rsidP="00534224">
      <w:pPr>
        <w:pStyle w:val="a6"/>
        <w:adjustRightInd w:val="0"/>
        <w:spacing w:after="0" w:line="240" w:lineRule="auto"/>
        <w:ind w:leftChars="242" w:left="31680" w:firstLineChars="71"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534224">
      <w:pPr>
        <w:pStyle w:val="a6"/>
        <w:adjustRightInd w:val="0"/>
        <w:spacing w:after="0" w:line="240" w:lineRule="auto"/>
        <w:ind w:leftChars="200" w:left="31680" w:firstLine="31680"/>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12 </w:t>
      </w:r>
      <w:r w:rsidRPr="008930A1">
        <w:rPr>
          <w:rFonts w:ascii="標楷體" w:hAnsi="標楷體" w:hint="eastAsia"/>
        </w:rPr>
        <w:t>品管新七大手法之相互關係</w:t>
      </w:r>
    </w:p>
    <w:p w:rsidR="007E6164" w:rsidRPr="008930A1" w:rsidRDefault="007E6164" w:rsidP="00534224">
      <w:pPr>
        <w:pStyle w:val="a7"/>
        <w:adjustRightInd w:val="0"/>
        <w:spacing w:before="0" w:after="120" w:line="300" w:lineRule="auto"/>
        <w:ind w:left="31680" w:hangingChars="200" w:firstLine="31680"/>
        <w:rPr>
          <w:rFonts w:ascii="標楷體"/>
        </w:rPr>
      </w:pPr>
      <w:bookmarkStart w:id="37" w:name="_Toc16096538"/>
      <w:r w:rsidRPr="008930A1">
        <w:rPr>
          <w:rFonts w:ascii="標楷體" w:hAnsi="標楷體"/>
        </w:rPr>
        <w:t>3.1</w:t>
      </w:r>
      <w:r w:rsidRPr="008930A1">
        <w:rPr>
          <w:rFonts w:ascii="標楷體" w:hAnsi="標楷體" w:hint="eastAsia"/>
        </w:rPr>
        <w:t>關聯圖</w:t>
      </w:r>
      <w:bookmarkEnd w:id="37"/>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38" w:name="_Toc16096539"/>
      <w:r w:rsidRPr="008930A1">
        <w:rPr>
          <w:rFonts w:ascii="標楷體" w:hAnsi="標楷體"/>
        </w:rPr>
        <w:t>3.1.1</w:t>
      </w:r>
      <w:r w:rsidRPr="008930A1">
        <w:rPr>
          <w:rFonts w:ascii="標楷體" w:hAnsi="標楷體" w:hint="eastAsia"/>
        </w:rPr>
        <w:t>定義</w:t>
      </w:r>
      <w:bookmarkEnd w:id="38"/>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關聯圖工具手法是由日本慶應大學千住鎮雄教授於</w:t>
      </w:r>
      <w:r w:rsidRPr="008930A1">
        <w:rPr>
          <w:rFonts w:ascii="標楷體" w:hAnsi="標楷體"/>
          <w:szCs w:val="20"/>
        </w:rPr>
        <w:t>1960</w:t>
      </w:r>
      <w:r w:rsidRPr="008930A1">
        <w:rPr>
          <w:rFonts w:ascii="標楷體" w:hAnsi="標楷體" w:hint="eastAsia"/>
          <w:szCs w:val="20"/>
        </w:rPr>
        <w:t>年代所開發出來，全名為「管理指標間的關聯分析」。關聯圖工具手法是在管理循環</w:t>
      </w:r>
      <w:r w:rsidRPr="008930A1">
        <w:rPr>
          <w:rFonts w:ascii="標楷體" w:hAnsi="標楷體"/>
          <w:szCs w:val="20"/>
        </w:rPr>
        <w:t>(PDCA)</w:t>
      </w:r>
      <w:r w:rsidRPr="008930A1">
        <w:rPr>
          <w:rFonts w:ascii="標楷體" w:hAnsi="標楷體" w:hint="eastAsia"/>
          <w:szCs w:val="20"/>
        </w:rPr>
        <w:t>的</w:t>
      </w:r>
      <w:r w:rsidRPr="008930A1">
        <w:rPr>
          <w:rFonts w:ascii="標楷體" w:hAnsi="標楷體"/>
          <w:szCs w:val="20"/>
        </w:rPr>
        <w:t>Plan</w:t>
      </w:r>
      <w:r w:rsidRPr="008930A1">
        <w:rPr>
          <w:rFonts w:ascii="標楷體" w:hAnsi="標楷體" w:hint="eastAsia"/>
          <w:szCs w:val="20"/>
        </w:rPr>
        <w:t>階段，為了釐清問題點，將重點群集起來的手法。也就是面對混沌狀態的複雜現象，將問題與其要因間的因果關係，用箭頭連接成的圖形，藉以概括理解問題所在，進而導引出改善對策的方法。如圖</w:t>
      </w:r>
      <w:r w:rsidRPr="008930A1">
        <w:rPr>
          <w:rFonts w:ascii="標楷體" w:hAnsi="標楷體"/>
          <w:szCs w:val="20"/>
        </w:rPr>
        <w:t>13</w:t>
      </w:r>
      <w:r w:rsidRPr="008930A1">
        <w:rPr>
          <w:rFonts w:ascii="標楷體" w:hAnsi="標楷體" w:hint="eastAsia"/>
          <w:szCs w:val="20"/>
        </w:rPr>
        <w:t>。</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39" w:name="_Toc16096540"/>
      <w:r w:rsidRPr="008930A1">
        <w:rPr>
          <w:rFonts w:ascii="標楷體" w:hAnsi="標楷體"/>
        </w:rPr>
        <w:t>3.1.2</w:t>
      </w:r>
      <w:r w:rsidRPr="008930A1">
        <w:rPr>
          <w:rFonts w:ascii="標楷體" w:hAnsi="標楷體" w:hint="eastAsia"/>
        </w:rPr>
        <w:t>適用範圍</w:t>
      </w:r>
      <w:bookmarkEnd w:id="39"/>
    </w:p>
    <w:p w:rsidR="007E6164" w:rsidRPr="005A16D9" w:rsidRDefault="007E6164" w:rsidP="00534224">
      <w:pPr>
        <w:tabs>
          <w:tab w:val="left" w:pos="4769"/>
        </w:tabs>
        <w:spacing w:after="120" w:line="300" w:lineRule="auto"/>
        <w:ind w:leftChars="184" w:left="31680" w:hangingChars="170" w:firstLine="31680"/>
        <w:jc w:val="both"/>
        <w:rPr>
          <w:rFonts w:ascii="標楷體"/>
          <w:szCs w:val="28"/>
        </w:rPr>
      </w:pPr>
      <w:r w:rsidRPr="005A16D9">
        <w:rPr>
          <w:rFonts w:ascii="標楷體" w:hAnsi="標楷體"/>
          <w:szCs w:val="28"/>
        </w:rPr>
        <w:t xml:space="preserve"> </w:t>
      </w:r>
      <w:r>
        <w:rPr>
          <w:rFonts w:ascii="標楷體" w:hAnsi="標楷體"/>
          <w:szCs w:val="28"/>
        </w:rPr>
        <w:t>1.</w:t>
      </w:r>
      <w:r w:rsidRPr="005A16D9">
        <w:rPr>
          <w:rFonts w:ascii="標楷體" w:hAnsi="標楷體" w:hint="eastAsia"/>
          <w:szCs w:val="28"/>
        </w:rPr>
        <w:t>探究工程品質不良的要因。</w:t>
      </w:r>
    </w:p>
    <w:p w:rsidR="007E6164" w:rsidRPr="005A16D9" w:rsidRDefault="007E6164" w:rsidP="00534224">
      <w:pPr>
        <w:tabs>
          <w:tab w:val="left" w:pos="4769"/>
        </w:tabs>
        <w:spacing w:after="120" w:line="300" w:lineRule="auto"/>
        <w:ind w:leftChars="184" w:left="31680" w:hangingChars="170" w:firstLine="31680"/>
        <w:jc w:val="both"/>
        <w:rPr>
          <w:rFonts w:ascii="標楷體"/>
          <w:szCs w:val="28"/>
        </w:rPr>
      </w:pPr>
      <w:r w:rsidRPr="005A16D9">
        <w:rPr>
          <w:rFonts w:ascii="標楷體" w:hAnsi="標楷體"/>
          <w:szCs w:val="28"/>
        </w:rPr>
        <w:t xml:space="preserve"> </w:t>
      </w:r>
      <w:r>
        <w:rPr>
          <w:rFonts w:ascii="標楷體" w:hAnsi="標楷體"/>
          <w:szCs w:val="28"/>
        </w:rPr>
        <w:t>2.</w:t>
      </w:r>
      <w:r w:rsidRPr="005A16D9">
        <w:rPr>
          <w:rFonts w:ascii="標楷體" w:hAnsi="標楷體" w:hint="eastAsia"/>
          <w:szCs w:val="28"/>
        </w:rPr>
        <w:t>規劃改善措施的展開和實施步驟</w:t>
      </w:r>
      <w:r w:rsidRPr="005A16D9">
        <w:rPr>
          <w:rFonts w:ascii="標楷體" w:hAnsi="標楷體"/>
          <w:szCs w:val="28"/>
        </w:rPr>
        <w:t>(</w:t>
      </w:r>
      <w:r w:rsidRPr="005A16D9">
        <w:rPr>
          <w:rFonts w:ascii="標楷體" w:hAnsi="標楷體" w:hint="eastAsia"/>
          <w:szCs w:val="28"/>
        </w:rPr>
        <w:t>例如：製程改善、客訴對策等</w:t>
      </w:r>
      <w:r w:rsidRPr="005A16D9">
        <w:rPr>
          <w:rFonts w:ascii="標楷體" w:hAnsi="標楷體"/>
          <w:szCs w:val="28"/>
        </w:rPr>
        <w:t>)</w:t>
      </w:r>
      <w:r w:rsidRPr="005A16D9">
        <w:rPr>
          <w:rFonts w:ascii="標楷體" w:hAnsi="標楷體" w:hint="eastAsia"/>
          <w:szCs w:val="28"/>
        </w:rPr>
        <w:t>。</w:t>
      </w:r>
    </w:p>
    <w:p w:rsidR="007E6164" w:rsidRPr="005A16D9" w:rsidRDefault="007E6164" w:rsidP="00534224">
      <w:pPr>
        <w:tabs>
          <w:tab w:val="left" w:pos="4769"/>
        </w:tabs>
        <w:spacing w:after="120" w:line="300" w:lineRule="auto"/>
        <w:ind w:leftChars="184" w:left="31680" w:hangingChars="170" w:firstLine="31680"/>
        <w:jc w:val="both"/>
        <w:rPr>
          <w:rFonts w:ascii="標楷體"/>
          <w:szCs w:val="28"/>
        </w:rPr>
      </w:pPr>
      <w:r w:rsidRPr="005A16D9">
        <w:rPr>
          <w:rFonts w:ascii="標楷體" w:hAnsi="標楷體"/>
          <w:szCs w:val="28"/>
        </w:rPr>
        <w:t xml:space="preserve"> </w:t>
      </w:r>
      <w:r>
        <w:rPr>
          <w:rFonts w:ascii="標楷體" w:hAnsi="標楷體"/>
          <w:szCs w:val="28"/>
        </w:rPr>
        <w:t>3.</w:t>
      </w:r>
      <w:r w:rsidRPr="005A16D9">
        <w:rPr>
          <w:rFonts w:ascii="標楷體" w:hAnsi="標楷體" w:hint="eastAsia"/>
          <w:szCs w:val="28"/>
        </w:rPr>
        <w:t>分析「結果</w:t>
      </w:r>
      <w:r w:rsidRPr="005A16D9">
        <w:rPr>
          <w:rFonts w:ascii="標楷體"/>
          <w:szCs w:val="28"/>
        </w:rPr>
        <w:t>-</w:t>
      </w:r>
      <w:r w:rsidRPr="005A16D9">
        <w:rPr>
          <w:rFonts w:ascii="標楷體" w:hAnsi="標楷體" w:hint="eastAsia"/>
          <w:szCs w:val="28"/>
        </w:rPr>
        <w:t>原因」或「目的</w:t>
      </w:r>
      <w:r w:rsidRPr="005A16D9">
        <w:rPr>
          <w:rFonts w:ascii="標楷體"/>
          <w:szCs w:val="28"/>
        </w:rPr>
        <w:t>-</w:t>
      </w:r>
      <w:r w:rsidRPr="005A16D9">
        <w:rPr>
          <w:rFonts w:ascii="標楷體" w:hAnsi="標楷體" w:hint="eastAsia"/>
          <w:szCs w:val="28"/>
        </w:rPr>
        <w:t>手段」時，挖掘原因間或手段間有糾纏不清、錯綜複雜的關係時。</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40" w:name="_Toc16096541"/>
      <w:r w:rsidRPr="008930A1">
        <w:rPr>
          <w:rFonts w:ascii="標楷體" w:hAnsi="標楷體"/>
        </w:rPr>
        <w:t>3.1.3</w:t>
      </w:r>
      <w:r w:rsidRPr="008930A1">
        <w:rPr>
          <w:rFonts w:ascii="標楷體" w:hAnsi="標楷體" w:hint="eastAsia"/>
        </w:rPr>
        <w:t>繪製步驟</w:t>
      </w:r>
      <w:bookmarkEnd w:id="40"/>
    </w:p>
    <w:p w:rsidR="007E6164" w:rsidRPr="005A16D9"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5A16D9">
        <w:rPr>
          <w:rFonts w:ascii="標楷體" w:hAnsi="標楷體" w:hint="eastAsia"/>
          <w:szCs w:val="28"/>
        </w:rPr>
        <w:t>由問題相關之成員組成小組團隊，先行認知關聯圖定義，並選定要解決的問題（或要達成的目標），然後腦力激盪，儘量以中肯簡潔易懂詞句</w:t>
      </w:r>
      <w:r w:rsidRPr="005A16D9">
        <w:rPr>
          <w:rFonts w:ascii="標楷體" w:hAnsi="標楷體"/>
          <w:szCs w:val="28"/>
        </w:rPr>
        <w:t>(</w:t>
      </w:r>
      <w:r w:rsidRPr="005A16D9">
        <w:rPr>
          <w:rFonts w:ascii="標楷體" w:hAnsi="標楷體" w:hint="eastAsia"/>
          <w:szCs w:val="28"/>
        </w:rPr>
        <w:t>避免用詞模稜兩可</w:t>
      </w:r>
      <w:r w:rsidRPr="005A16D9">
        <w:rPr>
          <w:rFonts w:ascii="標楷體" w:hAnsi="標楷體"/>
          <w:szCs w:val="28"/>
        </w:rPr>
        <w:t>)</w:t>
      </w:r>
      <w:r w:rsidRPr="005A16D9">
        <w:rPr>
          <w:rFonts w:ascii="標楷體" w:hAnsi="標楷體" w:hint="eastAsia"/>
          <w:szCs w:val="28"/>
        </w:rPr>
        <w:t>寫在卡片上，置放在中央位置（如白板或白報紙等），卡片周圍以粗線加框。</w:t>
      </w:r>
    </w:p>
    <w:p w:rsidR="007E6164" w:rsidRPr="005A16D9"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Pr>
          <w:rFonts w:ascii="標楷體"/>
          <w:szCs w:val="28"/>
        </w:rPr>
        <w:t>.</w:t>
      </w:r>
      <w:r w:rsidRPr="005A16D9">
        <w:rPr>
          <w:rFonts w:ascii="標楷體" w:hAnsi="標楷體" w:hint="eastAsia"/>
          <w:szCs w:val="28"/>
        </w:rPr>
        <w:t>小組成員運用腦力激盪預先思考，提出造成問題的原因（或達成目的手段），每個原因（或手段）以短句方式寫在一張卡片上。短句書寫方式要具體明確，詞句結構例示如下表。將原因或手段的卡片任意放在問題卡片的四周。</w:t>
      </w:r>
    </w:p>
    <w:tbl>
      <w:tblPr>
        <w:tblW w:w="7519" w:type="dxa"/>
        <w:jc w:val="center"/>
        <w:tblInd w:w="4798" w:type="dxa"/>
        <w:tblBorders>
          <w:top w:val="single" w:sz="6" w:space="0" w:color="000000"/>
          <w:left w:val="single" w:sz="6" w:space="0" w:color="000000"/>
          <w:bottom w:val="single" w:sz="12" w:space="0" w:color="000000"/>
          <w:right w:val="single" w:sz="6" w:space="0" w:color="000000"/>
          <w:insideH w:val="single" w:sz="6" w:space="0" w:color="000000"/>
          <w:insideV w:val="single" w:sz="6" w:space="0" w:color="000000"/>
        </w:tblBorders>
        <w:tblLook w:val="00A0"/>
      </w:tblPr>
      <w:tblGrid>
        <w:gridCol w:w="1409"/>
        <w:gridCol w:w="1830"/>
        <w:gridCol w:w="4280"/>
      </w:tblGrid>
      <w:tr w:rsidR="007E6164" w:rsidRPr="005A16D9" w:rsidTr="00AC737E">
        <w:trPr>
          <w:jc w:val="center"/>
        </w:trPr>
        <w:tc>
          <w:tcPr>
            <w:tcW w:w="1409" w:type="dxa"/>
          </w:tcPr>
          <w:p w:rsidR="007E6164" w:rsidRPr="005A16D9" w:rsidRDefault="007E6164" w:rsidP="005A16D9">
            <w:pPr>
              <w:pStyle w:val="a6"/>
              <w:adjustRightInd w:val="0"/>
              <w:spacing w:line="300" w:lineRule="auto"/>
              <w:ind w:left="0" w:firstLineChars="0" w:firstLine="0"/>
              <w:jc w:val="center"/>
              <w:rPr>
                <w:rFonts w:ascii="標楷體"/>
                <w:bCs/>
                <w:iCs/>
                <w:sz w:val="26"/>
                <w:szCs w:val="26"/>
              </w:rPr>
            </w:pPr>
            <w:r w:rsidRPr="005A16D9">
              <w:rPr>
                <w:rFonts w:ascii="標楷體" w:hAnsi="標楷體" w:hint="eastAsia"/>
                <w:bCs/>
                <w:iCs/>
                <w:sz w:val="26"/>
                <w:szCs w:val="26"/>
              </w:rPr>
              <w:t>型態</w:t>
            </w:r>
          </w:p>
        </w:tc>
        <w:tc>
          <w:tcPr>
            <w:tcW w:w="1830" w:type="dxa"/>
          </w:tcPr>
          <w:p w:rsidR="007E6164" w:rsidRPr="005A16D9" w:rsidRDefault="007E6164" w:rsidP="007E6164">
            <w:pPr>
              <w:pStyle w:val="a6"/>
              <w:adjustRightInd w:val="0"/>
              <w:spacing w:line="300" w:lineRule="auto"/>
              <w:ind w:leftChars="-13" w:left="31680" w:hangingChars="14" w:firstLine="31680"/>
              <w:jc w:val="center"/>
              <w:rPr>
                <w:rFonts w:ascii="標楷體"/>
                <w:bCs/>
                <w:iCs/>
                <w:sz w:val="26"/>
                <w:szCs w:val="26"/>
              </w:rPr>
            </w:pPr>
            <w:r w:rsidRPr="005A16D9">
              <w:rPr>
                <w:rFonts w:ascii="標楷體" w:hAnsi="標楷體" w:hint="eastAsia"/>
                <w:bCs/>
                <w:iCs/>
                <w:sz w:val="26"/>
                <w:szCs w:val="26"/>
              </w:rPr>
              <w:t>原則</w:t>
            </w:r>
          </w:p>
        </w:tc>
        <w:tc>
          <w:tcPr>
            <w:tcW w:w="4280" w:type="dxa"/>
          </w:tcPr>
          <w:p w:rsidR="007E6164" w:rsidRPr="005A16D9" w:rsidRDefault="007E6164" w:rsidP="005A16D9">
            <w:pPr>
              <w:pStyle w:val="a6"/>
              <w:adjustRightInd w:val="0"/>
              <w:spacing w:line="300" w:lineRule="auto"/>
              <w:ind w:left="0" w:firstLineChars="0" w:firstLine="0"/>
              <w:jc w:val="center"/>
              <w:rPr>
                <w:rFonts w:ascii="標楷體"/>
                <w:bCs/>
                <w:iCs/>
                <w:sz w:val="26"/>
                <w:szCs w:val="26"/>
              </w:rPr>
            </w:pPr>
            <w:r w:rsidRPr="005A16D9">
              <w:rPr>
                <w:rFonts w:ascii="標楷體" w:hAnsi="標楷體" w:hint="eastAsia"/>
                <w:bCs/>
                <w:iCs/>
                <w:sz w:val="26"/>
                <w:szCs w:val="26"/>
              </w:rPr>
              <w:t>例示</w:t>
            </w:r>
          </w:p>
        </w:tc>
      </w:tr>
      <w:tr w:rsidR="007E6164" w:rsidRPr="005A16D9" w:rsidTr="00AC737E">
        <w:trPr>
          <w:jc w:val="center"/>
        </w:trPr>
        <w:tc>
          <w:tcPr>
            <w:tcW w:w="1409" w:type="dxa"/>
          </w:tcPr>
          <w:p w:rsidR="007E6164" w:rsidRPr="005A16D9" w:rsidRDefault="007E6164" w:rsidP="005A16D9">
            <w:pPr>
              <w:pStyle w:val="a6"/>
              <w:adjustRightInd w:val="0"/>
              <w:spacing w:line="300" w:lineRule="auto"/>
              <w:ind w:left="0" w:firstLineChars="0" w:firstLine="0"/>
              <w:jc w:val="center"/>
              <w:rPr>
                <w:rFonts w:ascii="標楷體"/>
                <w:bCs/>
                <w:sz w:val="26"/>
                <w:szCs w:val="26"/>
              </w:rPr>
            </w:pPr>
            <w:r w:rsidRPr="005A16D9">
              <w:rPr>
                <w:rFonts w:ascii="標楷體" w:hAnsi="標楷體" w:hint="eastAsia"/>
                <w:bCs/>
                <w:sz w:val="26"/>
                <w:szCs w:val="26"/>
              </w:rPr>
              <w:t>原因型</w:t>
            </w:r>
          </w:p>
        </w:tc>
        <w:tc>
          <w:tcPr>
            <w:tcW w:w="1830" w:type="dxa"/>
          </w:tcPr>
          <w:p w:rsidR="007E6164" w:rsidRPr="005A16D9" w:rsidRDefault="007E6164" w:rsidP="005A16D9">
            <w:pPr>
              <w:pStyle w:val="a6"/>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名詞</w:t>
            </w:r>
            <w:r w:rsidRPr="005A16D9">
              <w:rPr>
                <w:rFonts w:ascii="標楷體" w:hAnsi="標楷體"/>
                <w:sz w:val="26"/>
                <w:szCs w:val="26"/>
              </w:rPr>
              <w:t>+</w:t>
            </w:r>
            <w:r w:rsidRPr="005A16D9">
              <w:rPr>
                <w:rFonts w:ascii="標楷體" w:hAnsi="標楷體" w:hint="eastAsia"/>
                <w:sz w:val="26"/>
                <w:szCs w:val="26"/>
              </w:rPr>
              <w:t>形容詞</w:t>
            </w:r>
          </w:p>
        </w:tc>
        <w:tc>
          <w:tcPr>
            <w:tcW w:w="4280" w:type="dxa"/>
          </w:tcPr>
          <w:p w:rsidR="007E6164" w:rsidRPr="005A16D9" w:rsidRDefault="007E6164" w:rsidP="005A16D9">
            <w:pPr>
              <w:pStyle w:val="a6"/>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工期落後</w:t>
            </w:r>
          </w:p>
        </w:tc>
      </w:tr>
      <w:tr w:rsidR="007E6164" w:rsidRPr="005A16D9" w:rsidTr="00AC737E">
        <w:trPr>
          <w:jc w:val="center"/>
        </w:trPr>
        <w:tc>
          <w:tcPr>
            <w:tcW w:w="1409" w:type="dxa"/>
            <w:tcBorders>
              <w:bottom w:val="single" w:sz="12" w:space="0" w:color="000000"/>
            </w:tcBorders>
          </w:tcPr>
          <w:p w:rsidR="007E6164" w:rsidRPr="005A16D9" w:rsidRDefault="007E6164" w:rsidP="008930A1">
            <w:pPr>
              <w:pStyle w:val="a6"/>
              <w:adjustRightInd w:val="0"/>
              <w:spacing w:line="300" w:lineRule="auto"/>
              <w:ind w:left="0" w:firstLineChars="0" w:firstLine="0"/>
              <w:jc w:val="center"/>
              <w:rPr>
                <w:rFonts w:ascii="標楷體"/>
                <w:bCs/>
                <w:sz w:val="26"/>
                <w:szCs w:val="26"/>
              </w:rPr>
            </w:pPr>
            <w:r w:rsidRPr="005A16D9">
              <w:rPr>
                <w:rFonts w:ascii="標楷體" w:hAnsi="標楷體" w:hint="eastAsia"/>
                <w:bCs/>
                <w:sz w:val="26"/>
                <w:szCs w:val="26"/>
              </w:rPr>
              <w:t>結果型</w:t>
            </w:r>
          </w:p>
        </w:tc>
        <w:tc>
          <w:tcPr>
            <w:tcW w:w="1830" w:type="dxa"/>
            <w:tcBorders>
              <w:bottom w:val="single" w:sz="12" w:space="0" w:color="000000"/>
            </w:tcBorders>
          </w:tcPr>
          <w:p w:rsidR="007E6164" w:rsidRPr="005A16D9" w:rsidRDefault="007E6164" w:rsidP="008930A1">
            <w:pPr>
              <w:pStyle w:val="a6"/>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動詞</w:t>
            </w:r>
            <w:r w:rsidRPr="005A16D9">
              <w:rPr>
                <w:rFonts w:ascii="標楷體" w:hAnsi="標楷體"/>
                <w:sz w:val="26"/>
                <w:szCs w:val="26"/>
              </w:rPr>
              <w:t>+</w:t>
            </w:r>
            <w:r w:rsidRPr="005A16D9">
              <w:rPr>
                <w:rFonts w:ascii="標楷體" w:hAnsi="標楷體" w:hint="eastAsia"/>
                <w:sz w:val="26"/>
                <w:szCs w:val="26"/>
              </w:rPr>
              <w:t>名詞</w:t>
            </w:r>
          </w:p>
        </w:tc>
        <w:tc>
          <w:tcPr>
            <w:tcW w:w="4280" w:type="dxa"/>
            <w:tcBorders>
              <w:bottom w:val="single" w:sz="12" w:space="0" w:color="000000"/>
            </w:tcBorders>
          </w:tcPr>
          <w:p w:rsidR="007E6164" w:rsidRPr="005A16D9" w:rsidRDefault="007E6164" w:rsidP="008930A1">
            <w:pPr>
              <w:pStyle w:val="a6"/>
              <w:adjustRightInd w:val="0"/>
              <w:spacing w:line="300" w:lineRule="auto"/>
              <w:ind w:left="0" w:firstLineChars="0" w:firstLine="0"/>
              <w:jc w:val="center"/>
              <w:rPr>
                <w:rFonts w:ascii="標楷體"/>
                <w:sz w:val="26"/>
                <w:szCs w:val="26"/>
              </w:rPr>
            </w:pPr>
            <w:r w:rsidRPr="005A16D9">
              <w:rPr>
                <w:rFonts w:ascii="標楷體" w:hAnsi="標楷體" w:hint="eastAsia"/>
                <w:sz w:val="26"/>
                <w:szCs w:val="26"/>
              </w:rPr>
              <w:t>檢討要徑</w:t>
            </w:r>
          </w:p>
        </w:tc>
      </w:tr>
    </w:tbl>
    <w:p w:rsidR="007E6164" w:rsidRDefault="007E6164" w:rsidP="007E6164">
      <w:pPr>
        <w:tabs>
          <w:tab w:val="left" w:pos="4769"/>
        </w:tabs>
        <w:spacing w:after="120" w:line="300" w:lineRule="auto"/>
        <w:ind w:leftChars="184" w:left="31680" w:hangingChars="170" w:firstLine="31680"/>
        <w:jc w:val="both"/>
        <w:rPr>
          <w:rFonts w:ascii="標楷體"/>
          <w:szCs w:val="28"/>
        </w:rPr>
      </w:pPr>
    </w:p>
    <w:p w:rsidR="007E6164" w:rsidRPr="00A04F3B" w:rsidRDefault="007E6164" w:rsidP="00534224">
      <w:pPr>
        <w:tabs>
          <w:tab w:val="left" w:pos="4769"/>
        </w:tabs>
        <w:spacing w:after="120" w:line="300" w:lineRule="auto"/>
        <w:ind w:leftChars="183" w:left="31680" w:hangingChars="120" w:firstLine="31680"/>
        <w:jc w:val="both"/>
        <w:rPr>
          <w:rFonts w:ascii="標楷體"/>
          <w:szCs w:val="28"/>
        </w:rPr>
      </w:pPr>
      <w:r w:rsidRPr="00A04F3B">
        <w:rPr>
          <w:rFonts w:ascii="標楷體" w:hAnsi="標楷體"/>
          <w:szCs w:val="28"/>
        </w:rPr>
        <w:t>3.</w:t>
      </w:r>
      <w:r w:rsidRPr="00A04F3B">
        <w:rPr>
          <w:rFonts w:ascii="標楷體" w:hAnsi="標楷體" w:hint="eastAsia"/>
          <w:szCs w:val="28"/>
        </w:rPr>
        <w:t>將內容相近或相似的卡片靠在一起，以箭頭表示各卡片間的因果關係，箭頭由原因指向結果（或由手段指向目的）。從一次原因（內層）、二次原因（中層）、三次原因（外層）</w:t>
      </w:r>
      <w:r w:rsidRPr="00A04F3B">
        <w:rPr>
          <w:rFonts w:ascii="標楷體" w:hint="eastAsia"/>
          <w:szCs w:val="28"/>
        </w:rPr>
        <w:t>…</w:t>
      </w:r>
      <w:r w:rsidRPr="00A04F3B">
        <w:rPr>
          <w:rFonts w:ascii="標楷體"/>
          <w:szCs w:val="28"/>
        </w:rPr>
        <w:t>.</w:t>
      </w:r>
      <w:r w:rsidRPr="00A04F3B">
        <w:rPr>
          <w:rFonts w:ascii="標楷體" w:hAnsi="標楷體" w:hint="eastAsia"/>
          <w:szCs w:val="28"/>
        </w:rPr>
        <w:t>層層展開。探討手段關係時亦同。</w:t>
      </w:r>
    </w:p>
    <w:p w:rsidR="007E6164" w:rsidRPr="00A04F3B" w:rsidRDefault="007E6164" w:rsidP="00534224">
      <w:pPr>
        <w:tabs>
          <w:tab w:val="left" w:pos="4769"/>
        </w:tabs>
        <w:spacing w:after="120" w:line="300" w:lineRule="auto"/>
        <w:ind w:leftChars="183" w:left="31680" w:hangingChars="120" w:firstLine="31680"/>
        <w:jc w:val="both"/>
        <w:rPr>
          <w:rFonts w:ascii="標楷體"/>
          <w:szCs w:val="28"/>
        </w:rPr>
      </w:pPr>
      <w:r w:rsidRPr="00A04F3B">
        <w:rPr>
          <w:rFonts w:ascii="標楷體" w:hAnsi="標楷體"/>
          <w:szCs w:val="28"/>
        </w:rPr>
        <w:t xml:space="preserve"> </w:t>
      </w:r>
      <w:r>
        <w:rPr>
          <w:rFonts w:ascii="標楷體" w:hAnsi="標楷體"/>
          <w:szCs w:val="28"/>
        </w:rPr>
        <w:t>4.</w:t>
      </w:r>
      <w:r w:rsidRPr="00A04F3B">
        <w:rPr>
          <w:rFonts w:ascii="標楷體" w:hAnsi="標楷體" w:hint="eastAsia"/>
          <w:szCs w:val="28"/>
        </w:rPr>
        <w:t>全面探討各卡片間的因果關係，並以箭頭連接有關係者。然後由外層向內層，逐步確認箭頭的正確性和合理性。最後判定重要的原因（或手段），將其用虛線或圓圈框起，作為進一步行動的參考。</w:t>
      </w:r>
    </w:p>
    <w:p w:rsidR="007E6164" w:rsidRPr="00A04F3B" w:rsidRDefault="007E6164" w:rsidP="00534224">
      <w:pPr>
        <w:tabs>
          <w:tab w:val="left" w:pos="4769"/>
        </w:tabs>
        <w:spacing w:after="120" w:line="300" w:lineRule="auto"/>
        <w:ind w:leftChars="183" w:left="31680" w:hangingChars="120" w:firstLine="31680"/>
        <w:jc w:val="both"/>
        <w:rPr>
          <w:rFonts w:ascii="標楷體"/>
          <w:szCs w:val="28"/>
        </w:rPr>
      </w:pPr>
      <w:r w:rsidRPr="00A04F3B">
        <w:rPr>
          <w:rFonts w:ascii="標楷體" w:hAnsi="標楷體"/>
          <w:szCs w:val="28"/>
        </w:rPr>
        <w:t xml:space="preserve"> </w:t>
      </w:r>
      <w:r>
        <w:rPr>
          <w:rFonts w:ascii="標楷體" w:hAnsi="標楷體"/>
          <w:szCs w:val="28"/>
        </w:rPr>
        <w:t>5.</w:t>
      </w:r>
      <w:r w:rsidRPr="00A04F3B">
        <w:rPr>
          <w:rFonts w:ascii="標楷體" w:hAnsi="標楷體" w:hint="eastAsia"/>
          <w:szCs w:val="28"/>
        </w:rPr>
        <w:t>用文章說明關聯圖，供他人參考運用。</w:t>
      </w:r>
    </w:p>
    <w:p w:rsidR="007E6164" w:rsidRPr="00A04F3B" w:rsidRDefault="007E6164" w:rsidP="00534224">
      <w:pPr>
        <w:tabs>
          <w:tab w:val="left" w:pos="4769"/>
        </w:tabs>
        <w:spacing w:after="120" w:line="300" w:lineRule="auto"/>
        <w:ind w:leftChars="183" w:left="31680" w:hangingChars="120" w:firstLine="31680"/>
        <w:jc w:val="both"/>
        <w:rPr>
          <w:rFonts w:ascii="標楷體"/>
          <w:szCs w:val="28"/>
        </w:rPr>
      </w:pPr>
      <w:r w:rsidRPr="00A04F3B">
        <w:rPr>
          <w:rFonts w:ascii="標楷體" w:hAnsi="標楷體"/>
          <w:szCs w:val="28"/>
        </w:rPr>
        <w:t xml:space="preserve"> </w:t>
      </w:r>
      <w:r>
        <w:rPr>
          <w:rFonts w:ascii="標楷體" w:hAnsi="標楷體"/>
          <w:szCs w:val="28"/>
        </w:rPr>
        <w:t>6.</w:t>
      </w:r>
      <w:r w:rsidRPr="00A04F3B">
        <w:rPr>
          <w:rFonts w:ascii="標楷體" w:hAnsi="標楷體" w:hint="eastAsia"/>
          <w:szCs w:val="28"/>
        </w:rPr>
        <w:t>因應環境的變化，修訂關聯圖，保持適用狀態。</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41" w:name="_Toc16096542"/>
      <w:r w:rsidRPr="008930A1">
        <w:rPr>
          <w:rFonts w:ascii="標楷體" w:hAnsi="標楷體"/>
        </w:rPr>
        <w:t>3.1.4</w:t>
      </w:r>
      <w:r w:rsidRPr="008930A1">
        <w:rPr>
          <w:rFonts w:ascii="標楷體" w:hAnsi="標楷體" w:hint="eastAsia"/>
        </w:rPr>
        <w:t>使用要領</w:t>
      </w:r>
      <w:bookmarkEnd w:id="41"/>
    </w:p>
    <w:p w:rsidR="007E6164" w:rsidRPr="00A04F3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A04F3B">
        <w:rPr>
          <w:rFonts w:ascii="標楷體" w:hAnsi="標楷體" w:hint="eastAsia"/>
          <w:szCs w:val="28"/>
        </w:rPr>
        <w:t>廣泛蒐集資訊</w:t>
      </w:r>
      <w:r w:rsidRPr="00A04F3B">
        <w:rPr>
          <w:rFonts w:ascii="標楷體" w:hAnsi="標楷體"/>
          <w:szCs w:val="28"/>
        </w:rPr>
        <w:t>(</w:t>
      </w:r>
      <w:r w:rsidRPr="00A04F3B">
        <w:rPr>
          <w:rFonts w:ascii="標楷體" w:hAnsi="標楷體" w:hint="eastAsia"/>
          <w:szCs w:val="28"/>
        </w:rPr>
        <w:t>包括訪談第一線工作人員</w:t>
      </w:r>
      <w:r w:rsidRPr="00A04F3B">
        <w:rPr>
          <w:rFonts w:ascii="標楷體" w:hAnsi="標楷體"/>
          <w:szCs w:val="28"/>
        </w:rPr>
        <w:t>)</w:t>
      </w:r>
      <w:r w:rsidRPr="00A04F3B">
        <w:rPr>
          <w:rFonts w:ascii="標楷體" w:hAnsi="標楷體" w:hint="eastAsia"/>
          <w:szCs w:val="28"/>
        </w:rPr>
        <w:t>，書寫卡片時，明確簡潔易懂，避免模稜兩可或單以名詞表述。否則以箭頭連接時，會發生困難。</w:t>
      </w:r>
    </w:p>
    <w:p w:rsidR="007E6164" w:rsidRPr="00A04F3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sidRPr="00A04F3B">
        <w:rPr>
          <w:rFonts w:ascii="標楷體" w:hAnsi="標楷體" w:hint="eastAsia"/>
          <w:szCs w:val="28"/>
        </w:rPr>
        <w:t>以小組方式共同繪製圖形促進共識。</w:t>
      </w:r>
    </w:p>
    <w:p w:rsidR="007E6164" w:rsidRPr="00A04F3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3.</w:t>
      </w:r>
      <w:r w:rsidRPr="00A04F3B">
        <w:rPr>
          <w:rFonts w:ascii="標楷體" w:hAnsi="標楷體" w:hint="eastAsia"/>
          <w:szCs w:val="28"/>
        </w:rPr>
        <w:t>不厭其煩反覆修正圖形，以釐清真正的問題點所在。</w:t>
      </w:r>
    </w:p>
    <w:p w:rsidR="007E6164" w:rsidRPr="00A04F3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4.</w:t>
      </w:r>
      <w:r w:rsidRPr="00A04F3B">
        <w:rPr>
          <w:rFonts w:ascii="標楷體" w:hAnsi="標楷體" w:hint="eastAsia"/>
          <w:szCs w:val="28"/>
        </w:rPr>
        <w:t>判定重要的原因（或手段）時，盡量從外層原因著手，因為外層原因通常就是根本原因。</w:t>
      </w:r>
    </w:p>
    <w:p w:rsidR="007E6164" w:rsidRPr="00A04F3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5.</w:t>
      </w:r>
      <w:r w:rsidRPr="00A04F3B">
        <w:rPr>
          <w:rFonts w:ascii="標楷體" w:hAnsi="標楷體" w:hint="eastAsia"/>
          <w:szCs w:val="28"/>
        </w:rPr>
        <w:t>在不同的時間，就同樣的問題繪製關聯圖，可能會有不同的內容出現，因為人的想法會隨著時間改變。</w:t>
      </w:r>
    </w:p>
    <w:p w:rsidR="007E6164" w:rsidRPr="00A04F3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6.</w:t>
      </w:r>
      <w:r w:rsidRPr="00A04F3B">
        <w:rPr>
          <w:rFonts w:ascii="標楷體" w:hAnsi="標楷體" w:hint="eastAsia"/>
          <w:szCs w:val="28"/>
        </w:rPr>
        <w:t>原因型的主題，以「為什麼</w:t>
      </w:r>
      <w:r w:rsidRPr="00A04F3B">
        <w:rPr>
          <w:rFonts w:ascii="標楷體" w:hint="eastAsia"/>
          <w:szCs w:val="28"/>
        </w:rPr>
        <w:t>…</w:t>
      </w:r>
      <w:r w:rsidRPr="00A04F3B">
        <w:rPr>
          <w:rFonts w:ascii="標楷體" w:hAnsi="標楷體" w:hint="eastAsia"/>
          <w:szCs w:val="28"/>
        </w:rPr>
        <w:t>會</w:t>
      </w:r>
      <w:r w:rsidRPr="00A04F3B">
        <w:rPr>
          <w:rFonts w:ascii="標楷體" w:hint="eastAsia"/>
          <w:szCs w:val="28"/>
        </w:rPr>
        <w:t>…</w:t>
      </w:r>
      <w:r w:rsidRPr="00A04F3B">
        <w:rPr>
          <w:rFonts w:ascii="標楷體" w:hAnsi="標楷體" w:hint="eastAsia"/>
          <w:szCs w:val="28"/>
        </w:rPr>
        <w:t>」的方式問答，較易於進行。</w:t>
      </w:r>
    </w:p>
    <w:p w:rsidR="007E6164" w:rsidRPr="00A04F3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7.</w:t>
      </w:r>
      <w:r w:rsidRPr="00A04F3B">
        <w:rPr>
          <w:rFonts w:ascii="標楷體" w:hAnsi="標楷體" w:hint="eastAsia"/>
          <w:szCs w:val="28"/>
        </w:rPr>
        <w:t>陷入僵局時，以「為什麼</w:t>
      </w:r>
      <w:r w:rsidRPr="00A04F3B">
        <w:rPr>
          <w:rFonts w:ascii="標楷體" w:hAnsi="標楷體"/>
          <w:szCs w:val="28"/>
        </w:rPr>
        <w:t>?</w:t>
      </w:r>
      <w:r w:rsidRPr="00A04F3B">
        <w:rPr>
          <w:rFonts w:ascii="標楷體" w:hAnsi="標楷體" w:hint="eastAsia"/>
          <w:szCs w:val="28"/>
        </w:rPr>
        <w:t>」來回答。</w:t>
      </w:r>
    </w:p>
    <w:p w:rsidR="007E6164" w:rsidRPr="00A04F3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8.</w:t>
      </w:r>
      <w:r w:rsidRPr="00A04F3B">
        <w:rPr>
          <w:rFonts w:ascii="標楷體" w:hAnsi="標楷體" w:hint="eastAsia"/>
          <w:szCs w:val="28"/>
        </w:rPr>
        <w:t>此一手法與特性要因圖功能相近，但更適用於掌握要因間或手段間互相關聯的問題，使用時不宜繁複，以免使圖形過於複雜，反而無法突顯問題的全貌與要因之關連性。在歐美國家，亦發展類似的品管手法，稱為影響圖（</w:t>
      </w:r>
      <w:r w:rsidRPr="00A04F3B">
        <w:rPr>
          <w:rFonts w:ascii="標楷體" w:hAnsi="標楷體"/>
          <w:szCs w:val="28"/>
        </w:rPr>
        <w:t>Influence Diagram</w:t>
      </w:r>
      <w:r w:rsidRPr="00A04F3B">
        <w:rPr>
          <w:rFonts w:ascii="標楷體" w:hAnsi="標楷體" w:hint="eastAsia"/>
          <w:szCs w:val="28"/>
        </w:rPr>
        <w:t>），與關聯圖特性十分類似。</w: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rPr>
        <w:br w:type="page"/>
      </w:r>
    </w:p>
    <w:p w:rsidR="007E6164" w:rsidRPr="008930A1" w:rsidRDefault="007E6164" w:rsidP="00534224">
      <w:pPr>
        <w:pStyle w:val="a6"/>
        <w:adjustRightInd w:val="0"/>
        <w:spacing w:line="300" w:lineRule="auto"/>
        <w:ind w:left="0" w:firstLineChars="303" w:firstLine="31680"/>
        <w:jc w:val="center"/>
        <w:rPr>
          <w:rFonts w:ascii="標楷體"/>
        </w:rPr>
      </w:pPr>
      <w:r>
        <w:rPr>
          <w:noProof/>
        </w:rPr>
        <w:pict>
          <v:rect id="AutoShape 1889" o:spid="_x0000_s1476" style="position:absolute;left:0;text-align:left;margin-left:0;margin-top:0;width:431.65pt;height:623.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" filled="f" stroked="f">
            <o:lock v:ext="edit" aspectratio="t" text="t"/>
          </v:rect>
        </w:pict>
      </w:r>
      <w:r w:rsidRPr="009F0FFB">
        <w:rPr>
          <w:rFonts w:ascii="標楷體"/>
          <w:noProof/>
        </w:rPr>
        <w:pict>
          <v:shape id="圖片 8" o:spid="_x0000_i1032" type="#_x0000_t75" style="width:427.2pt;height:623.4pt;visibility:visible">
            <v:imagedata r:id="rId14" o:title=""/>
          </v:shape>
        </w:pic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13 </w:t>
      </w:r>
      <w:r w:rsidRPr="008930A1">
        <w:rPr>
          <w:rFonts w:ascii="標楷體" w:hAnsi="標楷體" w:hint="eastAsia"/>
        </w:rPr>
        <w:t>關聯圖案例</w:t>
      </w:r>
    </w:p>
    <w:p w:rsidR="007E6164" w:rsidRPr="008930A1" w:rsidRDefault="007E6164" w:rsidP="00534224">
      <w:pPr>
        <w:pStyle w:val="a7"/>
        <w:adjustRightInd w:val="0"/>
        <w:spacing w:before="0" w:after="120" w:line="300" w:lineRule="auto"/>
        <w:ind w:left="31680" w:hangingChars="200" w:firstLine="31680"/>
        <w:rPr>
          <w:rFonts w:ascii="標楷體"/>
        </w:rPr>
      </w:pPr>
      <w:r w:rsidRPr="008930A1">
        <w:rPr>
          <w:rFonts w:ascii="標楷體"/>
        </w:rPr>
        <w:br w:type="page"/>
      </w:r>
      <w:bookmarkStart w:id="42" w:name="_Toc16096543"/>
      <w:r w:rsidRPr="008930A1">
        <w:rPr>
          <w:rFonts w:ascii="標楷體" w:hAnsi="標楷體"/>
        </w:rPr>
        <w:t>3.2 KJ</w:t>
      </w:r>
      <w:r w:rsidRPr="008930A1">
        <w:rPr>
          <w:rFonts w:ascii="標楷體" w:hAnsi="標楷體" w:hint="eastAsia"/>
        </w:rPr>
        <w:t>法（親和圖）</w:t>
      </w:r>
      <w:bookmarkEnd w:id="42"/>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43" w:name="_Toc16096544"/>
      <w:r w:rsidRPr="008930A1">
        <w:rPr>
          <w:rFonts w:ascii="標楷體" w:hAnsi="標楷體"/>
        </w:rPr>
        <w:t>3.2.1</w:t>
      </w:r>
      <w:r w:rsidRPr="008930A1">
        <w:rPr>
          <w:rFonts w:ascii="標楷體" w:hAnsi="標楷體" w:hint="eastAsia"/>
        </w:rPr>
        <w:t>定義</w:t>
      </w:r>
      <w:bookmarkEnd w:id="43"/>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rPr>
        <w:t>KJ</w:t>
      </w:r>
      <w:r w:rsidRPr="008930A1">
        <w:rPr>
          <w:rFonts w:ascii="標楷體" w:hAnsi="標楷體" w:hint="eastAsia"/>
        </w:rPr>
        <w:t>法（親和圖）是由日本人類文化學者川喜田二郎教授開發，</w:t>
      </w:r>
      <w:r w:rsidRPr="008930A1">
        <w:rPr>
          <w:rFonts w:ascii="標楷體" w:hAnsi="標楷體" w:hint="eastAsia"/>
          <w:szCs w:val="20"/>
        </w:rPr>
        <w:t>取其英文姓名</w:t>
      </w:r>
      <w:r w:rsidRPr="008930A1">
        <w:rPr>
          <w:rFonts w:ascii="標楷體" w:hAnsi="標楷體"/>
          <w:shd w:val="clear" w:color="auto" w:fill="FFFFFF"/>
        </w:rPr>
        <w:t>Jiro Kawakita</w:t>
      </w:r>
      <w:r w:rsidRPr="008930A1">
        <w:rPr>
          <w:rFonts w:ascii="標楷體" w:hAnsi="標楷體" w:hint="eastAsia"/>
          <w:szCs w:val="20"/>
        </w:rPr>
        <w:t>縮寫為</w:t>
      </w:r>
      <w:r w:rsidRPr="008930A1">
        <w:rPr>
          <w:rFonts w:ascii="標楷體" w:hAnsi="標楷體"/>
          <w:szCs w:val="20"/>
        </w:rPr>
        <w:t>KJ</w:t>
      </w:r>
      <w:r w:rsidRPr="008930A1">
        <w:rPr>
          <w:rFonts w:ascii="標楷體" w:hAnsi="標楷體" w:hint="eastAsia"/>
          <w:szCs w:val="20"/>
        </w:rPr>
        <w:t>法，又稱親和圖。對混沌未知的事件展開認知，採取將事實、經驗、意見或創意有關的言語資料蒐集起來，再依據所蒐集的文本語意資料的相互親和性，加以歸納整理後，明確指認問題所在的圖形。如圖</w:t>
      </w:r>
      <w:r w:rsidRPr="008930A1">
        <w:rPr>
          <w:rFonts w:ascii="標楷體" w:hAnsi="標楷體"/>
          <w:szCs w:val="20"/>
        </w:rPr>
        <w:t>14</w:t>
      </w:r>
      <w:r w:rsidRPr="008930A1">
        <w:rPr>
          <w:rFonts w:ascii="標楷體" w:hAnsi="標楷體" w:hint="eastAsia"/>
          <w:szCs w:val="20"/>
        </w:rPr>
        <w:t>。所謂「親和性」，是指相似、相近或相同性質。</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44" w:name="_Toc16096545"/>
      <w:r w:rsidRPr="008930A1">
        <w:rPr>
          <w:rFonts w:ascii="標楷體" w:hAnsi="標楷體"/>
        </w:rPr>
        <w:t>3.2.2</w:t>
      </w:r>
      <w:r w:rsidRPr="008930A1">
        <w:rPr>
          <w:rFonts w:ascii="標楷體" w:hAnsi="標楷體" w:hint="eastAsia"/>
        </w:rPr>
        <w:t>適用範圍</w:t>
      </w:r>
      <w:bookmarkEnd w:id="44"/>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AC737E">
        <w:rPr>
          <w:rFonts w:ascii="標楷體" w:hAnsi="標楷體" w:hint="eastAsia"/>
          <w:szCs w:val="28"/>
        </w:rPr>
        <w:t>認知未知</w:t>
      </w:r>
      <w:r w:rsidRPr="00AC737E">
        <w:rPr>
          <w:rFonts w:ascii="標楷體" w:hAnsi="標楷體"/>
          <w:szCs w:val="28"/>
        </w:rPr>
        <w:t>(</w:t>
      </w:r>
      <w:r w:rsidRPr="00AC737E">
        <w:rPr>
          <w:rFonts w:ascii="標楷體" w:hAnsi="標楷體" w:hint="eastAsia"/>
          <w:szCs w:val="28"/>
        </w:rPr>
        <w:t>未來</w:t>
      </w:r>
      <w:r w:rsidRPr="00AC737E">
        <w:rPr>
          <w:rFonts w:ascii="標楷體" w:hAnsi="標楷體"/>
          <w:szCs w:val="28"/>
        </w:rPr>
        <w:t>)</w:t>
      </w:r>
      <w:r w:rsidRPr="00AC737E">
        <w:rPr>
          <w:rFonts w:ascii="標楷體" w:hAnsi="標楷體" w:hint="eastAsia"/>
          <w:szCs w:val="28"/>
        </w:rPr>
        <w:t>事件，例如：營造業如何導入</w:t>
      </w:r>
      <w:r w:rsidRPr="00AC737E">
        <w:rPr>
          <w:rFonts w:ascii="標楷體" w:hAnsi="標楷體"/>
          <w:szCs w:val="28"/>
        </w:rPr>
        <w:t>TQM</w:t>
      </w:r>
      <w:r w:rsidRPr="00AC737E">
        <w:rPr>
          <w:rFonts w:ascii="標楷體" w:hAnsi="標楷體" w:hint="eastAsia"/>
          <w:szCs w:val="28"/>
        </w:rPr>
        <w:t>以爭取金質獎。</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sidRPr="00AC737E">
        <w:rPr>
          <w:rFonts w:ascii="標楷體" w:hAnsi="標楷體" w:hint="eastAsia"/>
          <w:szCs w:val="28"/>
        </w:rPr>
        <w:t>對未知</w:t>
      </w:r>
      <w:r w:rsidRPr="00AC737E">
        <w:rPr>
          <w:rFonts w:ascii="標楷體" w:hAnsi="標楷體"/>
          <w:szCs w:val="28"/>
        </w:rPr>
        <w:t>(</w:t>
      </w:r>
      <w:r w:rsidRPr="00AC737E">
        <w:rPr>
          <w:rFonts w:ascii="標楷體" w:hAnsi="標楷體" w:hint="eastAsia"/>
          <w:szCs w:val="28"/>
        </w:rPr>
        <w:t>未來</w:t>
      </w:r>
      <w:r w:rsidRPr="00AC737E">
        <w:rPr>
          <w:rFonts w:ascii="標楷體" w:hAnsi="標楷體"/>
          <w:szCs w:val="28"/>
        </w:rPr>
        <w:t>)</w:t>
      </w:r>
      <w:r w:rsidRPr="00AC737E">
        <w:rPr>
          <w:rFonts w:ascii="標楷體" w:hAnsi="標楷體" w:hint="eastAsia"/>
          <w:szCs w:val="28"/>
        </w:rPr>
        <w:t>事件建立有整體性的構想。</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3.</w:t>
      </w:r>
      <w:r w:rsidRPr="00AC737E">
        <w:rPr>
          <w:rFonts w:ascii="標楷體" w:hAnsi="標楷體" w:hint="eastAsia"/>
          <w:szCs w:val="28"/>
        </w:rPr>
        <w:t>針對以往不察的問題，從新的角度評估設法突破現況，再建新體系。</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4.</w:t>
      </w:r>
      <w:r w:rsidRPr="00AC737E">
        <w:rPr>
          <w:rFonts w:ascii="標楷體" w:hAnsi="標楷體" w:hint="eastAsia"/>
          <w:szCs w:val="28"/>
        </w:rPr>
        <w:t>傳達組織理念教育團隊貫徹方針。</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45" w:name="_Toc16096546"/>
      <w:r w:rsidRPr="008930A1">
        <w:rPr>
          <w:rFonts w:ascii="標楷體" w:hAnsi="標楷體"/>
        </w:rPr>
        <w:t>3.2.3</w:t>
      </w:r>
      <w:r w:rsidRPr="008930A1">
        <w:rPr>
          <w:rFonts w:ascii="標楷體" w:hAnsi="標楷體" w:hint="eastAsia"/>
        </w:rPr>
        <w:t>繪製步驟</w:t>
      </w:r>
      <w:bookmarkEnd w:id="45"/>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AC737E">
        <w:rPr>
          <w:rFonts w:ascii="標楷體" w:hAnsi="標楷體" w:hint="eastAsia"/>
          <w:szCs w:val="28"/>
        </w:rPr>
        <w:t>決定探討的主題，通常是有迫切解決的需要，卻很難解決，而且解決所需時間也較長，倘若問題是可以輕易解決者，則無需使用</w:t>
      </w:r>
      <w:r w:rsidRPr="00AC737E">
        <w:rPr>
          <w:rFonts w:ascii="標楷體" w:hAnsi="標楷體"/>
          <w:szCs w:val="28"/>
        </w:rPr>
        <w:t>KJ</w:t>
      </w:r>
      <w:r w:rsidRPr="00AC737E">
        <w:rPr>
          <w:rFonts w:ascii="標楷體" w:hAnsi="標楷體" w:hint="eastAsia"/>
          <w:szCs w:val="28"/>
        </w:rPr>
        <w:t>法。</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sidRPr="00AC737E">
        <w:rPr>
          <w:rFonts w:ascii="標楷體" w:hAnsi="標楷體" w:hint="eastAsia"/>
          <w:szCs w:val="28"/>
        </w:rPr>
        <w:t>蒐集文字語言資料。</w:t>
      </w:r>
    </w:p>
    <w:p w:rsidR="007E6164" w:rsidRPr="008930A1" w:rsidRDefault="007E6164" w:rsidP="00AC737E">
      <w:pPr>
        <w:pStyle w:val="a6"/>
        <w:numPr>
          <w:ilvl w:val="0"/>
          <w:numId w:val="32"/>
        </w:numPr>
        <w:adjustRightInd w:val="0"/>
        <w:spacing w:line="300" w:lineRule="auto"/>
        <w:ind w:firstLineChars="0" w:hanging="26"/>
        <w:rPr>
          <w:rFonts w:ascii="標楷體"/>
        </w:rPr>
      </w:pPr>
      <w:r w:rsidRPr="008930A1">
        <w:rPr>
          <w:rFonts w:ascii="標楷體" w:hAnsi="標楷體" w:hint="eastAsia"/>
        </w:rPr>
        <w:t>個人思考法</w:t>
      </w:r>
      <w:r>
        <w:rPr>
          <w:rFonts w:ascii="標楷體" w:hAnsi="標楷體" w:hint="eastAsia"/>
        </w:rPr>
        <w:t>：</w:t>
      </w:r>
      <w:r w:rsidRPr="008930A1">
        <w:rPr>
          <w:rFonts w:ascii="標楷體" w:hAnsi="標楷體" w:hint="eastAsia"/>
        </w:rPr>
        <w:t>自我對話省查、實務經驗聯想。</w:t>
      </w:r>
    </w:p>
    <w:p w:rsidR="007E6164" w:rsidRPr="008930A1" w:rsidRDefault="007E6164" w:rsidP="00AC737E">
      <w:pPr>
        <w:pStyle w:val="a6"/>
        <w:numPr>
          <w:ilvl w:val="0"/>
          <w:numId w:val="32"/>
        </w:numPr>
        <w:adjustRightInd w:val="0"/>
        <w:spacing w:line="300" w:lineRule="auto"/>
        <w:ind w:firstLineChars="0" w:hanging="26"/>
        <w:rPr>
          <w:rFonts w:ascii="標楷體"/>
        </w:rPr>
      </w:pPr>
      <w:r w:rsidRPr="008930A1">
        <w:rPr>
          <w:rFonts w:ascii="標楷體" w:hAnsi="標楷體" w:hint="eastAsia"/>
        </w:rPr>
        <w:t>直接蒐集法</w:t>
      </w:r>
      <w:r>
        <w:rPr>
          <w:rFonts w:ascii="標楷體" w:hAnsi="標楷體" w:hint="eastAsia"/>
        </w:rPr>
        <w:t>：</w:t>
      </w:r>
      <w:r w:rsidRPr="008930A1">
        <w:rPr>
          <w:rFonts w:ascii="標楷體" w:hAnsi="標楷體" w:hint="eastAsia"/>
        </w:rPr>
        <w:t>現場直接觀察。</w:t>
      </w:r>
    </w:p>
    <w:p w:rsidR="007E6164" w:rsidRPr="008930A1" w:rsidRDefault="007E6164" w:rsidP="00AC737E">
      <w:pPr>
        <w:pStyle w:val="a6"/>
        <w:numPr>
          <w:ilvl w:val="0"/>
          <w:numId w:val="32"/>
        </w:numPr>
        <w:adjustRightInd w:val="0"/>
        <w:spacing w:line="300" w:lineRule="auto"/>
        <w:ind w:left="1418" w:firstLineChars="0" w:hanging="709"/>
        <w:rPr>
          <w:rFonts w:ascii="標楷體"/>
        </w:rPr>
      </w:pPr>
      <w:r w:rsidRPr="008930A1">
        <w:rPr>
          <w:rFonts w:ascii="標楷體" w:hAnsi="標楷體" w:hint="eastAsia"/>
        </w:rPr>
        <w:t>間接蒐集法</w:t>
      </w:r>
      <w:r>
        <w:rPr>
          <w:rFonts w:ascii="標楷體" w:hAnsi="標楷體" w:hint="eastAsia"/>
        </w:rPr>
        <w:t>：</w:t>
      </w:r>
      <w:r w:rsidRPr="008930A1">
        <w:rPr>
          <w:rFonts w:ascii="標楷體" w:hAnsi="標楷體" w:hint="eastAsia"/>
        </w:rPr>
        <w:t>文獻回顧、訪談相關人員、團隊腦力激盪、小組討論。</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3.</w:t>
      </w:r>
      <w:r w:rsidRPr="00AC737E">
        <w:rPr>
          <w:rFonts w:ascii="標楷體" w:hAnsi="標楷體" w:hint="eastAsia"/>
          <w:szCs w:val="28"/>
        </w:rPr>
        <w:t>文字語言資料卡片化（</w:t>
      </w:r>
      <w:r w:rsidRPr="00AC737E">
        <w:rPr>
          <w:rFonts w:ascii="標楷體" w:hAnsi="標楷體"/>
          <w:szCs w:val="28"/>
        </w:rPr>
        <w:t>KJ</w:t>
      </w:r>
      <w:r w:rsidRPr="00AC737E">
        <w:rPr>
          <w:rFonts w:ascii="標楷體" w:hAnsi="標楷體" w:hint="eastAsia"/>
          <w:szCs w:val="28"/>
        </w:rPr>
        <w:t>法之核心精神），將文本語意資料寫成簡短而有明確意義的句子，寫在卡片上（一般使用便利貼），勿用抽象字眼。</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4.</w:t>
      </w:r>
      <w:r w:rsidRPr="00AC737E">
        <w:rPr>
          <w:rFonts w:ascii="標楷體" w:hAnsi="標楷體" w:hint="eastAsia"/>
          <w:szCs w:val="28"/>
        </w:rPr>
        <w:t>小組共同反覆閱讀卡片，不先入為主依自然親近感將內容相似、相近、相同的卡片湊在一起，原則上一堆不超過三張。如果無法親和者可成單張卡，毋庸強制親和成堆。</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5.</w:t>
      </w:r>
      <w:r w:rsidRPr="00AC737E">
        <w:rPr>
          <w:rFonts w:ascii="標楷體" w:hAnsi="標楷體" w:hint="eastAsia"/>
          <w:szCs w:val="28"/>
        </w:rPr>
        <w:t>在每一堆卡片上加上一張親和卡</w:t>
      </w:r>
      <w:r w:rsidRPr="00AC737E">
        <w:rPr>
          <w:rFonts w:ascii="標楷體" w:hAnsi="標楷體"/>
          <w:szCs w:val="28"/>
        </w:rPr>
        <w:t>(</w:t>
      </w:r>
      <w:r w:rsidRPr="00AC737E">
        <w:rPr>
          <w:rFonts w:ascii="標楷體" w:hAnsi="標楷體" w:hint="eastAsia"/>
          <w:szCs w:val="28"/>
        </w:rPr>
        <w:t>代表卡</w:t>
      </w:r>
      <w:r w:rsidRPr="00AC737E">
        <w:rPr>
          <w:rFonts w:ascii="標楷體" w:hAnsi="標楷體"/>
          <w:szCs w:val="28"/>
        </w:rPr>
        <w:t>)</w:t>
      </w:r>
      <w:r w:rsidRPr="00AC737E">
        <w:rPr>
          <w:rFonts w:ascii="標楷體" w:hAnsi="標楷體" w:hint="eastAsia"/>
          <w:szCs w:val="28"/>
        </w:rPr>
        <w:t>，卡片上寫出代表卡片堆原有風味的字句，寫法簡明具體扼要。</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6.</w:t>
      </w:r>
      <w:r w:rsidRPr="00AC737E">
        <w:rPr>
          <w:rFonts w:ascii="標楷體" w:hAnsi="標楷體" w:hint="eastAsia"/>
          <w:szCs w:val="28"/>
        </w:rPr>
        <w:t>然後重新閱讀各堆卡片上的親和卡，進行第二次親和。重複此一親和步驟，直到無法再親和為止。此時卡片堆原則上不超過五堆。</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7.</w:t>
      </w:r>
      <w:r w:rsidRPr="00AC737E">
        <w:rPr>
          <w:rFonts w:ascii="標楷體" w:hAnsi="標楷體" w:hint="eastAsia"/>
          <w:szCs w:val="28"/>
        </w:rPr>
        <w:t>按親和的逆向順序，攤開全部卡片，將卡片作結構性的排列（類似大集合、中集合、小集合</w:t>
      </w:r>
      <w:r w:rsidRPr="00AC737E">
        <w:rPr>
          <w:rFonts w:ascii="標楷體" w:hint="eastAsia"/>
          <w:szCs w:val="28"/>
        </w:rPr>
        <w:t>…</w:t>
      </w:r>
      <w:r w:rsidRPr="00AC737E">
        <w:rPr>
          <w:rFonts w:ascii="標楷體" w:hAnsi="標楷體" w:hint="eastAsia"/>
          <w:szCs w:val="28"/>
        </w:rPr>
        <w:t>），顯示相互間的關係。</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8.</w:t>
      </w:r>
      <w:r w:rsidRPr="00AC737E">
        <w:rPr>
          <w:rFonts w:ascii="標楷體" w:hAnsi="標楷體" w:hint="eastAsia"/>
          <w:szCs w:val="28"/>
        </w:rPr>
        <w:t>將擁有共同親和卡的卡片堆用圓圈圈起，卡片之間的關係用線條連接。關係種類有：有關聯（單線）、有因果關係（單向箭線）、互為因果關係（雙向箭線）、互為對立關係等。</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9.</w:t>
      </w:r>
      <w:r w:rsidRPr="00AC737E">
        <w:rPr>
          <w:rFonts w:ascii="標楷體" w:hAnsi="標楷體" w:hint="eastAsia"/>
          <w:szCs w:val="28"/>
        </w:rPr>
        <w:t>解讀繪成的圖形。</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10.</w:t>
      </w:r>
      <w:r w:rsidRPr="00AC737E">
        <w:rPr>
          <w:rFonts w:ascii="標楷體" w:hAnsi="標楷體" w:hint="eastAsia"/>
          <w:szCs w:val="28"/>
        </w:rPr>
        <w:t>寫成書面報告，供他人參考。</w: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rPr>
        <w:br w:type="page"/>
      </w:r>
    </w:p>
    <w:p w:rsidR="007E6164" w:rsidRPr="008930A1" w:rsidRDefault="007E6164" w:rsidP="008930A1">
      <w:pPr>
        <w:pStyle w:val="a6"/>
        <w:adjustRightInd w:val="0"/>
        <w:spacing w:line="300" w:lineRule="auto"/>
        <w:ind w:left="0" w:firstLineChars="0" w:firstLine="0"/>
        <w:jc w:val="center"/>
        <w:rPr>
          <w:rFonts w:ascii="標楷體"/>
        </w:rPr>
      </w:pPr>
      <w:r>
        <w:rPr>
          <w:noProof/>
        </w:rPr>
        <w:pict>
          <v:group id="_x0000_s1477" alt="" style="position:absolute;left:0;text-align:left;margin-left:24pt;margin-top:1pt;width:414pt;height:603pt;z-index:251652096" coordorigin="1080,180" coordsize="10080,16380">
            <v:group id="_x0000_s1478" alt="" style="position:absolute;left:1440;top:900;width:2700;height:4323" coordorigin="1440,900" coordsize="2700,4323">
              <v:shapetype id="_x0000_t109" coordsize="21600,21600" o:spt="109" path="m,l,21600r21600,l21600,xe">
                <v:stroke joinstyle="miter"/>
                <v:path gradientshapeok="t" o:connecttype="rect"/>
              </v:shapetype>
              <v:shape id="_x0000_s1479" type="#_x0000_t109" style="position:absolute;left:1620;top:900;width:2340;height:543" strokeweight="1.5pt">
                <v:textbox style="mso-next-textbox:#_x0000_s1479" inset=",.3mm,,.3mm">
                  <w:txbxContent>
                    <w:p w:rsidR="007E6164" w:rsidRDefault="007E6164">
                      <w:pPr>
                        <w:jc w:val="center"/>
                        <w:rPr>
                          <w:sz w:val="20"/>
                        </w:rPr>
                      </w:pPr>
                      <w:r>
                        <w:rPr>
                          <w:rFonts w:hint="eastAsia"/>
                          <w:sz w:val="20"/>
                        </w:rPr>
                        <w:t>混凝土強度不均</w:t>
                      </w:r>
                    </w:p>
                  </w:txbxContent>
                </v:textbox>
              </v:shape>
              <v:shape id="_x0000_s1480" type="#_x0000_t109" style="position:absolute;left:1620;top:1623;width:2340;height:543">
                <v:textbox style="mso-next-textbox:#_x0000_s1480" inset=",.3mm,,.3mm">
                  <w:txbxContent>
                    <w:p w:rsidR="007E6164" w:rsidRDefault="007E6164">
                      <w:pPr>
                        <w:jc w:val="center"/>
                        <w:rPr>
                          <w:sz w:val="20"/>
                        </w:rPr>
                      </w:pPr>
                      <w:r>
                        <w:rPr>
                          <w:rFonts w:hint="eastAsia"/>
                          <w:sz w:val="20"/>
                        </w:rPr>
                        <w:t>骨材分離</w:t>
                      </w:r>
                    </w:p>
                    <w:p w:rsidR="007E6164" w:rsidRDefault="007E6164">
                      <w:pPr>
                        <w:jc w:val="center"/>
                      </w:pPr>
                    </w:p>
                    <w:p w:rsidR="007E6164" w:rsidRDefault="007E6164">
                      <w:pPr>
                        <w:jc w:val="center"/>
                      </w:pPr>
                    </w:p>
                  </w:txbxContent>
                </v:textbox>
              </v:shape>
              <v:shape id="_x0000_s1481" type="#_x0000_t109" style="position:absolute;left:1620;top:2343;width:2340;height:543">
                <v:textbox style="mso-next-textbox:#_x0000_s1481" inset=",.3mm,,.3mm">
                  <w:txbxContent>
                    <w:p w:rsidR="007E6164" w:rsidRDefault="007E6164">
                      <w:pPr>
                        <w:jc w:val="center"/>
                        <w:rPr>
                          <w:sz w:val="20"/>
                        </w:rPr>
                      </w:pPr>
                      <w:r>
                        <w:rPr>
                          <w:rFonts w:hint="eastAsia"/>
                          <w:sz w:val="20"/>
                        </w:rPr>
                        <w:t>施工時隨意加水</w:t>
                      </w:r>
                    </w:p>
                  </w:txbxContent>
                </v:textbox>
              </v:shape>
              <v:shape id="_x0000_s1482" type="#_x0000_t109" style="position:absolute;left:1620;top:3063;width:2340;height:543">
                <v:textbox style="mso-next-textbox:#_x0000_s1482" inset=",.3mm,,.3mm">
                  <w:txbxContent>
                    <w:p w:rsidR="007E6164" w:rsidRDefault="007E6164">
                      <w:pPr>
                        <w:jc w:val="center"/>
                        <w:rPr>
                          <w:sz w:val="20"/>
                        </w:rPr>
                      </w:pPr>
                      <w:r>
                        <w:rPr>
                          <w:rFonts w:hint="eastAsia"/>
                          <w:sz w:val="20"/>
                        </w:rPr>
                        <w:t>水泥成分不佳</w:t>
                      </w:r>
                    </w:p>
                  </w:txbxContent>
                </v:textbox>
              </v:shape>
              <v:shape id="_x0000_s1483" type="#_x0000_t109" style="position:absolute;left:1620;top:3780;width:2340;height:543">
                <v:textbox style="mso-next-textbox:#_x0000_s1483" inset=",.3mm,,.3mm">
                  <w:txbxContent>
                    <w:p w:rsidR="007E6164" w:rsidRDefault="007E6164">
                      <w:pPr>
                        <w:jc w:val="center"/>
                        <w:rPr>
                          <w:sz w:val="20"/>
                        </w:rPr>
                      </w:pPr>
                      <w:r>
                        <w:rPr>
                          <w:rFonts w:hint="eastAsia"/>
                          <w:sz w:val="20"/>
                        </w:rPr>
                        <w:t>水灰比不良</w:t>
                      </w:r>
                    </w:p>
                  </w:txbxContent>
                </v:textbox>
              </v:shape>
              <v:shape id="_x0000_s1484" type="#_x0000_t109" style="position:absolute;left:1620;top:4503;width:2340;height:543">
                <v:textbox style="mso-next-textbox:#_x0000_s1484" inset=",.3mm,,.3mm">
                  <w:txbxContent>
                    <w:p w:rsidR="007E6164" w:rsidRDefault="007E6164">
                      <w:pPr>
                        <w:jc w:val="center"/>
                        <w:rPr>
                          <w:sz w:val="20"/>
                        </w:rPr>
                      </w:pPr>
                      <w:r>
                        <w:rPr>
                          <w:rFonts w:hint="eastAsia"/>
                          <w:sz w:val="20"/>
                        </w:rPr>
                        <w:t>添加劑不良</w:t>
                      </w:r>
                    </w:p>
                    <w:p w:rsidR="007E6164" w:rsidRDefault="007E6164">
                      <w:pPr>
                        <w:jc w:val="center"/>
                      </w:pPr>
                    </w:p>
                  </w:txbxContent>
                </v:textbox>
              </v:shape>
              <v:line id="_x0000_s1485" style="position:absolute;flip:x" from="1440,1083" to="1620,1083" strokeweight="1.5pt"/>
              <v:line id="_x0000_s1486" style="position:absolute" from="1440,1083" to="1440,5223" strokeweight="1.5pt"/>
              <v:line id="_x0000_s1487" style="position:absolute" from="1440,5223" to="4140,5223" strokeweight="1.5pt"/>
              <v:line id="_x0000_s1488" style="position:absolute;flip:y" from="4140,1083" to="4140,5223" strokeweight="1.5pt"/>
              <v:line id="_x0000_s1489" style="position:absolute;flip:x" from="3960,1083" to="4140,1083" strokeweight="1.5pt"/>
            </v:group>
            <v:group id="_x0000_s1490" alt="" style="position:absolute;left:1440;top:5400;width:2700;height:2160" coordorigin="1440,5400" coordsize="2700,2160">
              <v:shape id="_x0000_s1491" type="#_x0000_t109" style="position:absolute;left:1620;top:5400;width:2340;height:543" strokeweight="1.5pt">
                <v:textbox style="mso-next-textbox:#_x0000_s1491" inset=",.3mm,,.3mm">
                  <w:txbxContent>
                    <w:p w:rsidR="007E6164" w:rsidRDefault="007E6164">
                      <w:pPr>
                        <w:jc w:val="center"/>
                        <w:rPr>
                          <w:sz w:val="20"/>
                        </w:rPr>
                      </w:pPr>
                      <w:r>
                        <w:rPr>
                          <w:rFonts w:hint="eastAsia"/>
                          <w:sz w:val="20"/>
                        </w:rPr>
                        <w:t>攪拌時間太長</w:t>
                      </w:r>
                    </w:p>
                    <w:p w:rsidR="007E6164" w:rsidRDefault="007E6164">
                      <w:pPr>
                        <w:jc w:val="center"/>
                      </w:pPr>
                    </w:p>
                  </w:txbxContent>
                </v:textbox>
              </v:shape>
              <v:shape id="_x0000_s1492" type="#_x0000_t109" style="position:absolute;left:1620;top:6120;width:2340;height:543">
                <v:textbox style="mso-next-textbox:#_x0000_s1492" inset=",.3mm,,.3mm">
                  <w:txbxContent>
                    <w:p w:rsidR="007E6164" w:rsidRDefault="007E6164">
                      <w:pPr>
                        <w:jc w:val="center"/>
                        <w:rPr>
                          <w:sz w:val="20"/>
                        </w:rPr>
                      </w:pPr>
                      <w:r>
                        <w:rPr>
                          <w:rFonts w:hint="eastAsia"/>
                          <w:sz w:val="20"/>
                        </w:rPr>
                        <w:t>運輸距離太遠</w:t>
                      </w:r>
                    </w:p>
                  </w:txbxContent>
                </v:textbox>
              </v:shape>
              <v:shape id="_x0000_s1493" type="#_x0000_t109" style="position:absolute;left:1620;top:6840;width:2340;height:543">
                <v:textbox style="mso-next-textbox:#_x0000_s1493" inset=",.3mm,,.3mm">
                  <w:txbxContent>
                    <w:p w:rsidR="007E6164" w:rsidRDefault="007E6164">
                      <w:pPr>
                        <w:jc w:val="center"/>
                        <w:rPr>
                          <w:sz w:val="20"/>
                        </w:rPr>
                      </w:pPr>
                      <w:r>
                        <w:rPr>
                          <w:rFonts w:hint="eastAsia"/>
                          <w:sz w:val="20"/>
                        </w:rPr>
                        <w:t>現場停頓中輟</w:t>
                      </w:r>
                    </w:p>
                  </w:txbxContent>
                </v:textbox>
              </v:shape>
              <v:line id="_x0000_s1494" style="position:absolute;flip:x" from="1440,5580" to="1620,5580" strokeweight="1.5pt"/>
              <v:line id="_x0000_s1495" style="position:absolute" from="1440,5580" to="1440,7560" strokeweight="1.5pt"/>
              <v:line id="_x0000_s1496" style="position:absolute" from="1440,7560" to="4140,7560" strokeweight="1.5pt"/>
              <v:line id="_x0000_s1497" style="position:absolute;flip:y" from="4140,5580" to="4140,7560" strokeweight="1.5pt"/>
              <v:line id="_x0000_s1498" style="position:absolute;flip:x" from="3960,5580" to="4140,5580" strokeweight="1.5pt"/>
            </v:group>
            <v:group id="_x0000_s1499" alt="" style="position:absolute;left:1260;top:7380;width:6300;height:3783" coordorigin="1260,7380" coordsize="6300,3783">
              <v:shape id="_x0000_s1500" type="#_x0000_t109" style="position:absolute;left:5040;top:7380;width:2340;height:543">
                <v:textbox style="mso-next-textbox:#_x0000_s1500" inset=",.3mm,,.3mm">
                  <w:txbxContent>
                    <w:p w:rsidR="007E6164" w:rsidRDefault="007E6164">
                      <w:pPr>
                        <w:jc w:val="center"/>
                        <w:rPr>
                          <w:sz w:val="20"/>
                        </w:rPr>
                      </w:pPr>
                      <w:r>
                        <w:rPr>
                          <w:rFonts w:hint="eastAsia"/>
                          <w:sz w:val="20"/>
                        </w:rPr>
                        <w:t>冷縫問題</w:t>
                      </w:r>
                    </w:p>
                    <w:p w:rsidR="007E6164" w:rsidRDefault="007E6164">
                      <w:pPr>
                        <w:jc w:val="center"/>
                      </w:pPr>
                    </w:p>
                  </w:txbxContent>
                </v:textbox>
              </v:shape>
              <v:shape id="_x0000_s1501" type="#_x0000_t109" style="position:absolute;left:5040;top:8100;width:2340;height:543">
                <v:textbox style="mso-next-textbox:#_x0000_s1501" inset=",.3mm,,.3mm">
                  <w:txbxContent>
                    <w:p w:rsidR="007E6164" w:rsidRDefault="007E6164">
                      <w:pPr>
                        <w:jc w:val="center"/>
                        <w:rPr>
                          <w:sz w:val="20"/>
                        </w:rPr>
                      </w:pPr>
                      <w:r>
                        <w:rPr>
                          <w:rFonts w:hint="eastAsia"/>
                          <w:sz w:val="20"/>
                        </w:rPr>
                        <w:t>幫浦車故障</w:t>
                      </w:r>
                    </w:p>
                  </w:txbxContent>
                </v:textbox>
              </v:shape>
              <v:shape id="_x0000_s1502" type="#_x0000_t109" style="position:absolute;left:5040;top:9543;width:2340;height:543">
                <v:textbox style="mso-next-textbox:#_x0000_s1502" inset=",.3mm,,.3mm">
                  <w:txbxContent>
                    <w:p w:rsidR="007E6164" w:rsidRDefault="007E6164">
                      <w:pPr>
                        <w:jc w:val="center"/>
                        <w:rPr>
                          <w:sz w:val="20"/>
                        </w:rPr>
                      </w:pPr>
                      <w:r>
                        <w:rPr>
                          <w:rFonts w:hint="eastAsia"/>
                          <w:sz w:val="20"/>
                        </w:rPr>
                        <w:t>人手不足</w:t>
                      </w:r>
                    </w:p>
                  </w:txbxContent>
                </v:textbox>
              </v:shape>
              <v:shape id="_x0000_s1503" type="#_x0000_t109" style="position:absolute;left:5040;top:10260;width:2340;height:543">
                <v:textbox style="mso-next-textbox:#_x0000_s1503" inset=",.3mm,,.3mm">
                  <w:txbxContent>
                    <w:p w:rsidR="007E6164" w:rsidRDefault="007E6164">
                      <w:pPr>
                        <w:jc w:val="center"/>
                        <w:rPr>
                          <w:sz w:val="20"/>
                        </w:rPr>
                      </w:pPr>
                      <w:r>
                        <w:rPr>
                          <w:rFonts w:hint="eastAsia"/>
                          <w:sz w:val="20"/>
                        </w:rPr>
                        <w:t>塞管</w:t>
                      </w:r>
                    </w:p>
                    <w:p w:rsidR="007E6164" w:rsidRDefault="007E6164">
                      <w:pPr>
                        <w:jc w:val="center"/>
                      </w:pPr>
                    </w:p>
                  </w:txbxContent>
                </v:textbox>
              </v:shape>
              <v:shape id="_x0000_s1504" type="#_x0000_t109" style="position:absolute;left:5040;top:8823;width:2340;height:543">
                <v:textbox style="mso-next-textbox:#_x0000_s1504" inset=",.3mm,,.3mm">
                  <w:txbxContent>
                    <w:p w:rsidR="007E6164" w:rsidRDefault="007E6164">
                      <w:pPr>
                        <w:jc w:val="center"/>
                        <w:rPr>
                          <w:sz w:val="20"/>
                        </w:rPr>
                      </w:pPr>
                      <w:r>
                        <w:rPr>
                          <w:rFonts w:hint="eastAsia"/>
                          <w:sz w:val="20"/>
                        </w:rPr>
                        <w:t>澆築計畫不良</w:t>
                      </w:r>
                    </w:p>
                  </w:txbxContent>
                </v:textbox>
              </v:shape>
              <v:group id="_x0000_s1505" alt="" style="position:absolute;left:1440;top:8103;width:2700;height:2880" coordorigin="1440,8103" coordsize="2700,2880">
                <v:shape id="_x0000_s1506" type="#_x0000_t109" style="position:absolute;left:1620;top:8103;width:2340;height:543" strokeweight="1.5pt">
                  <v:textbox style="mso-next-textbox:#_x0000_s1506" inset=",.3mm,,.3mm">
                    <w:txbxContent>
                      <w:p w:rsidR="007E6164" w:rsidRDefault="007E6164">
                        <w:pPr>
                          <w:jc w:val="center"/>
                          <w:rPr>
                            <w:sz w:val="20"/>
                          </w:rPr>
                        </w:pPr>
                        <w:r>
                          <w:rPr>
                            <w:rFonts w:hint="eastAsia"/>
                            <w:sz w:val="20"/>
                          </w:rPr>
                          <w:t>預拌場出車不順</w:t>
                        </w:r>
                      </w:p>
                      <w:p w:rsidR="007E6164" w:rsidRDefault="007E6164">
                        <w:pPr>
                          <w:jc w:val="center"/>
                        </w:pPr>
                      </w:p>
                    </w:txbxContent>
                  </v:textbox>
                </v:shape>
                <v:shape id="_x0000_s1507" type="#_x0000_t109" style="position:absolute;left:1620;top:8823;width:2340;height:543">
                  <v:textbox style="mso-next-textbox:#_x0000_s1507" inset=",.3mm,,.3mm">
                    <w:txbxContent>
                      <w:p w:rsidR="007E6164" w:rsidRDefault="007E6164">
                        <w:pPr>
                          <w:jc w:val="center"/>
                          <w:rPr>
                            <w:sz w:val="20"/>
                          </w:rPr>
                        </w:pPr>
                        <w:r>
                          <w:rPr>
                            <w:rFonts w:hint="eastAsia"/>
                            <w:sz w:val="20"/>
                          </w:rPr>
                          <w:t>原料不足</w:t>
                        </w:r>
                      </w:p>
                    </w:txbxContent>
                  </v:textbox>
                </v:shape>
                <v:shape id="_x0000_s1508" type="#_x0000_t109" style="position:absolute;left:1620;top:9546;width:2340;height:543">
                  <v:textbox style="mso-next-textbox:#_x0000_s1508" inset=",.3mm,,.3mm">
                    <w:txbxContent>
                      <w:p w:rsidR="007E6164" w:rsidRDefault="007E6164">
                        <w:pPr>
                          <w:jc w:val="center"/>
                          <w:rPr>
                            <w:sz w:val="20"/>
                          </w:rPr>
                        </w:pPr>
                        <w:r>
                          <w:rPr>
                            <w:rFonts w:hint="eastAsia"/>
                            <w:sz w:val="20"/>
                          </w:rPr>
                          <w:t>產能不足</w:t>
                        </w:r>
                      </w:p>
                      <w:p w:rsidR="007E6164" w:rsidRDefault="007E6164">
                        <w:pPr>
                          <w:jc w:val="center"/>
                        </w:pPr>
                      </w:p>
                    </w:txbxContent>
                  </v:textbox>
                </v:shape>
                <v:shape id="_x0000_s1509" type="#_x0000_t109" style="position:absolute;left:1620;top:10266;width:2340;height:543">
                  <v:textbox style="mso-next-textbox:#_x0000_s1509" inset=",.3mm,,.3mm">
                    <w:txbxContent>
                      <w:p w:rsidR="007E6164" w:rsidRDefault="007E6164">
                        <w:pPr>
                          <w:jc w:val="center"/>
                          <w:rPr>
                            <w:sz w:val="20"/>
                          </w:rPr>
                        </w:pPr>
                        <w:r>
                          <w:rPr>
                            <w:rFonts w:hint="eastAsia"/>
                            <w:sz w:val="20"/>
                          </w:rPr>
                          <w:t>車輛不夠</w:t>
                        </w:r>
                      </w:p>
                    </w:txbxContent>
                  </v:textbox>
                </v:shape>
                <v:line id="_x0000_s1510" style="position:absolute;flip:x" from="1440,8283" to="1620,8283" strokeweight="1.5pt"/>
                <v:line id="_x0000_s1511" style="position:absolute" from="1440,8283" to="1440,10983" strokeweight="1.5pt"/>
                <v:line id="_x0000_s1512" style="position:absolute;flip:y" from="1440,10983" to="4140,10983" strokeweight="1.5pt"/>
                <v:line id="_x0000_s1513" style="position:absolute;flip:y" from="4140,8283" to="4140,10983" strokeweight="1.5pt"/>
                <v:line id="_x0000_s1514" style="position:absolute;flip:x" from="3960,8283" to="4140,8283" strokeweight="1.5pt"/>
              </v:group>
              <v:line id="_x0000_s1515" style="position:absolute;flip:x y" from="1260,7740" to="5040,7743" strokeweight="1.5pt">
                <v:stroke dashstyle="dash"/>
              </v:line>
              <v:line id="_x0000_s1516" style="position:absolute" from="1260,7743" to="1260,11163" strokeweight="1.5pt">
                <v:stroke dashstyle="dash"/>
              </v:line>
              <v:line id="_x0000_s1517" style="position:absolute" from="1260,11160" to="7560,11163" strokeweight="1.5pt">
                <v:stroke dashstyle="dash"/>
              </v:line>
              <v:line id="_x0000_s1518" style="position:absolute;flip:y" from="7560,7743" to="7560,11163" strokeweight="1.5pt">
                <v:stroke dashstyle="dash"/>
              </v:line>
              <v:line id="_x0000_s1519" style="position:absolute;flip:x" from="7380,7743" to="7560,7743" strokeweight="1.5pt">
                <v:stroke dashstyle="dash"/>
              </v:line>
            </v:group>
            <v:group id="_x0000_s1520" alt="" style="position:absolute;left:1260;top:11337;width:9900;height:5223" coordorigin="1260,11337" coordsize="9900,5223">
              <v:shape id="_x0000_s1521" type="#_x0000_t109" style="position:absolute;left:5040;top:11337;width:2340;height:543" strokeweight="1.5pt">
                <v:textbox style="mso-next-textbox:#_x0000_s1521" inset=",.3mm,,.3mm">
                  <w:txbxContent>
                    <w:p w:rsidR="007E6164" w:rsidRDefault="007E6164">
                      <w:pPr>
                        <w:jc w:val="center"/>
                        <w:rPr>
                          <w:sz w:val="20"/>
                        </w:rPr>
                      </w:pPr>
                      <w:r>
                        <w:rPr>
                          <w:rFonts w:hint="eastAsia"/>
                          <w:sz w:val="20"/>
                        </w:rPr>
                        <w:t>外觀問題</w:t>
                      </w:r>
                    </w:p>
                  </w:txbxContent>
                </v:textbox>
              </v:shape>
              <v:group id="_x0000_s1522" alt="" style="position:absolute;left:4860;top:12060;width:2700;height:4320" coordorigin="4860,12060" coordsize="2700,4320">
                <v:shape id="_x0000_s1523" type="#_x0000_t109" style="position:absolute;left:5040;top:12060;width:2340;height:543" strokeweight="1.5pt">
                  <v:textbox style="mso-next-textbox:#_x0000_s1523" inset=",.3mm,,.3mm">
                    <w:txbxContent>
                      <w:p w:rsidR="007E6164" w:rsidRDefault="007E6164">
                        <w:pPr>
                          <w:jc w:val="center"/>
                          <w:rPr>
                            <w:sz w:val="20"/>
                          </w:rPr>
                        </w:pPr>
                        <w:r>
                          <w:rPr>
                            <w:rFonts w:hint="eastAsia"/>
                            <w:sz w:val="20"/>
                          </w:rPr>
                          <w:t>模板問題</w:t>
                        </w:r>
                      </w:p>
                    </w:txbxContent>
                  </v:textbox>
                </v:shape>
                <v:shape id="_x0000_s1524" type="#_x0000_t109" style="position:absolute;left:5040;top:12780;width:2340;height:543">
                  <v:textbox style="mso-next-textbox:#_x0000_s1524" inset=",.3mm,,.3mm">
                    <w:txbxContent>
                      <w:p w:rsidR="007E6164" w:rsidRDefault="007E6164">
                        <w:pPr>
                          <w:jc w:val="center"/>
                          <w:rPr>
                            <w:sz w:val="20"/>
                          </w:rPr>
                        </w:pPr>
                        <w:r>
                          <w:rPr>
                            <w:rFonts w:hint="eastAsia"/>
                            <w:sz w:val="20"/>
                          </w:rPr>
                          <w:t>固定不牢</w:t>
                        </w:r>
                      </w:p>
                    </w:txbxContent>
                  </v:textbox>
                </v:shape>
                <v:shape id="_x0000_s1525" type="#_x0000_t109" style="position:absolute;left:5040;top:13500;width:2340;height:543">
                  <v:textbox style="mso-next-textbox:#_x0000_s1525" inset=",.3mm,,.3mm">
                    <w:txbxContent>
                      <w:p w:rsidR="007E6164" w:rsidRDefault="007E6164">
                        <w:pPr>
                          <w:jc w:val="center"/>
                          <w:rPr>
                            <w:sz w:val="20"/>
                          </w:rPr>
                        </w:pPr>
                        <w:r>
                          <w:rPr>
                            <w:rFonts w:hint="eastAsia"/>
                            <w:sz w:val="20"/>
                          </w:rPr>
                          <w:t>模板材料不佳</w:t>
                        </w:r>
                      </w:p>
                    </w:txbxContent>
                  </v:textbox>
                </v:shape>
                <v:shape id="_x0000_s1526" type="#_x0000_t109" style="position:absolute;left:5040;top:14217;width:2340;height:543">
                  <v:textbox style="mso-next-textbox:#_x0000_s1526" inset=",.3mm,,.3mm">
                    <w:txbxContent>
                      <w:p w:rsidR="007E6164" w:rsidRDefault="007E6164">
                        <w:pPr>
                          <w:jc w:val="center"/>
                          <w:rPr>
                            <w:sz w:val="20"/>
                          </w:rPr>
                        </w:pPr>
                        <w:r>
                          <w:rPr>
                            <w:rFonts w:hint="eastAsia"/>
                            <w:sz w:val="20"/>
                          </w:rPr>
                          <w:t>絞線斷裂</w:t>
                        </w:r>
                      </w:p>
                    </w:txbxContent>
                  </v:textbox>
                </v:shape>
                <v:shape id="_x0000_s1527" type="#_x0000_t109" style="position:absolute;left:5040;top:14937;width:2340;height:543">
                  <v:textbox style="mso-next-textbox:#_x0000_s1527" inset=",.3mm,,.3mm">
                    <w:txbxContent>
                      <w:p w:rsidR="007E6164" w:rsidRDefault="007E6164">
                        <w:pPr>
                          <w:jc w:val="center"/>
                          <w:rPr>
                            <w:sz w:val="20"/>
                          </w:rPr>
                        </w:pPr>
                        <w:r>
                          <w:rPr>
                            <w:rFonts w:hint="eastAsia"/>
                            <w:sz w:val="20"/>
                          </w:rPr>
                          <w:t>清潔口垃圾未清</w:t>
                        </w:r>
                      </w:p>
                    </w:txbxContent>
                  </v:textbox>
                </v:shape>
                <v:shape id="_x0000_s1528" type="#_x0000_t109" style="position:absolute;left:5040;top:15660;width:2340;height:543">
                  <v:textbox style="mso-next-textbox:#_x0000_s1528" inset=",.3mm,,.3mm">
                    <w:txbxContent>
                      <w:p w:rsidR="007E6164" w:rsidRDefault="007E6164">
                        <w:pPr>
                          <w:jc w:val="center"/>
                          <w:rPr>
                            <w:sz w:val="20"/>
                          </w:rPr>
                        </w:pPr>
                        <w:r>
                          <w:rPr>
                            <w:rFonts w:hint="eastAsia"/>
                            <w:sz w:val="20"/>
                          </w:rPr>
                          <w:t>脫模劑塗佈不良</w:t>
                        </w:r>
                      </w:p>
                      <w:p w:rsidR="007E6164" w:rsidRDefault="007E6164">
                        <w:pPr>
                          <w:jc w:val="center"/>
                        </w:pPr>
                      </w:p>
                    </w:txbxContent>
                  </v:textbox>
                </v:shape>
                <v:line id="_x0000_s1529" style="position:absolute;flip:x" from="4860,12240" to="5040,12240" strokeweight="1.5pt"/>
                <v:line id="_x0000_s1530" style="position:absolute;flip:x" from="4860,12240" to="4860,16380" strokeweight="1.5pt"/>
                <v:line id="_x0000_s1531" style="position:absolute" from="4860,16380" to="7560,16380" strokeweight="1.5pt"/>
                <v:line id="_x0000_s1532" style="position:absolute;flip:y" from="7560,12240" to="7560,16380" strokeweight="1.5pt"/>
                <v:line id="_x0000_s1533" style="position:absolute;flip:x" from="7380,12240" to="7560,12240" strokeweight="1.5pt"/>
              </v:group>
              <v:group id="_x0000_s1534" alt="" style="position:absolute;left:1440;top:12060;width:2700;height:2877" coordorigin="1440,12060" coordsize="2700,2877">
                <v:shape id="_x0000_s1535" type="#_x0000_t109" style="position:absolute;left:1620;top:12060;width:2340;height:543" strokeweight="1.5pt">
                  <v:textbox style="mso-next-textbox:#_x0000_s1535" inset=",.3mm,,.3mm">
                    <w:txbxContent>
                      <w:p w:rsidR="007E6164" w:rsidRDefault="007E6164">
                        <w:pPr>
                          <w:jc w:val="center"/>
                          <w:rPr>
                            <w:sz w:val="20"/>
                          </w:rPr>
                        </w:pPr>
                        <w:r>
                          <w:rPr>
                            <w:rFonts w:hint="eastAsia"/>
                            <w:sz w:val="20"/>
                          </w:rPr>
                          <w:t>養護問題</w:t>
                        </w:r>
                      </w:p>
                    </w:txbxContent>
                  </v:textbox>
                </v:shape>
                <v:shape id="_x0000_s1536" type="#_x0000_t109" style="position:absolute;left:1620;top:12777;width:2340;height:543">
                  <v:textbox style="mso-next-textbox:#_x0000_s1536" inset=",.3mm,,.3mm">
                    <w:txbxContent>
                      <w:p w:rsidR="007E6164" w:rsidRDefault="007E6164">
                        <w:pPr>
                          <w:jc w:val="center"/>
                          <w:rPr>
                            <w:sz w:val="20"/>
                          </w:rPr>
                        </w:pPr>
                        <w:r>
                          <w:rPr>
                            <w:rFonts w:hint="eastAsia"/>
                            <w:sz w:val="20"/>
                          </w:rPr>
                          <w:t>養護時間不夠</w:t>
                        </w:r>
                      </w:p>
                    </w:txbxContent>
                  </v:textbox>
                </v:shape>
                <v:shape id="_x0000_s1537" type="#_x0000_t109" style="position:absolute;left:1620;top:13497;width:2340;height:543">
                  <v:textbox style="mso-next-textbox:#_x0000_s1537" inset=",.3mm,,.3mm">
                    <w:txbxContent>
                      <w:p w:rsidR="007E6164" w:rsidRDefault="007E6164">
                        <w:pPr>
                          <w:jc w:val="center"/>
                          <w:rPr>
                            <w:sz w:val="20"/>
                          </w:rPr>
                        </w:pPr>
                        <w:r>
                          <w:rPr>
                            <w:rFonts w:hint="eastAsia"/>
                            <w:sz w:val="20"/>
                          </w:rPr>
                          <w:t>養護方式不當</w:t>
                        </w:r>
                      </w:p>
                    </w:txbxContent>
                  </v:textbox>
                </v:shape>
                <v:shape id="_x0000_s1538" type="#_x0000_t109" style="position:absolute;left:1620;top:14220;width:2340;height:543">
                  <v:textbox style="mso-next-textbox:#_x0000_s1538" inset=",.3mm,,.3mm">
                    <w:txbxContent>
                      <w:p w:rsidR="007E6164" w:rsidRDefault="007E6164">
                        <w:pPr>
                          <w:jc w:val="center"/>
                          <w:rPr>
                            <w:sz w:val="20"/>
                          </w:rPr>
                        </w:pPr>
                        <w:r>
                          <w:rPr>
                            <w:rFonts w:hint="eastAsia"/>
                            <w:sz w:val="20"/>
                          </w:rPr>
                          <w:t>拆模時間過早</w:t>
                        </w:r>
                      </w:p>
                      <w:p w:rsidR="007E6164" w:rsidRDefault="007E6164">
                        <w:pPr>
                          <w:jc w:val="center"/>
                        </w:pPr>
                      </w:p>
                    </w:txbxContent>
                  </v:textbox>
                </v:shape>
                <v:line id="_x0000_s1539" style="position:absolute;flip:x" from="1440,12237" to="1620,12237" strokeweight="1.5pt"/>
                <v:line id="_x0000_s1540" style="position:absolute" from="1440,12237" to="1440,14937" strokeweight="1.5pt"/>
                <v:line id="_x0000_s1541" style="position:absolute" from="1440,14937" to="4140,14937" strokeweight="1.5pt"/>
                <v:line id="_x0000_s1542" style="position:absolute;flip:y" from="4140,12237" to="4140,14937" strokeweight="1.5pt"/>
                <v:line id="_x0000_s1543" style="position:absolute;flip:x" from="3960,12237" to="4140,12237" strokeweight="1.5pt"/>
              </v:group>
              <v:group id="_x0000_s1544" alt="" style="position:absolute;left:8280;top:12060;width:2700;height:2892" coordorigin="8280,12060" coordsize="2700,2892">
                <v:shape id="_x0000_s1545" type="#_x0000_t109" style="position:absolute;left:8460;top:12060;width:2340;height:543" strokeweight="1.5pt">
                  <v:textbox style="mso-next-textbox:#_x0000_s1545" inset=",.3mm,,.3mm">
                    <w:txbxContent>
                      <w:p w:rsidR="007E6164" w:rsidRDefault="007E6164">
                        <w:pPr>
                          <w:jc w:val="center"/>
                          <w:rPr>
                            <w:sz w:val="20"/>
                          </w:rPr>
                        </w:pPr>
                        <w:r>
                          <w:rPr>
                            <w:rFonts w:hint="eastAsia"/>
                            <w:sz w:val="20"/>
                          </w:rPr>
                          <w:t>環境因素</w:t>
                        </w:r>
                      </w:p>
                    </w:txbxContent>
                  </v:textbox>
                </v:shape>
                <v:shape id="_x0000_s1546" type="#_x0000_t109" style="position:absolute;left:8460;top:12783;width:2340;height:543">
                  <v:textbox style="mso-next-textbox:#_x0000_s1546" inset=",.3mm,,.3mm">
                    <w:txbxContent>
                      <w:p w:rsidR="007E6164" w:rsidRDefault="007E6164">
                        <w:pPr>
                          <w:jc w:val="center"/>
                          <w:rPr>
                            <w:sz w:val="20"/>
                          </w:rPr>
                        </w:pPr>
                        <w:r>
                          <w:rPr>
                            <w:rFonts w:hint="eastAsia"/>
                            <w:sz w:val="20"/>
                          </w:rPr>
                          <w:t>初凝後攪動</w:t>
                        </w:r>
                      </w:p>
                      <w:p w:rsidR="007E6164" w:rsidRDefault="007E6164">
                        <w:pPr>
                          <w:jc w:val="center"/>
                        </w:pPr>
                      </w:p>
                    </w:txbxContent>
                  </v:textbox>
                </v:shape>
                <v:shape id="_x0000_s1547" type="#_x0000_t109" style="position:absolute;left:8460;top:13506;width:2340;height:543">
                  <v:textbox style="mso-next-textbox:#_x0000_s1547" inset=",.3mm,,.3mm">
                    <w:txbxContent>
                      <w:p w:rsidR="007E6164" w:rsidRDefault="007E6164">
                        <w:pPr>
                          <w:jc w:val="center"/>
                          <w:rPr>
                            <w:sz w:val="20"/>
                          </w:rPr>
                        </w:pPr>
                        <w:r>
                          <w:rPr>
                            <w:rFonts w:hint="eastAsia"/>
                            <w:sz w:val="20"/>
                          </w:rPr>
                          <w:t>地震天災</w:t>
                        </w:r>
                      </w:p>
                      <w:p w:rsidR="007E6164" w:rsidRDefault="007E6164">
                        <w:pPr>
                          <w:jc w:val="center"/>
                        </w:pPr>
                      </w:p>
                    </w:txbxContent>
                  </v:textbox>
                </v:shape>
                <v:shape id="_x0000_s1548" type="#_x0000_t109" style="position:absolute;left:8460;top:14229;width:2340;height:543">
                  <v:textbox style="mso-next-textbox:#_x0000_s1548" inset=",.3mm,,.3mm">
                    <w:txbxContent>
                      <w:p w:rsidR="007E6164" w:rsidRDefault="007E6164">
                        <w:pPr>
                          <w:jc w:val="center"/>
                          <w:rPr>
                            <w:sz w:val="20"/>
                          </w:rPr>
                        </w:pPr>
                        <w:r>
                          <w:rPr>
                            <w:rFonts w:hint="eastAsia"/>
                            <w:sz w:val="20"/>
                          </w:rPr>
                          <w:t>未終凝即受外力</w:t>
                        </w:r>
                      </w:p>
                      <w:p w:rsidR="007E6164" w:rsidRDefault="007E6164">
                        <w:pPr>
                          <w:jc w:val="center"/>
                        </w:pPr>
                      </w:p>
                    </w:txbxContent>
                  </v:textbox>
                </v:shape>
                <v:line id="_x0000_s1549" style="position:absolute;flip:x" from="8280,12252" to="8460,12252" strokeweight="1.5pt"/>
                <v:line id="_x0000_s1550" style="position:absolute" from="8280,12252" to="8280,14952" strokeweight="1.5pt"/>
                <v:line id="_x0000_s1551" style="position:absolute" from="8280,14952" to="10980,14952" strokeweight="1.5pt"/>
                <v:line id="_x0000_s1552" style="position:absolute;flip:y" from="10980,12252" to="10980,14952" strokeweight="1.5pt"/>
                <v:line id="_x0000_s1553" style="position:absolute;flip:x" from="10800,12252" to="10980,12252" strokeweight="1.5pt"/>
              </v:group>
              <v:line id="_x0000_s1554" style="position:absolute;flip:x" from="1260,11700" to="5040,11700" strokeweight="1.5pt"/>
              <v:line id="_x0000_s1555" style="position:absolute" from="1260,11700" to="1260,16560" strokeweight="1.5pt"/>
              <v:line id="_x0000_s1556" style="position:absolute" from="1260,16560" to="11160,16560" strokeweight="1.5pt"/>
              <v:line id="_x0000_s1557" style="position:absolute;flip:y" from="11160,11700" to="11160,16560" strokeweight="1.5pt"/>
              <v:line id="_x0000_s1558" style="position:absolute" from="7380,11700" to="11160,11700" strokeweight="1.5pt"/>
            </v:group>
            <v:group id="_x0000_s1559" alt="" style="position:absolute;left:4860;top:2340;width:6120;height:4320" coordorigin="4860,900" coordsize="6120,4320">
              <v:shape id="_x0000_s1560" type="#_x0000_t109" style="position:absolute;left:5040;top:900;width:2340;height:543">
                <v:textbox style="mso-next-textbox:#_x0000_s1560" inset=",.3mm,,.3mm">
                  <w:txbxContent>
                    <w:p w:rsidR="007E6164" w:rsidRDefault="007E6164">
                      <w:pPr>
                        <w:jc w:val="center"/>
                        <w:rPr>
                          <w:sz w:val="20"/>
                        </w:rPr>
                      </w:pPr>
                      <w:r>
                        <w:rPr>
                          <w:rFonts w:hint="eastAsia"/>
                          <w:sz w:val="20"/>
                        </w:rPr>
                        <w:t>澆置問題</w:t>
                      </w:r>
                    </w:p>
                    <w:p w:rsidR="007E6164" w:rsidRDefault="007E6164">
                      <w:pPr>
                        <w:jc w:val="center"/>
                      </w:pPr>
                    </w:p>
                  </w:txbxContent>
                </v:textbox>
              </v:shape>
              <v:shape id="_x0000_s1561" type="#_x0000_t109" style="position:absolute;left:5040;top:1623;width:2340;height:543">
                <v:textbox style="mso-next-textbox:#_x0000_s1561" inset=",.3mm,,.3mm">
                  <w:txbxContent>
                    <w:p w:rsidR="007E6164" w:rsidRDefault="007E6164">
                      <w:pPr>
                        <w:jc w:val="center"/>
                        <w:rPr>
                          <w:sz w:val="20"/>
                        </w:rPr>
                      </w:pPr>
                      <w:r>
                        <w:rPr>
                          <w:rFonts w:hint="eastAsia"/>
                          <w:sz w:val="20"/>
                        </w:rPr>
                        <w:t>粒料分離</w:t>
                      </w:r>
                    </w:p>
                    <w:p w:rsidR="007E6164" w:rsidRDefault="007E6164">
                      <w:pPr>
                        <w:jc w:val="center"/>
                      </w:pPr>
                    </w:p>
                    <w:p w:rsidR="007E6164" w:rsidRDefault="007E6164">
                      <w:pPr>
                        <w:jc w:val="center"/>
                      </w:pPr>
                    </w:p>
                  </w:txbxContent>
                </v:textbox>
              </v:shape>
              <v:shape id="_x0000_s1562" type="#_x0000_t109" style="position:absolute;left:5040;top:2343;width:2340;height:543">
                <v:textbox style="mso-next-textbox:#_x0000_s1562" inset=",.3mm,,.3mm">
                  <w:txbxContent>
                    <w:p w:rsidR="007E6164" w:rsidRDefault="007E6164">
                      <w:pPr>
                        <w:jc w:val="center"/>
                        <w:rPr>
                          <w:sz w:val="20"/>
                        </w:rPr>
                      </w:pPr>
                      <w:r>
                        <w:rPr>
                          <w:rFonts w:hint="eastAsia"/>
                          <w:sz w:val="20"/>
                        </w:rPr>
                        <w:t>未充分搗實</w:t>
                      </w:r>
                    </w:p>
                  </w:txbxContent>
                </v:textbox>
              </v:shape>
              <v:shape id="_x0000_s1563" type="#_x0000_t109" style="position:absolute;left:5040;top:3063;width:2340;height:543">
                <v:textbox style="mso-next-textbox:#_x0000_s1563" inset=",.3mm,,.3mm">
                  <w:txbxContent>
                    <w:p w:rsidR="007E6164" w:rsidRDefault="007E6164">
                      <w:pPr>
                        <w:jc w:val="center"/>
                        <w:rPr>
                          <w:sz w:val="20"/>
                        </w:rPr>
                      </w:pPr>
                      <w:r>
                        <w:rPr>
                          <w:rFonts w:hint="eastAsia"/>
                          <w:sz w:val="20"/>
                        </w:rPr>
                        <w:t>未用軟管緩衝</w:t>
                      </w:r>
                    </w:p>
                  </w:txbxContent>
                </v:textbox>
              </v:shape>
              <v:shape id="_x0000_s1564" type="#_x0000_t109" style="position:absolute;left:5040;top:3780;width:2340;height:543">
                <v:textbox style="mso-next-textbox:#_x0000_s1564" inset=",.3mm,,.3mm">
                  <w:txbxContent>
                    <w:p w:rsidR="007E6164" w:rsidRDefault="007E6164">
                      <w:pPr>
                        <w:jc w:val="center"/>
                        <w:rPr>
                          <w:sz w:val="20"/>
                        </w:rPr>
                      </w:pPr>
                      <w:r>
                        <w:rPr>
                          <w:rFonts w:hint="eastAsia"/>
                          <w:sz w:val="20"/>
                        </w:rPr>
                        <w:t>振動棒振動過久</w:t>
                      </w:r>
                    </w:p>
                  </w:txbxContent>
                </v:textbox>
              </v:shape>
              <v:shape id="_x0000_s1565" type="#_x0000_t109" style="position:absolute;left:5040;top:4503;width:2340;height:543">
                <v:textbox style="mso-next-textbox:#_x0000_s1565" inset=",.3mm,,.3mm">
                  <w:txbxContent>
                    <w:p w:rsidR="007E6164" w:rsidRDefault="007E6164">
                      <w:pPr>
                        <w:jc w:val="center"/>
                        <w:rPr>
                          <w:sz w:val="20"/>
                        </w:rPr>
                      </w:pPr>
                      <w:r>
                        <w:rPr>
                          <w:rFonts w:hint="eastAsia"/>
                          <w:sz w:val="20"/>
                        </w:rPr>
                        <w:t>耙平不佳</w:t>
                      </w:r>
                    </w:p>
                    <w:p w:rsidR="007E6164" w:rsidRDefault="007E6164">
                      <w:pPr>
                        <w:jc w:val="center"/>
                      </w:pPr>
                    </w:p>
                  </w:txbxContent>
                </v:textbox>
              </v:shape>
              <v:line id="_x0000_s1566" style="position:absolute;flip:x" from="4860,1080" to="5040,1080" strokeweight="1.5pt">
                <v:stroke dashstyle="dash"/>
              </v:line>
              <v:line id="_x0000_s1567" style="position:absolute" from="4860,1080" to="4860,5220" strokeweight="1.5pt">
                <v:stroke dashstyle="dash"/>
              </v:line>
              <v:line id="_x0000_s1568" style="position:absolute" from="4860,5220" to="7560,5220" strokeweight="1.5pt">
                <v:stroke dashstyle="dash"/>
              </v:line>
              <v:line id="_x0000_s1569" style="position:absolute;flip:x" from="7380,1080" to="10980,1080" strokeweight="1.5pt">
                <v:stroke dashstyle="dash"/>
              </v:line>
              <v:line id="_x0000_s1570" style="position:absolute" from="10980,1080" to="10980,1980" strokeweight="1.5pt">
                <v:stroke dashstyle="dash"/>
              </v:line>
              <v:line id="_x0000_s1571" style="position:absolute;flip:x" from="7560,1980" to="10980,1980" strokeweight="1.5pt">
                <v:stroke dashstyle="dash"/>
              </v:line>
              <v:line id="_x0000_s1572" style="position:absolute" from="7560,1980" to="7560,5220" strokeweight="1.5pt">
                <v:stroke dashstyle="dash"/>
              </v:line>
            </v:group>
            <v:group id="_x0000_s1573" alt="" style="position:absolute;left:8100;top:1620;width:3060;height:4320" coordorigin="8100,180" coordsize="3060,4320">
              <v:shape id="_x0000_s1574" type="#_x0000_t109" style="position:absolute;left:8460;top:1260;width:2340;height:543">
                <v:textbox style="mso-next-textbox:#_x0000_s1574" inset=",.3mm,,.3mm">
                  <w:txbxContent>
                    <w:p w:rsidR="007E6164" w:rsidRDefault="007E6164">
                      <w:pPr>
                        <w:jc w:val="center"/>
                        <w:rPr>
                          <w:sz w:val="20"/>
                        </w:rPr>
                      </w:pPr>
                      <w:r>
                        <w:rPr>
                          <w:rFonts w:hint="eastAsia"/>
                          <w:sz w:val="20"/>
                        </w:rPr>
                        <w:t>間距太大</w:t>
                      </w:r>
                    </w:p>
                    <w:p w:rsidR="007E6164" w:rsidRDefault="007E6164">
                      <w:pPr>
                        <w:jc w:val="center"/>
                      </w:pPr>
                    </w:p>
                    <w:p w:rsidR="007E6164" w:rsidRDefault="007E6164">
                      <w:pPr>
                        <w:jc w:val="center"/>
                      </w:pPr>
                    </w:p>
                  </w:txbxContent>
                </v:textbox>
              </v:shape>
              <v:shape id="_x0000_s1575" type="#_x0000_t109" style="position:absolute;left:8460;top:2337;width:2340;height:543">
                <v:textbox style="mso-next-textbox:#_x0000_s1575" inset=",.3mm,,.3mm">
                  <w:txbxContent>
                    <w:p w:rsidR="007E6164" w:rsidRDefault="007E6164">
                      <w:pPr>
                        <w:jc w:val="center"/>
                        <w:rPr>
                          <w:sz w:val="20"/>
                        </w:rPr>
                      </w:pPr>
                      <w:r>
                        <w:rPr>
                          <w:rFonts w:hint="eastAsia"/>
                          <w:sz w:val="20"/>
                        </w:rPr>
                        <w:t>鋼筋墊塊不足</w:t>
                      </w:r>
                    </w:p>
                    <w:p w:rsidR="007E6164" w:rsidRDefault="007E6164">
                      <w:pPr>
                        <w:jc w:val="center"/>
                      </w:pPr>
                    </w:p>
                    <w:p w:rsidR="007E6164" w:rsidRDefault="007E6164">
                      <w:pPr>
                        <w:jc w:val="center"/>
                      </w:pPr>
                    </w:p>
                  </w:txbxContent>
                </v:textbox>
              </v:shape>
              <v:shape id="_x0000_s1576" type="#_x0000_t109" style="position:absolute;left:8460;top:3057;width:2340;height:543">
                <v:textbox style="mso-next-textbox:#_x0000_s1576" inset=",.3mm,,.3mm">
                  <w:txbxContent>
                    <w:p w:rsidR="007E6164" w:rsidRDefault="007E6164">
                      <w:pPr>
                        <w:jc w:val="center"/>
                        <w:rPr>
                          <w:sz w:val="20"/>
                        </w:rPr>
                      </w:pPr>
                      <w:r>
                        <w:rPr>
                          <w:rFonts w:hint="eastAsia"/>
                          <w:sz w:val="20"/>
                        </w:rPr>
                        <w:t>保護層厚度不足</w:t>
                      </w:r>
                    </w:p>
                  </w:txbxContent>
                </v:textbox>
              </v:shape>
              <v:shape id="_x0000_s1577" type="#_x0000_t109" style="position:absolute;left:8460;top:3777;width:2340;height:543">
                <v:textbox style="mso-next-textbox:#_x0000_s1577" inset=",.3mm,,.3mm">
                  <w:txbxContent>
                    <w:p w:rsidR="007E6164" w:rsidRDefault="007E6164">
                      <w:pPr>
                        <w:jc w:val="center"/>
                        <w:rPr>
                          <w:sz w:val="20"/>
                        </w:rPr>
                      </w:pPr>
                      <w:r>
                        <w:rPr>
                          <w:rFonts w:hint="eastAsia"/>
                          <w:sz w:val="20"/>
                        </w:rPr>
                        <w:t>設計不良</w:t>
                      </w:r>
                    </w:p>
                  </w:txbxContent>
                </v:textbox>
              </v:shape>
              <v:shape id="_x0000_s1578" type="#_x0000_t109" style="position:absolute;left:8460;top:180;width:2340;height:543" strokeweight="1.5pt">
                <v:textbox style="mso-next-textbox:#_x0000_s1578" inset=",.3mm,,.3mm">
                  <w:txbxContent>
                    <w:p w:rsidR="007E6164" w:rsidRDefault="007E6164">
                      <w:pPr>
                        <w:jc w:val="center"/>
                        <w:rPr>
                          <w:sz w:val="20"/>
                        </w:rPr>
                      </w:pPr>
                      <w:r>
                        <w:rPr>
                          <w:rFonts w:hint="eastAsia"/>
                          <w:sz w:val="20"/>
                        </w:rPr>
                        <w:t>鋼筋問題</w:t>
                      </w:r>
                    </w:p>
                  </w:txbxContent>
                </v:textbox>
              </v:shape>
              <v:line id="_x0000_s1579" style="position:absolute;flip:x" from="8100,360" to="8460,360" strokeweight="1.5pt"/>
              <v:line id="_x0000_s1580" style="position:absolute" from="8100,360" to="8100,4500" strokeweight="1.5pt"/>
              <v:line id="_x0000_s1581" style="position:absolute" from="8100,4500" to="11160,4500" strokeweight="1.5pt"/>
              <v:line id="_x0000_s1582" style="position:absolute" from="10800,360" to="11160,360" strokeweight="1.5pt"/>
              <v:line id="_x0000_s1583" style="position:absolute;flip:y" from="11160,360" to="11160,4500" strokeweight="1.5pt"/>
            </v:group>
            <v:group id="_x0000_s1584" alt="" style="position:absolute;left:4680;top:1617;width:3060;height:9363" coordorigin="4680,1617" coordsize="3060,9363">
              <v:shape id="_x0000_s1585" type="#_x0000_t109" style="position:absolute;left:5040;top:1617;width:2340;height:543" strokeweight="1.5pt">
                <v:textbox style="mso-next-textbox:#_x0000_s1585" inset=",.3mm,,.3mm">
                  <w:txbxContent>
                    <w:p w:rsidR="007E6164" w:rsidRDefault="007E6164">
                      <w:pPr>
                        <w:jc w:val="center"/>
                        <w:rPr>
                          <w:sz w:val="20"/>
                        </w:rPr>
                      </w:pPr>
                      <w:r>
                        <w:rPr>
                          <w:rFonts w:hint="eastAsia"/>
                          <w:sz w:val="20"/>
                        </w:rPr>
                        <w:t>施工問題</w:t>
                      </w:r>
                    </w:p>
                  </w:txbxContent>
                </v:textbox>
              </v:shape>
              <v:line id="_x0000_s1586" style="position:absolute;flip:x" from="4680,1800" to="5040,1800" strokeweight="1.5pt"/>
              <v:line id="_x0000_s1587" style="position:absolute" from="7380,1800" to="7740,1800" strokeweight="1.5pt"/>
              <v:line id="_x0000_s1588" style="position:absolute" from="4680,1800" to="4680,10980" strokeweight="1.5pt"/>
              <v:line id="_x0000_s1589" style="position:absolute" from="4680,10980" to="7740,10980" strokeweight="1.5pt"/>
              <v:line id="_x0000_s1590" style="position:absolute" from="7740,1800" to="7740,10980" strokeweight="1.5pt"/>
            </v:group>
            <v:group id="_x0000_s1591" alt="" style="position:absolute;left:1080;top:180;width:3420;height:14940" coordorigin="1080,180" coordsize="3420,14940">
              <v:shape id="_x0000_s1592" type="#_x0000_t109" style="position:absolute;left:1620;top:180;width:2340;height:543" strokeweight="1.5pt">
                <v:textbox style="mso-next-textbox:#_x0000_s1592" inset=",.3mm,,.3mm">
                  <w:txbxContent>
                    <w:p w:rsidR="007E6164" w:rsidRDefault="007E6164">
                      <w:pPr>
                        <w:jc w:val="center"/>
                        <w:rPr>
                          <w:sz w:val="20"/>
                        </w:rPr>
                      </w:pPr>
                      <w:r>
                        <w:rPr>
                          <w:rFonts w:hint="eastAsia"/>
                          <w:sz w:val="20"/>
                        </w:rPr>
                        <w:t>材料問題</w:t>
                      </w:r>
                    </w:p>
                  </w:txbxContent>
                </v:textbox>
              </v:shape>
              <v:line id="_x0000_s1593" style="position:absolute;flip:x" from="1080,360" to="1620,360" strokeweight="1.5pt"/>
              <v:line id="_x0000_s1594" style="position:absolute" from="3960,360" to="4500,360" strokeweight="1.5pt"/>
              <v:line id="_x0000_s1595" style="position:absolute" from="1080,360" to="1080,15120" strokeweight="1.5pt"/>
              <v:line id="_x0000_s1596" style="position:absolute" from="1080,15120" to="4500,15120" strokeweight="1.5pt"/>
              <v:line id="_x0000_s1597" style="position:absolute;flip:y" from="4500,360" to="4500,15120" strokeweight="1.5pt"/>
            </v:group>
          </v:group>
        </w:pict>
      </w: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14 K J</w:t>
      </w:r>
      <w:r w:rsidRPr="008930A1">
        <w:rPr>
          <w:rFonts w:ascii="標楷體" w:hAnsi="標楷體" w:hint="eastAsia"/>
        </w:rPr>
        <w:t>法（親和圖）案例</w:t>
      </w:r>
      <w:r w:rsidRPr="008930A1">
        <w:rPr>
          <w:rFonts w:ascii="標楷體"/>
        </w:rPr>
        <w:t>-</w:t>
      </w:r>
      <w:r w:rsidRPr="008930A1">
        <w:rPr>
          <w:rFonts w:ascii="標楷體" w:hAnsi="標楷體" w:hint="eastAsia"/>
        </w:rPr>
        <w:t>營建工程混凝土品質不良之親和圖</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r w:rsidRPr="008930A1">
        <w:rPr>
          <w:rFonts w:ascii="標楷體"/>
        </w:rPr>
        <w:br w:type="page"/>
      </w:r>
      <w:bookmarkStart w:id="46" w:name="_Toc16096547"/>
      <w:r w:rsidRPr="008930A1">
        <w:rPr>
          <w:rFonts w:ascii="標楷體" w:hAnsi="標楷體"/>
        </w:rPr>
        <w:t>3.2.4</w:t>
      </w:r>
      <w:r w:rsidRPr="008930A1">
        <w:rPr>
          <w:rFonts w:ascii="標楷體" w:hAnsi="標楷體" w:hint="eastAsia"/>
        </w:rPr>
        <w:t>使用要領</w:t>
      </w:r>
      <w:bookmarkEnd w:id="46"/>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sidRPr="00AC737E">
        <w:rPr>
          <w:rFonts w:ascii="標楷體" w:hAnsi="標楷體"/>
          <w:szCs w:val="28"/>
        </w:rPr>
        <w:t>1.</w:t>
      </w:r>
      <w:r w:rsidRPr="00AC737E">
        <w:rPr>
          <w:rFonts w:ascii="標楷體" w:hAnsi="標楷體" w:hint="eastAsia"/>
          <w:szCs w:val="28"/>
        </w:rPr>
        <w:t>親和圖是一種從具體到抽象逐步的演變過程，所以書寫親和卡時，一定要寫出代表卡片原有意義的字句，過與不及，皆不可取。</w:t>
      </w:r>
    </w:p>
    <w:p w:rsidR="007E6164" w:rsidRDefault="007E6164" w:rsidP="00534224">
      <w:pPr>
        <w:tabs>
          <w:tab w:val="left" w:pos="4769"/>
        </w:tabs>
        <w:spacing w:after="120" w:line="300" w:lineRule="auto"/>
        <w:ind w:leftChars="183" w:left="31680" w:hangingChars="120" w:firstLine="31680"/>
        <w:jc w:val="both"/>
        <w:rPr>
          <w:rFonts w:ascii="標楷體"/>
          <w:szCs w:val="28"/>
        </w:rPr>
      </w:pPr>
      <w:r w:rsidRPr="00AC737E">
        <w:rPr>
          <w:rFonts w:ascii="標楷體" w:hAnsi="標楷體"/>
          <w:szCs w:val="28"/>
        </w:rPr>
        <w:t>2.</w:t>
      </w:r>
      <w:r w:rsidRPr="00AC737E">
        <w:rPr>
          <w:rFonts w:ascii="標楷體" w:hAnsi="標楷體" w:hint="eastAsia"/>
          <w:szCs w:val="28"/>
        </w:rPr>
        <w:t>不同的人針對同樣的主題繪製親和圖，內容會有很大的差異，因為此一圖形受主觀因素之影響甚大。初學或初用此法的人，與慣用此法的老手，做出來內容和結論也會有很大的差異，因為對親和的理解程度不同。</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p>
    <w:p w:rsidR="007E6164" w:rsidRPr="008930A1" w:rsidRDefault="007E6164" w:rsidP="00534224">
      <w:pPr>
        <w:pStyle w:val="a7"/>
        <w:adjustRightInd w:val="0"/>
        <w:spacing w:before="0" w:after="120" w:line="300" w:lineRule="auto"/>
        <w:ind w:left="31680" w:hangingChars="200" w:firstLine="31680"/>
        <w:rPr>
          <w:rFonts w:ascii="標楷體"/>
        </w:rPr>
      </w:pPr>
      <w:bookmarkStart w:id="47" w:name="_Toc16096548"/>
      <w:r w:rsidRPr="008930A1">
        <w:rPr>
          <w:rFonts w:ascii="標楷體" w:hAnsi="標楷體"/>
        </w:rPr>
        <w:t>3.3</w:t>
      </w:r>
      <w:r w:rsidRPr="008930A1">
        <w:rPr>
          <w:rFonts w:ascii="標楷體" w:hAnsi="標楷體" w:hint="eastAsia"/>
        </w:rPr>
        <w:t>系統圖</w:t>
      </w:r>
      <w:bookmarkEnd w:id="47"/>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48" w:name="_Toc16096549"/>
      <w:r w:rsidRPr="008930A1">
        <w:rPr>
          <w:rFonts w:ascii="標楷體" w:hAnsi="標楷體"/>
        </w:rPr>
        <w:t>3.3.1</w:t>
      </w:r>
      <w:r w:rsidRPr="008930A1">
        <w:rPr>
          <w:rFonts w:ascii="標楷體" w:hAnsi="標楷體" w:hint="eastAsia"/>
        </w:rPr>
        <w:t>定義</w:t>
      </w:r>
      <w:bookmarkEnd w:id="48"/>
    </w:p>
    <w:p w:rsidR="007E6164" w:rsidRPr="00AC737E" w:rsidRDefault="007E6164" w:rsidP="00534224">
      <w:pPr>
        <w:pStyle w:val="a6"/>
        <w:adjustRightInd w:val="0"/>
        <w:spacing w:line="300" w:lineRule="auto"/>
        <w:ind w:left="0" w:firstLineChars="202" w:firstLine="31680"/>
        <w:rPr>
          <w:rFonts w:ascii="標楷體"/>
        </w:rPr>
      </w:pPr>
      <w:r w:rsidRPr="00AC737E">
        <w:rPr>
          <w:rFonts w:ascii="標楷體" w:hAnsi="標楷體" w:hint="eastAsia"/>
        </w:rPr>
        <w:t>利用樹木分枝圖形，由左至右，從樹幹、大枝、中枝、小枝，乃至於細枝，有層次的展開。探討為了達到某種目的或目標，經由系統展開圖形得以一窺全貌，進而尋求最適當的手段或策略的方法</w:t>
      </w:r>
      <w:r>
        <w:rPr>
          <w:rFonts w:ascii="標楷體" w:hAnsi="標楷體" w:hint="eastAsia"/>
        </w:rPr>
        <w:t>，</w:t>
      </w:r>
      <w:r w:rsidRPr="00AC737E">
        <w:rPr>
          <w:rFonts w:ascii="標楷體" w:hAnsi="標楷體" w:hint="eastAsia"/>
        </w:rPr>
        <w:t>如圖</w:t>
      </w:r>
      <w:r w:rsidRPr="00AC737E">
        <w:rPr>
          <w:rFonts w:ascii="標楷體" w:hAnsi="標楷體"/>
        </w:rPr>
        <w:t>15</w:t>
      </w:r>
      <w:r w:rsidRPr="00AC737E">
        <w:rPr>
          <w:rFonts w:ascii="標楷體" w:hAnsi="標楷體" w:hint="eastAsia"/>
        </w:rPr>
        <w:t>。</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49" w:name="_Toc16096550"/>
      <w:r w:rsidRPr="008930A1">
        <w:rPr>
          <w:rFonts w:ascii="標楷體" w:hAnsi="標楷體"/>
        </w:rPr>
        <w:t>3.3.2</w:t>
      </w:r>
      <w:r w:rsidRPr="008930A1">
        <w:rPr>
          <w:rFonts w:ascii="標楷體" w:hAnsi="標楷體" w:hint="eastAsia"/>
        </w:rPr>
        <w:t>適用範圍</w:t>
      </w:r>
      <w:bookmarkEnd w:id="49"/>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AC737E">
        <w:rPr>
          <w:rFonts w:ascii="標楷體" w:hAnsi="標楷體" w:hint="eastAsia"/>
          <w:szCs w:val="28"/>
        </w:rPr>
        <w:t>價值分析之機能展開。</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sidRPr="00AC737E">
        <w:rPr>
          <w:rFonts w:ascii="標楷體" w:hAnsi="標楷體" w:hint="eastAsia"/>
          <w:szCs w:val="28"/>
        </w:rPr>
        <w:t>構成要素之展開。</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3.</w:t>
      </w:r>
      <w:r w:rsidRPr="00AC737E">
        <w:rPr>
          <w:rFonts w:ascii="標楷體" w:hAnsi="標楷體" w:hint="eastAsia"/>
          <w:szCs w:val="28"/>
        </w:rPr>
        <w:t>要因之展開。</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4.</w:t>
      </w:r>
      <w:r w:rsidRPr="00AC737E">
        <w:rPr>
          <w:rFonts w:ascii="標楷體" w:hAnsi="標楷體" w:hint="eastAsia"/>
          <w:szCs w:val="28"/>
        </w:rPr>
        <w:t>為解決問題時的創意展開。</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sidRPr="00AC737E">
        <w:rPr>
          <w:rFonts w:ascii="標楷體" w:hAnsi="標楷體"/>
          <w:szCs w:val="28"/>
        </w:rPr>
        <w:t xml:space="preserve"> </w:t>
      </w:r>
      <w:r>
        <w:rPr>
          <w:rFonts w:ascii="標楷體" w:hAnsi="標楷體"/>
          <w:szCs w:val="28"/>
        </w:rPr>
        <w:t>5.</w:t>
      </w:r>
      <w:r w:rsidRPr="00AC737E">
        <w:rPr>
          <w:rFonts w:ascii="標楷體" w:hAnsi="標楷體" w:hint="eastAsia"/>
          <w:szCs w:val="28"/>
        </w:rPr>
        <w:t>策略或手段之展開。</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50" w:name="_Toc16096551"/>
      <w:r w:rsidRPr="008930A1">
        <w:rPr>
          <w:rFonts w:ascii="標楷體" w:hAnsi="標楷體"/>
        </w:rPr>
        <w:t>3.3.3</w:t>
      </w:r>
      <w:r w:rsidRPr="008930A1">
        <w:rPr>
          <w:rFonts w:ascii="標楷體" w:hAnsi="標楷體" w:hint="eastAsia"/>
        </w:rPr>
        <w:t>繪製步驟</w:t>
      </w:r>
      <w:bookmarkEnd w:id="50"/>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AC737E">
        <w:rPr>
          <w:rFonts w:ascii="標楷體" w:hAnsi="標楷體" w:hint="eastAsia"/>
          <w:szCs w:val="28"/>
        </w:rPr>
        <w:t>決定要探討的目的或目標，以簡潔的文字，將其寫在卡片上，置於大張白報紙或白板的左側中央。</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sidRPr="00AC737E">
        <w:rPr>
          <w:rFonts w:ascii="標楷體" w:hAnsi="標楷體" w:hint="eastAsia"/>
          <w:szCs w:val="28"/>
        </w:rPr>
        <w:t>摘記所設定的目的或目標可能涉及的人、事、時、地、物、經費、方法等限制條件，促使問題更趨明朗化，並尋求務實的解決方案。</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3.</w:t>
      </w:r>
      <w:r w:rsidRPr="00AC737E">
        <w:rPr>
          <w:rFonts w:ascii="標楷體" w:hAnsi="標楷體" w:hint="eastAsia"/>
          <w:szCs w:val="28"/>
        </w:rPr>
        <w:t>探討達成目的或目標的一次手段或策略（原則上</w:t>
      </w:r>
      <w:r w:rsidRPr="00AC737E">
        <w:rPr>
          <w:rFonts w:ascii="標楷體" w:hAnsi="標楷體"/>
          <w:szCs w:val="28"/>
        </w:rPr>
        <w:t>2</w:t>
      </w:r>
      <w:r w:rsidRPr="00AC737E">
        <w:rPr>
          <w:rFonts w:ascii="標楷體" w:hAnsi="標楷體" w:hint="eastAsia"/>
          <w:szCs w:val="28"/>
        </w:rPr>
        <w:t>到</w:t>
      </w:r>
      <w:r w:rsidRPr="00AC737E">
        <w:rPr>
          <w:rFonts w:ascii="標楷體" w:hAnsi="標楷體"/>
          <w:szCs w:val="28"/>
        </w:rPr>
        <w:t>4</w:t>
      </w:r>
      <w:r w:rsidRPr="00AC737E">
        <w:rPr>
          <w:rFonts w:ascii="標楷體" w:hAnsi="標楷體" w:hint="eastAsia"/>
          <w:szCs w:val="28"/>
        </w:rPr>
        <w:t>個），將其寫在新的卡片上，置於目的或目標卡片的右側。</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4.</w:t>
      </w:r>
      <w:r w:rsidRPr="00AC737E">
        <w:rPr>
          <w:rFonts w:ascii="標楷體" w:hAnsi="標楷體" w:hint="eastAsia"/>
          <w:szCs w:val="28"/>
        </w:rPr>
        <w:t>將一次手段或策略變成目標，探討二次手段或策略，寫在新的卡片上，置於一次手段或策略卡片的右側。</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5.</w:t>
      </w:r>
      <w:r w:rsidRPr="00AC737E">
        <w:rPr>
          <w:rFonts w:ascii="標楷體" w:hAnsi="標楷體" w:hint="eastAsia"/>
          <w:szCs w:val="28"/>
        </w:rPr>
        <w:t>重複上述步驟，研討三次手段或策略、四次手段或策略</w:t>
      </w:r>
      <w:r w:rsidRPr="00AC737E">
        <w:rPr>
          <w:rFonts w:ascii="標楷體" w:hint="eastAsia"/>
          <w:szCs w:val="28"/>
        </w:rPr>
        <w:t>…</w:t>
      </w:r>
      <w:r w:rsidRPr="00AC737E">
        <w:rPr>
          <w:rFonts w:ascii="標楷體" w:hAnsi="標楷體" w:hint="eastAsia"/>
          <w:szCs w:val="28"/>
        </w:rPr>
        <w:t>。</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6.</w:t>
      </w:r>
      <w:r w:rsidRPr="00AC737E">
        <w:rPr>
          <w:rFonts w:ascii="標楷體" w:hAnsi="標楷體" w:hint="eastAsia"/>
          <w:szCs w:val="28"/>
        </w:rPr>
        <w:t>繪成樹木分枝圖形。</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7.</w:t>
      </w:r>
      <w:r w:rsidRPr="00AC737E">
        <w:rPr>
          <w:rFonts w:ascii="標楷體" w:hAnsi="標楷體" w:hint="eastAsia"/>
          <w:szCs w:val="28"/>
        </w:rPr>
        <w:t>自系統圖最右端的手段或策略，向左逐步確認手段目的間或策略目標間的合理性。必要時，修正原圖形。</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8.</w:t>
      </w:r>
      <w:r w:rsidRPr="00AC737E">
        <w:rPr>
          <w:rFonts w:ascii="標楷體" w:hAnsi="標楷體" w:hint="eastAsia"/>
          <w:szCs w:val="28"/>
        </w:rPr>
        <w:t>依據完成的圖形，擬定實施計畫。</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51" w:name="_Toc16096552"/>
      <w:r w:rsidRPr="008930A1">
        <w:rPr>
          <w:rFonts w:ascii="標楷體" w:hAnsi="標楷體"/>
        </w:rPr>
        <w:t>3.3.4</w:t>
      </w:r>
      <w:r w:rsidRPr="008930A1">
        <w:rPr>
          <w:rFonts w:ascii="標楷體" w:hAnsi="標楷體" w:hint="eastAsia"/>
        </w:rPr>
        <w:t>使用要領</w:t>
      </w:r>
      <w:bookmarkEnd w:id="51"/>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AC737E">
        <w:rPr>
          <w:rFonts w:ascii="標楷體" w:hAnsi="標楷體" w:hint="eastAsia"/>
          <w:szCs w:val="28"/>
        </w:rPr>
        <w:t>手段或策略的書寫方式，盡量按照「動詞」</w:t>
      </w:r>
      <w:r w:rsidRPr="00AC737E">
        <w:rPr>
          <w:rFonts w:ascii="標楷體" w:hAnsi="標楷體"/>
          <w:szCs w:val="28"/>
        </w:rPr>
        <w:t>+</w:t>
      </w:r>
      <w:r w:rsidRPr="00AC737E">
        <w:rPr>
          <w:rFonts w:ascii="標楷體" w:hAnsi="標楷體" w:hint="eastAsia"/>
          <w:szCs w:val="28"/>
        </w:rPr>
        <w:t>「受詞」的結構，以符合實際需要。</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sidRPr="00AC737E">
        <w:rPr>
          <w:rFonts w:ascii="標楷體" w:hAnsi="標楷體" w:hint="eastAsia"/>
          <w:szCs w:val="28"/>
        </w:rPr>
        <w:t>手段或策略展開完成後，有需要時，應實施最右側手段或策略的評價，例示如圖</w:t>
      </w:r>
      <w:r w:rsidRPr="00AC737E">
        <w:rPr>
          <w:rFonts w:ascii="標楷體" w:hAnsi="標楷體"/>
          <w:szCs w:val="28"/>
        </w:rPr>
        <w:t>16</w:t>
      </w:r>
      <w:r w:rsidRPr="00AC737E">
        <w:rPr>
          <w:rFonts w:ascii="標楷體" w:hAnsi="標楷體" w:hint="eastAsia"/>
          <w:szCs w:val="28"/>
        </w:rPr>
        <w:t>，俾選取最適當的手段或策略組合。</w:t>
      </w:r>
    </w:p>
    <w:p w:rsidR="007E6164" w:rsidRPr="00AC737E"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3.</w:t>
      </w:r>
      <w:r w:rsidRPr="00AC737E">
        <w:rPr>
          <w:rFonts w:ascii="標楷體" w:hAnsi="標楷體" w:hint="eastAsia"/>
          <w:szCs w:val="28"/>
        </w:rPr>
        <w:t>營建工程中的分工結構圖</w:t>
      </w:r>
      <w:r w:rsidRPr="00AC737E">
        <w:rPr>
          <w:rFonts w:ascii="標楷體" w:hAnsi="標楷體"/>
          <w:szCs w:val="28"/>
        </w:rPr>
        <w:t>WBS</w:t>
      </w:r>
      <w:r w:rsidRPr="00AC737E">
        <w:rPr>
          <w:rFonts w:ascii="標楷體" w:hAnsi="標楷體" w:hint="eastAsia"/>
          <w:szCs w:val="28"/>
        </w:rPr>
        <w:t>（</w:t>
      </w:r>
      <w:r w:rsidRPr="00AC737E">
        <w:rPr>
          <w:rFonts w:ascii="標楷體" w:hAnsi="標楷體"/>
          <w:szCs w:val="28"/>
        </w:rPr>
        <w:t>Work Breakdown Structure</w:t>
      </w:r>
      <w:r w:rsidRPr="00AC737E">
        <w:rPr>
          <w:rFonts w:ascii="標楷體" w:hAnsi="標楷體" w:hint="eastAsia"/>
          <w:szCs w:val="28"/>
        </w:rPr>
        <w:t>），即與系統圖工具手法的應用十分接近。</w:t>
      </w: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r>
        <w:rPr>
          <w:noProof/>
        </w:rPr>
        <w:pict>
          <v:group id="_x0000_s1598" style="position:absolute;margin-left:-6.1pt;margin-top:5.2pt;width:429.35pt;height:658.3pt;z-index:251691008" coordorigin="5779,4481" coordsize="8587,11603">
            <v:rect id="_x0000_s1599" style="position:absolute;left:5779;top:15755;width:111;height:329;mso-wrap-style:none" filled="f" stroked="f">
              <v:textbox style="mso-next-textbox:#_x0000_s1599" inset="0,0,0,0">
                <w:txbxContent>
                  <w:p w:rsidR="007E6164" w:rsidRDefault="007E6164" w:rsidP="00945215">
                    <w:r>
                      <w:rPr>
                        <w:color w:val="000000"/>
                        <w:sz w:val="22"/>
                        <w:szCs w:val="22"/>
                      </w:rPr>
                      <w:t xml:space="preserve"> </w:t>
                    </w:r>
                  </w:p>
                </w:txbxContent>
              </v:textbox>
            </v:rect>
            <v:group id="_x0000_s1600" style="position:absolute;left:5808;top:4481;width:8558;height:11204" coordorigin="5808,4481" coordsize="8558,11204">
              <v:group id="_x0000_s1601" style="position:absolute;left:5808;top:4504;width:8558;height:11181" coordorigin="5808,4504" coordsize="8558,11181">
                <v:rect id="_x0000_s1602" style="position:absolute;left:12925;top:15012;width:1312;height:315" strokeweight=".8pt"/>
                <v:rect id="_x0000_s1603" style="position:absolute;left:13213;top:15093;width:641;height:193;mso-wrap-style:none" filled="f" stroked="f">
                  <v:textbox style="mso-next-textbox:#_x0000_s1603" inset="0,0,0,0">
                    <w:txbxContent>
                      <w:p w:rsidR="007E6164" w:rsidRDefault="007E6164" w:rsidP="00945215">
                        <w:pPr>
                          <w:spacing w:line="180" w:lineRule="exact"/>
                        </w:pPr>
                        <w:r>
                          <w:rPr>
                            <w:rFonts w:ascii="新細明體" w:hint="eastAsia"/>
                            <w:color w:val="000000"/>
                            <w:sz w:val="16"/>
                            <w:szCs w:val="16"/>
                          </w:rPr>
                          <w:t>詳閱圖面</w:t>
                        </w:r>
                      </w:p>
                    </w:txbxContent>
                  </v:textbox>
                </v:rect>
                <v:rect id="_x0000_s1604" style="position:absolute;left:12925;top:15371;width:1312;height:314" strokeweight=".8pt"/>
                <v:rect id="_x0000_s1605" style="position:absolute;left:13213;top:15451;width:641;height:193;mso-wrap-style:none" filled="f" stroked="f">
                  <v:textbox style="mso-next-textbox:#_x0000_s1605" inset="0,0,0,0">
                    <w:txbxContent>
                      <w:p w:rsidR="007E6164" w:rsidRDefault="007E6164" w:rsidP="00945215">
                        <w:pPr>
                          <w:spacing w:line="180" w:lineRule="exact"/>
                        </w:pPr>
                        <w:r>
                          <w:rPr>
                            <w:rFonts w:ascii="新細明體" w:hint="eastAsia"/>
                            <w:color w:val="000000"/>
                            <w:sz w:val="16"/>
                            <w:szCs w:val="16"/>
                          </w:rPr>
                          <w:t>做好監督</w:t>
                        </w:r>
                      </w:p>
                    </w:txbxContent>
                  </v:textbox>
                </v:rect>
                <v:rect id="_x0000_s1606" style="position:absolute;left:12925;top:12773;width:1312;height:312" strokeweight=".8pt"/>
                <v:rect id="_x0000_s1607" style="position:absolute;left:13120;top:12851;width:801;height:193;mso-wrap-style:none" filled="f" stroked="f">
                  <v:textbox style="mso-next-textbox:#_x0000_s1607" inset="0,0,0,0">
                    <w:txbxContent>
                      <w:p w:rsidR="007E6164" w:rsidRDefault="007E6164" w:rsidP="00945215">
                        <w:pPr>
                          <w:spacing w:line="180" w:lineRule="exact"/>
                        </w:pPr>
                        <w:r>
                          <w:rPr>
                            <w:rFonts w:ascii="新細明體" w:hint="eastAsia"/>
                            <w:color w:val="000000"/>
                            <w:sz w:val="16"/>
                            <w:szCs w:val="16"/>
                          </w:rPr>
                          <w:t>使水化熱低</w:t>
                        </w:r>
                      </w:p>
                    </w:txbxContent>
                  </v:textbox>
                </v:rect>
                <v:rect id="_x0000_s1608" style="position:absolute;left:12925;top:13131;width:1312;height:313" strokeweight=".8pt"/>
                <v:rect id="_x0000_s1609" style="position:absolute;left:13120;top:13209;width:801;height:193;mso-wrap-style:none" filled="f" stroked="f">
                  <v:textbox style="mso-next-textbox:#_x0000_s1609" inset="0,0,0,0">
                    <w:txbxContent>
                      <w:p w:rsidR="007E6164" w:rsidRDefault="007E6164" w:rsidP="00945215">
                        <w:pPr>
                          <w:spacing w:line="180" w:lineRule="exact"/>
                        </w:pPr>
                        <w:r>
                          <w:rPr>
                            <w:rFonts w:ascii="新細明體" w:hint="eastAsia"/>
                            <w:color w:val="000000"/>
                            <w:sz w:val="16"/>
                            <w:szCs w:val="16"/>
                          </w:rPr>
                          <w:t>減低水化熱</w:t>
                        </w:r>
                      </w:p>
                    </w:txbxContent>
                  </v:textbox>
                </v:rect>
                <v:rect id="_x0000_s1610" style="position:absolute;left:12925;top:11875;width:1312;height:315" strokeweight=".8pt"/>
                <v:rect id="_x0000_s1611" style="position:absolute;left:13120;top:11955;width:801;height:193;mso-wrap-style:none" filled="f" stroked="f">
                  <v:textbox style="mso-next-textbox:#_x0000_s1611" inset="0,0,0,0">
                    <w:txbxContent>
                      <w:p w:rsidR="007E6164" w:rsidRDefault="007E6164" w:rsidP="00945215">
                        <w:pPr>
                          <w:spacing w:line="180" w:lineRule="exact"/>
                        </w:pPr>
                        <w:r>
                          <w:rPr>
                            <w:rFonts w:ascii="新細明體" w:hint="eastAsia"/>
                            <w:color w:val="000000"/>
                            <w:sz w:val="16"/>
                            <w:szCs w:val="16"/>
                          </w:rPr>
                          <w:t>防材料翹曲</w:t>
                        </w:r>
                      </w:p>
                    </w:txbxContent>
                  </v:textbox>
                </v:rect>
                <v:rect id="_x0000_s1612" style="position:absolute;left:12925;top:12233;width:1312;height:315" strokeweight=".8pt"/>
                <v:rect id="_x0000_s1613" style="position:absolute;left:13029;top:12314;width:961;height:193;mso-wrap-style:none" filled="f" stroked="f">
                  <v:textbox style="mso-next-textbox:#_x0000_s1613" inset="0,0,0,0">
                    <w:txbxContent>
                      <w:p w:rsidR="007E6164" w:rsidRDefault="007E6164" w:rsidP="00945215">
                        <w:pPr>
                          <w:spacing w:line="180" w:lineRule="exact"/>
                        </w:pPr>
                        <w:r>
                          <w:rPr>
                            <w:rFonts w:ascii="新細明體" w:hint="eastAsia"/>
                            <w:color w:val="000000"/>
                            <w:sz w:val="16"/>
                            <w:szCs w:val="16"/>
                          </w:rPr>
                          <w:t>防板厚有誤差</w:t>
                        </w:r>
                      </w:p>
                    </w:txbxContent>
                  </v:textbox>
                </v:rect>
                <v:rect id="_x0000_s1614" style="position:absolute;left:12925;top:14475;width:1312;height:315" strokeweight=".8pt"/>
                <v:rect id="_x0000_s1615" style="position:absolute;left:13120;top:14553;width:801;height:193;mso-wrap-style:none" filled="f" stroked="f">
                  <v:textbox style="mso-next-textbox:#_x0000_s1615" inset="0,0,0,0">
                    <w:txbxContent>
                      <w:p w:rsidR="007E6164" w:rsidRDefault="007E6164" w:rsidP="00945215">
                        <w:pPr>
                          <w:spacing w:line="180" w:lineRule="exact"/>
                        </w:pPr>
                        <w:r>
                          <w:rPr>
                            <w:rFonts w:ascii="新細明體" w:hint="eastAsia"/>
                            <w:color w:val="000000"/>
                            <w:sz w:val="16"/>
                            <w:szCs w:val="16"/>
                          </w:rPr>
                          <w:t>防支撐下陷</w:t>
                        </w:r>
                      </w:p>
                    </w:txbxContent>
                  </v:textbox>
                </v:rect>
                <v:rect id="_x0000_s1616" style="position:absolute;left:12925;top:14027;width:1312;height:315" strokeweight=".8pt"/>
                <v:rect id="_x0000_s1617" style="position:absolute;left:13120;top:14105;width:801;height:193;mso-wrap-style:none" filled="f" stroked="f">
                  <v:textbox style="mso-next-textbox:#_x0000_s1617" inset="0,0,0,0">
                    <w:txbxContent>
                      <w:p w:rsidR="007E6164" w:rsidRDefault="007E6164" w:rsidP="00945215">
                        <w:pPr>
                          <w:spacing w:line="180" w:lineRule="exact"/>
                        </w:pPr>
                        <w:r>
                          <w:rPr>
                            <w:rFonts w:ascii="新細明體" w:hint="eastAsia"/>
                            <w:color w:val="000000"/>
                            <w:sz w:val="16"/>
                            <w:szCs w:val="16"/>
                          </w:rPr>
                          <w:t>足夠支撐材</w:t>
                        </w:r>
                      </w:p>
                    </w:txbxContent>
                  </v:textbox>
                </v:rect>
                <v:rect id="_x0000_s1618" style="position:absolute;left:12925;top:13579;width:1312;height:313" strokeweight=".8pt"/>
                <v:rect id="_x0000_s1619" style="position:absolute;left:13029;top:13657;width:961;height:193;mso-wrap-style:none" filled="f" stroked="f">
                  <v:textbox style="mso-next-textbox:#_x0000_s1619" inset="0,0,0,0">
                    <w:txbxContent>
                      <w:p w:rsidR="007E6164" w:rsidRDefault="007E6164" w:rsidP="00945215">
                        <w:pPr>
                          <w:spacing w:line="180" w:lineRule="exact"/>
                        </w:pPr>
                        <w:r>
                          <w:rPr>
                            <w:rFonts w:ascii="新細明體" w:hint="eastAsia"/>
                            <w:color w:val="000000"/>
                            <w:sz w:val="16"/>
                            <w:szCs w:val="16"/>
                          </w:rPr>
                          <w:t>監督工人清理</w:t>
                        </w:r>
                      </w:p>
                    </w:txbxContent>
                  </v:textbox>
                </v:rect>
                <v:rect id="_x0000_s1620" style="position:absolute;left:12925;top:11427;width:1312;height:315" strokeweight=".8pt"/>
                <v:rect id="_x0000_s1621" style="position:absolute;left:13120;top:11505;width:801;height:193;mso-wrap-style:none" filled="f" stroked="f">
                  <v:textbox style="mso-next-textbox:#_x0000_s1621" inset="0,0,0,0">
                    <w:txbxContent>
                      <w:p w:rsidR="007E6164" w:rsidRDefault="007E6164" w:rsidP="00945215">
                        <w:pPr>
                          <w:spacing w:line="180" w:lineRule="exact"/>
                        </w:pPr>
                        <w:r>
                          <w:rPr>
                            <w:rFonts w:ascii="新細明體" w:hint="eastAsia"/>
                            <w:color w:val="000000"/>
                            <w:sz w:val="16"/>
                            <w:szCs w:val="16"/>
                          </w:rPr>
                          <w:t>選吸水率小</w:t>
                        </w:r>
                      </w:p>
                    </w:txbxContent>
                  </v:textbox>
                </v:rect>
                <v:rect id="_x0000_s1622" style="position:absolute;left:12925;top:10531;width:1312;height:313" strokeweight=".8pt"/>
                <v:rect id="_x0000_s1623" style="position:absolute;left:13120;top:10609;width:801;height:193;mso-wrap-style:none" filled="f" stroked="f">
                  <v:textbox style="mso-next-textbox:#_x0000_s1623"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防木材乾縮</w:t>
                        </w:r>
                      </w:p>
                    </w:txbxContent>
                  </v:textbox>
                </v:rect>
                <v:rect id="_x0000_s1624" style="position:absolute;left:12925;top:10890;width:1312;height:314" strokeweight=".8pt"/>
                <v:rect id="_x0000_s1625" style="position:absolute;left:13120;top:10968;width:801;height:193;mso-wrap-style:none" filled="f" stroked="f">
                  <v:textbox style="mso-next-textbox:#_x0000_s1625" inset="0,0,0,0">
                    <w:txbxContent>
                      <w:p w:rsidR="007E6164" w:rsidRDefault="007E6164" w:rsidP="00945215">
                        <w:pPr>
                          <w:spacing w:line="180" w:lineRule="exact"/>
                        </w:pPr>
                        <w:r>
                          <w:rPr>
                            <w:rFonts w:ascii="新細明體" w:hint="eastAsia"/>
                            <w:color w:val="000000"/>
                            <w:sz w:val="16"/>
                            <w:szCs w:val="16"/>
                          </w:rPr>
                          <w:t>防加工誤差</w:t>
                        </w:r>
                      </w:p>
                    </w:txbxContent>
                  </v:textbox>
                </v:rect>
                <v:rect id="_x0000_s1626" style="position:absolute;left:10828;top:13579;width:1312;height:313" strokeweight=".8pt"/>
                <v:rect id="_x0000_s1627" style="position:absolute;left:11023;top:13657;width:801;height:193;mso-wrap-style:none" filled="f" stroked="f">
                  <v:textbox style="mso-next-textbox:#_x0000_s1627"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殘留物清理</w:t>
                        </w:r>
                      </w:p>
                    </w:txbxContent>
                  </v:textbox>
                </v:rect>
                <v:rect id="_x0000_s1628" style="position:absolute;left:10828;top:12996;width:1312;height:315" strokeweight=".8pt"/>
                <v:rect id="_x0000_s1629" style="position:absolute;left:10932;top:13074;width:961;height:193;mso-wrap-style:none" filled="f" stroked="f">
                  <v:textbox style="mso-next-textbox:#_x0000_s1629"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適當拆模時間</w:t>
                        </w:r>
                      </w:p>
                    </w:txbxContent>
                  </v:textbox>
                </v:rect>
                <v:rect id="_x0000_s1630" style="position:absolute;left:10828;top:12100;width:1312;height:312" strokeweight=".8pt"/>
                <v:rect id="_x0000_s1631" style="position:absolute;left:11023;top:12178;width:801;height:193;mso-wrap-style:none" filled="f" stroked="f">
                  <v:textbox style="mso-next-textbox:#_x0000_s1631"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要求平整性</w:t>
                        </w:r>
                      </w:p>
                    </w:txbxContent>
                  </v:textbox>
                </v:rect>
                <v:rect id="_x0000_s1632" style="position:absolute;left:10828;top:11427;width:1312;height:315" strokeweight=".8pt"/>
                <v:rect id="_x0000_s1633" style="position:absolute;left:11116;top:11505;width:641;height:193;mso-wrap-style:none" filled="f" stroked="f">
                  <v:textbox style="mso-next-textbox:#_x0000_s1633"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合格材質</w:t>
                        </w:r>
                      </w:p>
                    </w:txbxContent>
                  </v:textbox>
                </v:rect>
                <v:rect id="_x0000_s1634" style="position:absolute;left:10828;top:10754;width:1312;height:315" strokeweight=".8pt"/>
                <v:rect id="_x0000_s1635" style="position:absolute;left:11116;top:10835;width:641;height:193;mso-wrap-style:none" filled="f" stroked="f">
                  <v:textbox style="mso-next-textbox:#_x0000_s1635"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足夠板厚</w:t>
                        </w:r>
                      </w:p>
                    </w:txbxContent>
                  </v:textbox>
                </v:rect>
                <v:rect id="_x0000_s1636" style="position:absolute;left:10828;top:14475;width:1312;height:315" strokeweight=".8pt"/>
                <v:rect id="_x0000_s1637" style="position:absolute;left:11023;top:14553;width:801;height:193;mso-wrap-style:none" filled="f" stroked="f">
                  <v:textbox style="mso-next-textbox:#_x0000_s1637"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要求穩固性</w:t>
                        </w:r>
                      </w:p>
                    </w:txbxContent>
                  </v:textbox>
                </v:rect>
                <v:rect id="_x0000_s1638" style="position:absolute;left:10828;top:14027;width:1312;height:315" strokeweight=".8pt"/>
                <v:rect id="_x0000_s1639" style="position:absolute;left:11116;top:14105;width:641;height:193;mso-wrap-style:none" filled="f" stroked="f">
                  <v:textbox style="mso-next-textbox:#_x0000_s1639"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適當間距</w:t>
                        </w:r>
                      </w:p>
                    </w:txbxContent>
                  </v:textbox>
                </v:rect>
                <v:rect id="_x0000_s1640" style="position:absolute;left:10828;top:15148;width:1312;height:312" strokeweight=".8pt"/>
                <v:rect id="_x0000_s1641" style="position:absolute;left:11023;top:15226;width:801;height:193;mso-wrap-style:none" filled="f" stroked="f">
                  <v:textbox style="mso-next-textbox:#_x0000_s1641"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按規定間距</w:t>
                        </w:r>
                      </w:p>
                    </w:txbxContent>
                  </v:textbox>
                </v:rect>
                <v:rect id="_x0000_s1642" style="position:absolute;left:8731;top:14252;width:1312;height:313" strokeweight=".8pt"/>
                <v:rect id="_x0000_s1643" style="position:absolute;left:8926;top:14330;width:801;height:193;mso-wrap-style:none" filled="f" stroked="f">
                  <v:textbox style="mso-next-textbox:#_x0000_s1643"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良好的支撐</w:t>
                        </w:r>
                      </w:p>
                    </w:txbxContent>
                  </v:textbox>
                </v:rect>
                <v:rect id="_x0000_s1644" style="position:absolute;left:8731;top:13288;width:1312;height:314" strokeweight=".8pt"/>
                <v:rect id="_x0000_s1645" style="position:absolute;left:8835;top:13366;width:961;height:193;mso-wrap-style:none" filled="f" stroked="f">
                  <v:textbox style="mso-next-textbox:#_x0000_s1645"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做好拆模工作</w:t>
                        </w:r>
                      </w:p>
                    </w:txbxContent>
                  </v:textbox>
                </v:rect>
                <v:rect id="_x0000_s1646" style="position:absolute;left:8731;top:11427;width:1312;height:315" strokeweight=".8pt"/>
                <v:rect id="_x0000_s1647" style="position:absolute;left:8926;top:11505;width:801;height:193;mso-wrap-style:none" filled="f" stroked="f">
                  <v:textbox style="mso-next-textbox:#_x0000_s1647"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合格的板材</w:t>
                        </w:r>
                      </w:p>
                    </w:txbxContent>
                  </v:textbox>
                </v:rect>
                <v:rect id="_x0000_s1648" style="position:absolute;left:8731;top:15148;width:1312;height:312" strokeweight=".8pt"/>
                <v:rect id="_x0000_s1649" style="position:absolute;left:8926;top:15226;width:801;height:193;mso-wrap-style:none" filled="f" stroked="f">
                  <v:textbox style="mso-next-textbox:#_x0000_s1649"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良好的繫材</w:t>
                        </w:r>
                      </w:p>
                    </w:txbxContent>
                  </v:textbox>
                </v:rect>
                <v:rect id="_x0000_s1650" style="position:absolute;left:5808;top:12952;width:1358;height:577" strokeweight=".8pt"/>
                <v:rect id="_x0000_s1651" style="position:absolute;left:5934;top:13069;width:961;height:193;mso-wrap-style:none" filled="f" stroked="f">
                  <v:textbox style="mso-next-textbox:#_x0000_s1651"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防止模板工程</w:t>
                        </w:r>
                      </w:p>
                    </w:txbxContent>
                  </v:textbox>
                </v:rect>
                <v:rect id="_x0000_s1652" style="position:absolute;left:5934;top:13253;width:961;height:193;mso-wrap-style:none" filled="f" stroked="f">
                  <v:textbox style="mso-next-textbox:#_x0000_s1652"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品質產生瑕疵</w:t>
                        </w:r>
                      </w:p>
                    </w:txbxContent>
                  </v:textbox>
                </v:rect>
                <v:line id="_x0000_s1653" style="position:absolute" from="12560,10754" to="12925,10755" strokeweight=".8pt"/>
                <v:line id="_x0000_s1654" style="position:absolute" from="12560,11069" to="12925,11070" strokeweight=".8pt"/>
                <v:line id="_x0000_s1655" style="position:absolute" from="12140,10890" to="12560,10891" strokeweight=".8pt"/>
                <v:line id="_x0000_s1656" style="position:absolute" from="12560,10754" to="12561,11069" strokeweight=".8pt"/>
                <v:line id="_x0000_s1657" style="position:absolute" from="12560,12100" to="12925,12101" strokeweight=".8pt"/>
                <v:line id="_x0000_s1658" style="position:absolute" from="12560,12412" to="12925,12413" strokeweight=".8pt"/>
                <v:line id="_x0000_s1659" style="position:absolute" from="12140,12233" to="12560,12234" strokeweight=".8pt"/>
                <v:line id="_x0000_s1660" style="position:absolute" from="12560,12100" to="12561,12412" strokeweight=".8pt"/>
                <v:line id="_x0000_s1661" style="position:absolute" from="12560,15148" to="12925,15149" strokeweight=".8pt"/>
                <v:line id="_x0000_s1662" style="position:absolute" from="12560,15460" to="12925,15461" strokeweight=".8pt"/>
                <v:line id="_x0000_s1663" style="position:absolute" from="12140,15281" to="12560,15282" strokeweight=".8pt"/>
                <v:line id="_x0000_s1664" style="position:absolute" from="12560,15148" to="12561,15460" strokeweight=".8pt"/>
                <v:line id="_x0000_s1665" style="position:absolute" from="12560,12996" to="12925,12997" strokeweight=".8pt"/>
                <v:line id="_x0000_s1666" style="position:absolute" from="12560,13311" to="12925,13312" strokeweight=".8pt"/>
                <v:line id="_x0000_s1667" style="position:absolute" from="12140,13131" to="12560,13132" strokeweight=".8pt"/>
                <v:line id="_x0000_s1668" style="position:absolute" from="12560,12996" to="12561,13311" strokeweight=".8pt"/>
                <v:line id="_x0000_s1669" style="position:absolute" from="12140,11563" to="12925,11564" strokeweight=".8pt"/>
                <v:line id="_x0000_s1670" style="position:absolute" from="12140,13758" to="12925,13759" strokeweight=".8pt"/>
                <v:line id="_x0000_s1671" style="position:absolute" from="12140,14654" to="12925,14655" strokeweight=".8pt"/>
                <v:line id="_x0000_s1672" style="position:absolute" from="12140,14206" to="12925,14207" strokeweight=".8pt"/>
                <v:line id="_x0000_s1673" style="position:absolute" from="10043,15327" to="10828,15328" strokeweight=".8pt"/>
                <v:line id="_x0000_s1674" style="position:absolute" from="10043,11563" to="10828,11564" strokeweight=".8pt"/>
                <v:rect id="_x0000_s1675" style="position:absolute;left:10460;top:10979;width:368;height:1344" filled="f" strokeweight=".8pt"/>
                <v:shape id="_x0000_s1676" style="position:absolute;left:10460;top:13131;width:368;height:671" coordsize="368,671" path="m368,671l,671,,,107,,368,e" filled="f" strokeweight=".8pt">
                  <v:path arrowok="t"/>
                </v:shape>
                <v:line id="_x0000_s1677" style="position:absolute" from="10043,13444" to="10460,13445" strokeweight=".8pt"/>
                <v:rect id="_x0000_s1678" style="position:absolute;left:10460;top:14206;width:368;height:448" filled="f" strokeweight=".8pt"/>
                <v:line id="_x0000_s1679" style="position:absolute" from="10043,14431" to="10460,14432" strokeweight=".8pt"/>
                <v:line id="_x0000_s1680" style="position:absolute" from="7943,11563" to="8731,11564" strokeweight=".8pt"/>
                <v:line id="_x0000_s1681" style="position:absolute" from="7943,13444" to="8731,13445" strokeweight=".8pt"/>
                <v:shape id="_x0000_s1682" style="position:absolute;left:7943;top:11563;width:788;height:3764" coordsize="788,3764" path="m,l,3764r788,e" filled="f" strokeweight=".8pt">
                  <v:path arrowok="t"/>
                </v:shape>
                <v:line id="_x0000_s1683" style="position:absolute;flip:x" from="7943,14431" to="8731,14432" strokeweight=".8pt"/>
                <v:line id="_x0000_s1684" style="position:absolute" from="7194,13288" to="7957,13289" strokeweight=".8pt"/>
                <v:rect id="_x0000_s1685" style="position:absolute;left:9524;top:6197;width:1241;height:241" strokeweight=".8pt"/>
                <v:rect id="_x0000_s1686" style="position:absolute;left:9683;top:6239;width:801;height:193;mso-wrap-style:none" filled="f" stroked="f">
                  <v:textbox style="mso-next-textbox:#_x0000_s1686" inset="0,0,0,0">
                    <w:txbxContent>
                      <w:p w:rsidR="007E6164" w:rsidRDefault="007E6164" w:rsidP="00945215">
                        <w:pPr>
                          <w:spacing w:line="180" w:lineRule="exact"/>
                        </w:pPr>
                        <w:r>
                          <w:rPr>
                            <w:rFonts w:ascii="新細明體" w:hint="eastAsia"/>
                            <w:color w:val="000000"/>
                            <w:sz w:val="16"/>
                            <w:szCs w:val="16"/>
                          </w:rPr>
                          <w:t>手段‧方法</w:t>
                        </w:r>
                      </w:p>
                    </w:txbxContent>
                  </v:textbox>
                </v:rect>
                <v:rect id="_x0000_s1687" style="position:absolute;left:9524;top:5164;width:1241;height:241" strokeweight=".8pt"/>
                <v:rect id="_x0000_s1688" style="position:absolute;left:9683;top:5205;width:801;height:193;mso-wrap-style:none" filled="f" stroked="f">
                  <v:textbox style="mso-next-textbox:#_x0000_s1688"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689" style="position:absolute;left:11259;top:7575;width:1240;height:241" strokeweight=".8pt"/>
                <v:rect id="_x0000_s1690" style="position:absolute;left:11421;top:7617;width:801;height:193;mso-wrap-style:none" filled="f" stroked="f">
                  <v:textbox style="mso-next-textbox:#_x0000_s1690"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691" style="position:absolute;left:11259;top:6886;width:1240;height:241" strokeweight=".8pt"/>
                <v:rect id="_x0000_s1692" style="position:absolute;left:11421;top:6928;width:801;height:193;mso-wrap-style:none" filled="f" stroked="f">
                  <v:textbox style="mso-next-textbox:#_x0000_s1692"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693" style="position:absolute;left:11259;top:6197;width:1240;height:241" strokeweight=".8pt"/>
                <v:rect id="_x0000_s1694" style="position:absolute;left:11421;top:6239;width:801;height:193;mso-wrap-style:none" filled="f" stroked="f">
                  <v:textbox style="mso-next-textbox:#_x0000_s1694"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695" style="position:absolute;left:11259;top:5508;width:1240;height:241" strokeweight=".8pt"/>
                <v:rect id="_x0000_s1696" style="position:absolute;left:11421;top:5550;width:801;height:193;mso-wrap-style:none" filled="f" stroked="f">
                  <v:textbox style="mso-next-textbox:#_x0000_s1696" inset="0,0,0,0">
                    <w:txbxContent>
                      <w:p w:rsidR="007E6164" w:rsidRDefault="007E6164" w:rsidP="00945215">
                        <w:pPr>
                          <w:spacing w:line="180" w:lineRule="exact"/>
                        </w:pPr>
                        <w:r>
                          <w:rPr>
                            <w:rFonts w:ascii="新細明體" w:hint="eastAsia"/>
                            <w:color w:val="000000"/>
                            <w:sz w:val="16"/>
                            <w:szCs w:val="16"/>
                          </w:rPr>
                          <w:t>手段‧方法</w:t>
                        </w:r>
                      </w:p>
                    </w:txbxContent>
                  </v:textbox>
                </v:rect>
                <v:rect id="_x0000_s1697" style="position:absolute;left:11259;top:4819;width:1240;height:241" strokeweight=".8pt"/>
                <v:rect id="_x0000_s1698" style="position:absolute;left:11421;top:4860;width:801;height:193;mso-wrap-style:none" filled="f" stroked="f">
                  <v:textbox style="mso-next-textbox:#_x0000_s1698"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699" style="position:absolute;left:13243;top:4929;width:1123;height:235" strokeweight=".8pt"/>
                <v:rect id="_x0000_s1700" style="position:absolute;left:13345;top:4968;width:801;height:193;mso-wrap-style:none" filled="f" stroked="f">
                  <v:textbox style="mso-next-textbox:#_x0000_s1700" inset="0,0,0,0">
                    <w:txbxContent>
                      <w:p w:rsidR="007E6164" w:rsidRPr="00ED171C" w:rsidRDefault="007E6164"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01" style="position:absolute;left:13243;top:4647;width:1123;height:234" strokeweight=".8pt"/>
                <v:rect id="_x0000_s1702" style="position:absolute;left:13345;top:4686;width:801;height:193;mso-wrap-style:none" filled="f" stroked="f">
                  <v:textbox style="mso-next-textbox:#_x0000_s1702" inset="0,0,0,0">
                    <w:txbxContent>
                      <w:p w:rsidR="007E6164" w:rsidRPr="00ED171C" w:rsidRDefault="007E6164"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03" style="position:absolute;left:13243;top:7686;width:1123;height:234" strokeweight=".8pt"/>
                <v:rect id="_x0000_s1704" style="position:absolute;left:13345;top:7725;width:801;height:193;mso-wrap-style:none" filled="f" stroked="f">
                  <v:textbox style="mso-next-textbox:#_x0000_s1704" inset="0,0,0,0">
                    <w:txbxContent>
                      <w:p w:rsidR="007E6164" w:rsidRPr="00ED171C" w:rsidRDefault="007E6164"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05" style="position:absolute;left:13243;top:7403;width:1123;height:234" strokeweight=".8pt"/>
                <v:rect id="_x0000_s1706" style="position:absolute;left:13345;top:7442;width:801;height:193;mso-wrap-style:none" filled="f" stroked="f">
                  <v:textbox style="mso-next-textbox:#_x0000_s1706" inset="0,0,0,0">
                    <w:txbxContent>
                      <w:p w:rsidR="007E6164" w:rsidRPr="00ED171C" w:rsidRDefault="007E6164"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07" style="position:absolute;left:13243;top:6996;width:1123;height:235" strokeweight=".8pt"/>
                <v:rect id="_x0000_s1708" style="position:absolute;left:13345;top:7036;width:801;height:193;mso-wrap-style:none" filled="f" stroked="f">
                  <v:textbox style="mso-next-textbox:#_x0000_s1708" inset="0,0,0,0">
                    <w:txbxContent>
                      <w:p w:rsidR="007E6164" w:rsidRPr="00ED171C" w:rsidRDefault="007E6164"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09" style="position:absolute;left:13243;top:6714;width:1123;height:234" strokeweight=".8pt"/>
                <v:rect id="_x0000_s1710" style="position:absolute;left:13345;top:6753;width:801;height:193;mso-wrap-style:none" filled="f" stroked="f">
                  <v:textbox style="mso-next-textbox:#_x0000_s1710" inset="0,0,0,0">
                    <w:txbxContent>
                      <w:p w:rsidR="007E6164" w:rsidRPr="00ED171C" w:rsidRDefault="007E6164"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11" style="position:absolute;left:13243;top:6307;width:1123;height:235" strokeweight=".8pt"/>
                <v:rect id="_x0000_s1712" style="position:absolute;left:13345;top:6347;width:801;height:193;mso-wrap-style:none" filled="f" stroked="f">
                  <v:textbox style="mso-next-textbox:#_x0000_s1712" inset="0,0,0,0">
                    <w:txbxContent>
                      <w:p w:rsidR="007E6164" w:rsidRDefault="007E6164" w:rsidP="00945215">
                        <w:pPr>
                          <w:spacing w:line="170" w:lineRule="exact"/>
                        </w:pPr>
                        <w:r>
                          <w:rPr>
                            <w:rFonts w:ascii="新細明體" w:hint="eastAsia"/>
                            <w:color w:val="000000"/>
                            <w:sz w:val="16"/>
                            <w:szCs w:val="16"/>
                          </w:rPr>
                          <w:t>手段‧方法</w:t>
                        </w:r>
                      </w:p>
                    </w:txbxContent>
                  </v:textbox>
                </v:rect>
                <v:rect id="_x0000_s1713" style="position:absolute;left:13243;top:6025;width:1123;height:234" strokeweight=".8pt"/>
                <v:rect id="_x0000_s1714" style="position:absolute;left:13345;top:6064;width:801;height:193;mso-wrap-style:none" filled="f" stroked="f">
                  <v:textbox style="mso-next-textbox:#_x0000_s1714" inset="0,0,0,0">
                    <w:txbxContent>
                      <w:p w:rsidR="007E6164" w:rsidRPr="00ED171C" w:rsidRDefault="007E6164"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15" style="position:absolute;left:13243;top:5618;width:1123;height:235" strokeweight=".8pt"/>
                <v:rect id="_x0000_s1716" style="position:absolute;left:13345;top:5657;width:801;height:193;mso-wrap-style:none" filled="f" stroked="f">
                  <v:textbox style="mso-next-textbox:#_x0000_s1716" inset="0,0,0,0">
                    <w:txbxContent>
                      <w:p w:rsidR="007E6164" w:rsidRPr="00ED171C" w:rsidRDefault="007E6164" w:rsidP="00945215">
                        <w:pPr>
                          <w:spacing w:line="170" w:lineRule="exact"/>
                          <w:rPr>
                            <w:rFonts w:ascii="標楷體"/>
                          </w:rPr>
                        </w:pPr>
                        <w:r w:rsidRPr="00ED171C">
                          <w:rPr>
                            <w:rFonts w:ascii="標楷體" w:hAnsi="標楷體" w:hint="eastAsia"/>
                            <w:color w:val="000000"/>
                            <w:sz w:val="16"/>
                            <w:szCs w:val="16"/>
                          </w:rPr>
                          <w:t>手段‧方法</w:t>
                        </w:r>
                      </w:p>
                    </w:txbxContent>
                  </v:textbox>
                </v:rect>
                <v:rect id="_x0000_s1717" style="position:absolute;left:13243;top:5336;width:1123;height:234" strokeweight=".8pt"/>
                <v:rect id="_x0000_s1718" style="position:absolute;left:13345;top:5375;width:801;height:193;mso-wrap-style:none" filled="f" stroked="f">
                  <v:textbox style="mso-next-textbox:#_x0000_s1718" inset="0,0,0,0">
                    <w:txbxContent>
                      <w:p w:rsidR="007E6164" w:rsidRDefault="007E6164" w:rsidP="00945215">
                        <w:pPr>
                          <w:spacing w:line="170" w:lineRule="exact"/>
                        </w:pPr>
                        <w:r>
                          <w:rPr>
                            <w:rFonts w:ascii="新細明體" w:hint="eastAsia"/>
                            <w:color w:val="000000"/>
                            <w:sz w:val="16"/>
                            <w:szCs w:val="16"/>
                          </w:rPr>
                          <w:t>手段‧方法</w:t>
                        </w:r>
                      </w:p>
                    </w:txbxContent>
                  </v:textbox>
                </v:rect>
                <v:rect id="_x0000_s1719" style="position:absolute;left:9524;top:6886;width:1241;height:241" strokeweight=".8pt"/>
                <v:rect id="_x0000_s1720" style="position:absolute;left:9683;top:6928;width:801;height:193;mso-wrap-style:none" filled="f" stroked="f">
                  <v:textbox style="mso-next-textbox:#_x0000_s1720"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721" style="position:absolute;left:9524;top:7575;width:1241;height:241" strokeweight=".8pt"/>
                <v:rect id="_x0000_s1722" style="position:absolute;left:9683;top:7617;width:801;height:193;mso-wrap-style:none" filled="f" stroked="f">
                  <v:textbox style="mso-next-textbox:#_x0000_s1722"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723" style="position:absolute;left:7542;top:7231;width:1241;height:241" strokeweight=".8pt"/>
                <v:rect id="_x0000_s1724" style="position:absolute;left:7702;top:7272;width:801;height:193;mso-wrap-style:none" filled="f" stroked="f">
                  <v:textbox style="mso-next-textbox:#_x0000_s1724" inset="0,0,0,0">
                    <w:txbxContent>
                      <w:p w:rsidR="007E6164" w:rsidRDefault="007E6164" w:rsidP="00945215">
                        <w:pPr>
                          <w:spacing w:line="180" w:lineRule="exact"/>
                        </w:pPr>
                        <w:r>
                          <w:rPr>
                            <w:rFonts w:ascii="新細明體" w:hint="eastAsia"/>
                            <w:color w:val="000000"/>
                            <w:sz w:val="16"/>
                            <w:szCs w:val="16"/>
                          </w:rPr>
                          <w:t>手段‧方法</w:t>
                        </w:r>
                      </w:p>
                    </w:txbxContent>
                  </v:textbox>
                </v:rect>
                <v:rect id="_x0000_s1725" style="position:absolute;left:7542;top:5611;width:1241;height:242" strokeweight=".8pt"/>
                <v:rect id="_x0000_s1726" style="position:absolute;left:7702;top:5653;width:801;height:193;mso-wrap-style:none" filled="f" stroked="f">
                  <v:textbox style="mso-next-textbox:#_x0000_s1726"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手段‧方法</w:t>
                        </w:r>
                      </w:p>
                    </w:txbxContent>
                  </v:textbox>
                </v:rect>
                <v:rect id="_x0000_s1727" style="position:absolute;left:5808;top:6473;width:1238;height:241" strokeweight=".8pt"/>
                <v:rect id="_x0000_s1728" style="position:absolute;left:5967;top:6514;width:801;height:193;mso-wrap-style:none" filled="f" stroked="f">
                  <v:textbox style="mso-next-textbox:#_x0000_s1728" inset="0,0,0,0">
                    <w:txbxContent>
                      <w:p w:rsidR="007E6164" w:rsidRDefault="007E6164" w:rsidP="00945215">
                        <w:pPr>
                          <w:spacing w:line="170" w:lineRule="exact"/>
                        </w:pPr>
                        <w:r>
                          <w:rPr>
                            <w:rFonts w:ascii="新細明體" w:hint="eastAsia"/>
                            <w:color w:val="000000"/>
                            <w:sz w:val="16"/>
                            <w:szCs w:val="16"/>
                          </w:rPr>
                          <w:t>目的‧目標</w:t>
                        </w:r>
                      </w:p>
                    </w:txbxContent>
                  </v:textbox>
                </v:rect>
                <v:line id="_x0000_s1729" style="position:absolute" from="10765,6301" to="11259,6302" strokeweight=".8pt"/>
                <v:line id="_x0000_s1730" style="position:absolute" from="10765,6990" to="11259,6991" strokeweight=".8pt"/>
                <v:line id="_x0000_s1731" style="position:absolute" from="10765,7679" to="11259,7680" strokeweight=".8pt"/>
                <v:line id="_x0000_s1732" style="position:absolute" from="12499,4922" to="12895,4923" strokeweight=".8pt"/>
                <v:line id="_x0000_s1733" style="position:absolute" from="12895,4750" to="13243,4751" strokeweight=".8pt"/>
                <v:line id="_x0000_s1734" style="position:absolute" from="12895,5060" to="13243,5061" strokeweight=".8pt"/>
                <v:shape id="_x0000_s1735" style="position:absolute;left:12895;top:4750;width:1;height:310" coordsize="0,310" path="m,l,241r,69e" filled="f" strokeweight=".8pt">
                  <v:path arrowok="t"/>
                </v:shape>
                <v:line id="_x0000_s1736" style="position:absolute" from="12499,5611" to="12895,5612" strokeweight=".8pt"/>
                <v:line id="_x0000_s1737" style="position:absolute" from="12895,5439" to="13243,5440" strokeweight=".8pt"/>
                <v:line id="_x0000_s1738" style="position:absolute" from="12895,5749" to="13243,5750" strokeweight=".8pt"/>
                <v:shape id="_x0000_s1739" style="position:absolute;left:12895;top:5439;width:1;height:310" coordsize="0,310" path="m,l,241r,69e" filled="f" strokeweight=".8pt">
                  <v:path arrowok="t"/>
                </v:shape>
                <v:line id="_x0000_s1740" style="position:absolute" from="12499,6990" to="12895,6991" strokeweight=".8pt"/>
                <v:line id="_x0000_s1741" style="position:absolute" from="12895,6817" to="13243,6818" strokeweight=".8pt"/>
                <v:line id="_x0000_s1742" style="position:absolute" from="12895,7127" to="13243,7128" strokeweight=".8pt"/>
                <v:shape id="_x0000_s1743" style="position:absolute;left:12895;top:6817;width:1;height:310" coordsize="0,310" path="m,l,242r,68e" filled="f" strokeweight=".8pt">
                  <v:path arrowok="t"/>
                </v:shape>
                <v:line id="_x0000_s1744" style="position:absolute" from="12499,6301" to="12895,6302" strokeweight=".8pt"/>
                <v:line id="_x0000_s1745" style="position:absolute" from="12895,6128" to="13243,6129" strokeweight=".8pt"/>
                <v:line id="_x0000_s1746" style="position:absolute" from="12895,6438" to="13243,6439" strokeweight=".8pt"/>
                <v:shape id="_x0000_s1747" style="position:absolute;left:12895;top:6128;width:1;height:310" coordsize="0,310" path="m,l,241r,69e" filled="f" strokeweight=".8pt">
                  <v:path arrowok="t"/>
                </v:shape>
                <v:line id="_x0000_s1748" style="position:absolute" from="12499,7679" to="12895,7680" strokeweight=".8pt"/>
                <v:line id="_x0000_s1749" style="position:absolute" from="12895,7506" to="13243,7507" strokeweight=".8pt"/>
                <v:line id="_x0000_s1750" style="position:absolute" from="12895,7816" to="13243,7817" strokeweight=".8pt"/>
                <v:shape id="_x0000_s1751" style="position:absolute;left:12895;top:7506;width:1;height:310" coordsize="0,310" path="m,l,242r,68e" filled="f" strokeweight=".8pt">
                  <v:path arrowok="t"/>
                </v:shape>
                <v:line id="_x0000_s1752" style="position:absolute" from="10765,5267" to="11012,5268" strokeweight=".8pt"/>
                <v:line id="_x0000_s1753" style="position:absolute" from="11012,4991" to="11259,4992" strokeweight=".8pt"/>
                <v:line id="_x0000_s1754" style="position:absolute" from="11012,5680" to="11259,5681" strokeweight=".8pt"/>
                <v:line id="_x0000_s1755" style="position:absolute" from="11012,4991" to="11013,5680" strokeweight=".8pt"/>
                <v:shape id="_x0000_s1756" style="position:absolute;left:8783;top:5749;width:494;height:1" coordsize="494,0" path="m,l247,,494,e" filled="f" strokeweight=".8pt">
                  <v:path arrowok="t"/>
                </v:shape>
                <v:line id="_x0000_s1757" style="position:absolute" from="9277,5336" to="9524,5337" strokeweight=".8pt"/>
                <v:line id="_x0000_s1758" style="position:absolute" from="9277,6369" to="9524,6370" strokeweight=".8pt"/>
                <v:line id="_x0000_s1759" style="position:absolute" from="9277,5336" to="9278,6369" strokeweight=".8pt"/>
                <v:line id="_x0000_s1760" style="position:absolute" from="9277,6990" to="9524,6991" strokeweight=".8pt"/>
                <v:line id="_x0000_s1761" style="position:absolute" from="9277,7679" to="9524,7680" strokeweight=".8pt"/>
                <v:line id="_x0000_s1762" style="position:absolute" from="9277,6990" to="9278,7679" strokeweight=".8pt"/>
                <v:line id="_x0000_s1763" style="position:absolute" from="8783,7334" to="9277,7335" strokeweight=".8pt"/>
                <v:line id="_x0000_s1764" style="position:absolute" from="7295,5749" to="7542,5750" strokeweight=".8pt"/>
                <v:line id="_x0000_s1765" style="position:absolute" from="7295,7334" to="7542,7335" strokeweight=".8pt"/>
                <v:line id="_x0000_s1766" style="position:absolute" from="7046,6611" to="7295,6612" strokeweight=".8pt"/>
                <v:shape id="_x0000_s1767" style="position:absolute;left:6304;top:5692;width:936;height:781" coordsize="936,781" path="m,781l,677,3,613,20,551,44,487,77,427r42,-57l171,312r60,-50l300,211r74,-43l456,126,544,89,635,60,733,34,832,14,936,e" filled="f" strokeweight=".8pt">
                  <v:path arrowok="t"/>
                </v:shape>
                <v:shape id="_x0000_s1768" style="position:absolute;left:7216;top:5630;width:228;height:124" coordsize="228,124" path="m,l228,50,11,124,,xe" fillcolor="black" stroked="f">
                  <v:path arrowok="t"/>
                </v:shape>
                <v:shape id="_x0000_s1769" style="position:absolute;left:6307;top:6884;width:1087;height:553" coordsize="1087,553" path="m,l17,76r24,71l74,214r42,62l165,333r58,51l286,429r68,37l431,498r82,26l601,542r91,9l788,553r99,-4l986,537r101,-18e" filled="f" strokeweight=".8pt">
                  <v:path arrowok="t"/>
                </v:shape>
                <v:shape id="_x0000_s1770" style="position:absolute;left:6233;top:6714;width:148;height:186" coordsize="148,186" path="m,186l71,r77,184l,186xe" fillcolor="black" stroked="f">
                  <v:path arrowok="t"/>
                </v:shape>
                <v:shape id="_x0000_s1771" style="position:absolute;left:8187;top:5203;width:988;height:374" coordsize="988,374" path="m,374l3,326,17,280,42,236,77,195r44,-39l176,121,239,92,311,66,390,43,475,25,569,11,667,4,769,,879,,988,7e" filled="f" strokeweight=".8pt">
                  <v:path arrowok="t"/>
                </v:shape>
                <v:shape id="_x0000_s1772" style="position:absolute;left:9145;top:5145;width:231;height:124" coordsize="231,124" path="m22,l231,88,,124,22,xe" fillcolor="black" stroked="f">
                  <v:path arrowok="t"/>
                </v:shape>
                <v:shape id="_x0000_s1773" style="position:absolute;left:10120;top:4865;width:790;height:299" coordsize="790,299" path="m,299l2,257,16,221,38,184,71,149r38,-32l159,90,217,64,282,44,354,28,431,14,513,5,604,r90,l790,2e" filled="f" strokeweight=".8pt">
                  <v:path arrowok="t"/>
                </v:shape>
                <v:shape id="_x0000_s1774" style="position:absolute;left:10883;top:4803;width:228;height:124" coordsize="228,124" path="m16,l228,85,,124,16,xe" fillcolor="black" stroked="f">
                  <v:path arrowok="t"/>
                </v:shape>
                <v:shape id="_x0000_s1775" style="position:absolute;left:12252;top:4642;width:698;height:177" coordsize="698,177" path="m,177l9,147,28,120,58,97,96,74,146,53,206,37,272,23,346,12,426,5,514,r90,3l698,5e" filled="f" strokeweight=".8pt">
                  <v:path arrowok="t"/>
                </v:shape>
                <v:shape id="_x0000_s1776" style="position:absolute;left:12922;top:4585;width:231;height:122" coordsize="231,122" path="m17,l231,82,,122,17,xe" fillcolor="black" stroked="f">
                  <v:path arrowok="t"/>
                </v:shape>
                <v:shape id="_x0000_s1777" style="position:absolute;left:8377;top:7624;width:1147;height:149" coordsize="1147,149" path="m,l49,29r55,26l170,78r71,20l324,117r87,11l505,140r99,7l705,149r107,-2l922,142r113,-7l1147,124e" filled="f" strokeweight=".8pt">
                  <v:path arrowok="t"/>
                </v:shape>
                <v:shape id="_x0000_s1778" style="position:absolute;left:8286;top:7472;width:168;height:193" coordsize="168,193" path="m33,193l,,168,138,33,193xe" fillcolor="black" stroked="f">
                  <v:path arrowok="t"/>
                </v:shape>
                <v:shape id="_x0000_s1779" style="position:absolute;left:10685;top:7851;width:824;height:119" coordsize="824,119" path="m824,l802,23,777,41,744,60,706,76,662,89,615,99r-52,9l511,115r-58,2l395,119r-57,-2l277,115r-57,-7l162,101,104,89,52,76,,60e" filled="f" strokeweight=".8pt">
                  <v:path arrowok="t"/>
                </v:shape>
                <v:shape id="_x0000_s1780" style="position:absolute;left:10518;top:7816;width:225;height:154" coordsize="225,154" path="m142,154l,,225,51,142,154xe" fillcolor="black" stroked="f">
                  <v:path arrowok="t"/>
                </v:shape>
                <v:shape id="_x0000_s1781" style="position:absolute;left:12573;top:7851;width:670;height:103" coordsize="670,103" path="m,55l69,76r69,16l212,101r71,2l355,101r71,-9l495,78,558,57,615,30,670,e" filled="f" strokeweight=".8pt">
                  <v:path arrowok="t"/>
                </v:shape>
                <v:shape id="_x0000_s1782" style="position:absolute;left:12401;top:7816;width:227;height:150" coordsize="227,150" path="m148,150l,,227,46,148,150xe" fillcolor="black" stroked="f">
                  <v:path arrowok="t"/>
                </v:shape>
                <v:rect id="_x0000_s1783" style="position:absolute;left:6398;top:5653;width:481;height:193;mso-wrap-style:none" filled="f" stroked="f">
                  <v:textbox style="mso-next-textbox:#_x0000_s1783"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問題一</w:t>
                        </w:r>
                      </w:p>
                    </w:txbxContent>
                  </v:textbox>
                </v:rect>
                <v:rect id="_x0000_s1784" style="position:absolute;left:8122;top:5053;width:481;height:193;mso-wrap-style:none" filled="f" stroked="f">
                  <v:textbox style="mso-next-textbox:#_x0000_s1784"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問題二</w:t>
                        </w:r>
                      </w:p>
                    </w:txbxContent>
                  </v:textbox>
                </v:rect>
                <v:rect id="_x0000_s1785" style="position:absolute;left:9683;top:4771;width:481;height:193;mso-wrap-style:none" filled="f" stroked="f">
                  <v:textbox style="mso-next-textbox:#_x0000_s1785"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問題二</w:t>
                        </w:r>
                      </w:p>
                    </w:txbxContent>
                  </v:textbox>
                </v:rect>
                <v:rect id="_x0000_s1786" style="position:absolute;left:11863;top:4504;width:481;height:193;mso-wrap-style:none" filled="f" stroked="f">
                  <v:textbox style="mso-next-textbox:#_x0000_s1786"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問題二</w:t>
                        </w:r>
                      </w:p>
                    </w:txbxContent>
                  </v:textbox>
                </v:rect>
                <v:rect id="_x0000_s1787" style="position:absolute;left:6079;top:7348;width:481;height:193;mso-wrap-style:none" filled="f" stroked="f">
                  <v:textbox style="mso-next-textbox:#_x0000_s1787"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問題三</w:t>
                        </w:r>
                      </w:p>
                    </w:txbxContent>
                  </v:textbox>
                </v:rect>
                <v:rect id="_x0000_s1788" style="position:absolute;left:8753;top:7833;width:481;height:193;mso-wrap-style:none" filled="f" stroked="f">
                  <v:textbox style="mso-next-textbox:#_x0000_s1788"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問題三</w:t>
                        </w:r>
                      </w:p>
                    </w:txbxContent>
                  </v:textbox>
                </v:rect>
                <v:rect id="_x0000_s1789" style="position:absolute;left:10866;top:8035;width:481;height:193;mso-wrap-style:none" filled="f" stroked="f">
                  <v:textbox style="mso-next-textbox:#_x0000_s1789"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問題三</w:t>
                        </w:r>
                      </w:p>
                    </w:txbxContent>
                  </v:textbox>
                </v:rect>
                <v:rect id="_x0000_s1790" style="position:absolute;left:12615;top:8035;width:481;height:193;mso-wrap-style:none" filled="f" stroked="f">
                  <v:textbox style="mso-next-textbox:#_x0000_s1790" inset="0,0,0,0">
                    <w:txbxContent>
                      <w:p w:rsidR="007E6164" w:rsidRDefault="007E6164" w:rsidP="00945215">
                        <w:pPr>
                          <w:spacing w:line="180" w:lineRule="exact"/>
                        </w:pPr>
                        <w:r>
                          <w:rPr>
                            <w:rFonts w:ascii="新細明體" w:hint="eastAsia"/>
                            <w:color w:val="000000"/>
                            <w:sz w:val="16"/>
                            <w:szCs w:val="16"/>
                          </w:rPr>
                          <w:t>問題三</w:t>
                        </w:r>
                      </w:p>
                    </w:txbxContent>
                  </v:textbox>
                </v:rect>
                <v:line id="_x0000_s1791" style="position:absolute" from="7254,5758" to="7255,7339" strokeweight=".8pt"/>
                <v:rect id="_x0000_s1792" style="position:absolute;left:6014;top:8662;width:1240;height:241" strokeweight=".8pt"/>
                <v:rect id="_x0000_s1793" style="position:absolute;left:6403;top:8705;width:481;height:193;mso-wrap-style:none" filled="f" stroked="f">
                  <v:textbox style="mso-next-textbox:#_x0000_s1793" inset="0,0,0,0">
                    <w:txbxContent>
                      <w:p w:rsidR="007E6164" w:rsidRPr="00ED171C" w:rsidRDefault="007E6164" w:rsidP="00945215">
                        <w:pPr>
                          <w:spacing w:line="170" w:lineRule="exact"/>
                          <w:rPr>
                            <w:rFonts w:ascii="標楷體"/>
                          </w:rPr>
                        </w:pPr>
                        <w:r w:rsidRPr="00ED171C">
                          <w:rPr>
                            <w:rFonts w:ascii="標楷體" w:hAnsi="標楷體" w:hint="eastAsia"/>
                            <w:color w:val="000000"/>
                            <w:sz w:val="16"/>
                            <w:szCs w:val="16"/>
                          </w:rPr>
                          <w:t>目</w:t>
                        </w:r>
                        <w:r w:rsidRPr="00ED171C">
                          <w:rPr>
                            <w:rFonts w:ascii="標楷體" w:hAnsi="標楷體"/>
                            <w:color w:val="000000"/>
                            <w:sz w:val="16"/>
                            <w:szCs w:val="16"/>
                          </w:rPr>
                          <w:t xml:space="preserve">  </w:t>
                        </w:r>
                        <w:r w:rsidRPr="00ED171C">
                          <w:rPr>
                            <w:rFonts w:ascii="標楷體" w:hAnsi="標楷體" w:hint="eastAsia"/>
                            <w:color w:val="000000"/>
                            <w:sz w:val="16"/>
                            <w:szCs w:val="16"/>
                          </w:rPr>
                          <w:t>的</w:t>
                        </w:r>
                      </w:p>
                    </w:txbxContent>
                  </v:textbox>
                </v:rect>
                <v:rect id="_x0000_s1794" style="position:absolute;left:7748;top:9059;width:1241;height:241" strokeweight=".8pt"/>
                <v:rect id="_x0000_s1795" style="position:absolute;left:8160;top:9100;width:401;height:193;mso-wrap-style:none" filled="f" stroked="f">
                  <v:textbox style="mso-next-textbox:#_x0000_s1795"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目</w:t>
                        </w:r>
                        <w:r w:rsidRPr="00ED171C">
                          <w:rPr>
                            <w:rFonts w:ascii="標楷體" w:hAnsi="標楷體"/>
                            <w:color w:val="000000"/>
                            <w:sz w:val="16"/>
                            <w:szCs w:val="16"/>
                          </w:rPr>
                          <w:t xml:space="preserve"> </w:t>
                        </w:r>
                        <w:r w:rsidRPr="00ED171C">
                          <w:rPr>
                            <w:rFonts w:ascii="標楷體" w:hAnsi="標楷體" w:hint="eastAsia"/>
                            <w:color w:val="000000"/>
                            <w:sz w:val="16"/>
                            <w:szCs w:val="16"/>
                          </w:rPr>
                          <w:t>的</w:t>
                        </w:r>
                      </w:p>
                    </w:txbxContent>
                  </v:textbox>
                </v:rect>
                <v:rect id="_x0000_s1796" style="position:absolute;left:7748;top:8662;width:1241;height:241" strokeweight=".8pt"/>
                <v:rect id="_x0000_s1797" style="position:absolute;left:8160;top:8705;width:401;height:193;mso-wrap-style:none" filled="f" stroked="f">
                  <v:textbox style="mso-next-textbox:#_x0000_s1797" inset="0,0,0,0">
                    <w:txbxContent>
                      <w:p w:rsidR="007E6164" w:rsidRPr="00ED171C" w:rsidRDefault="007E6164" w:rsidP="00945215">
                        <w:pPr>
                          <w:spacing w:line="170" w:lineRule="exact"/>
                          <w:rPr>
                            <w:rFonts w:ascii="標楷體"/>
                          </w:rPr>
                        </w:pPr>
                        <w:r w:rsidRPr="00ED171C">
                          <w:rPr>
                            <w:rFonts w:ascii="標楷體" w:hAnsi="標楷體" w:hint="eastAsia"/>
                            <w:color w:val="000000"/>
                            <w:sz w:val="16"/>
                            <w:szCs w:val="16"/>
                          </w:rPr>
                          <w:t>手</w:t>
                        </w:r>
                        <w:r w:rsidRPr="00ED171C">
                          <w:rPr>
                            <w:rFonts w:ascii="標楷體" w:hAnsi="標楷體"/>
                            <w:color w:val="000000"/>
                            <w:sz w:val="16"/>
                            <w:szCs w:val="16"/>
                          </w:rPr>
                          <w:t xml:space="preserve"> </w:t>
                        </w:r>
                        <w:r w:rsidRPr="00ED171C">
                          <w:rPr>
                            <w:rFonts w:ascii="標楷體" w:hAnsi="標楷體" w:hint="eastAsia"/>
                            <w:color w:val="000000"/>
                            <w:sz w:val="16"/>
                            <w:szCs w:val="16"/>
                          </w:rPr>
                          <w:t>段</w:t>
                        </w:r>
                      </w:p>
                    </w:txbxContent>
                  </v:textbox>
                </v:rect>
                <v:rect id="_x0000_s1798" style="position:absolute;left:9483;top:9404;width:1241;height:241" strokeweight=".8pt"/>
                <v:rect id="_x0000_s1799" style="position:absolute;left:9895;top:9445;width:401;height:193;mso-wrap-style:none" filled="f" stroked="f">
                  <v:textbox style="mso-next-textbox:#_x0000_s1799"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目</w:t>
                        </w:r>
                        <w:r w:rsidRPr="00ED171C">
                          <w:rPr>
                            <w:rFonts w:ascii="標楷體" w:hAnsi="標楷體"/>
                            <w:color w:val="000000"/>
                            <w:sz w:val="16"/>
                            <w:szCs w:val="16"/>
                          </w:rPr>
                          <w:t xml:space="preserve"> </w:t>
                        </w:r>
                        <w:r w:rsidRPr="00ED171C">
                          <w:rPr>
                            <w:rFonts w:ascii="標楷體" w:hAnsi="標楷體" w:hint="eastAsia"/>
                            <w:color w:val="000000"/>
                            <w:sz w:val="16"/>
                            <w:szCs w:val="16"/>
                          </w:rPr>
                          <w:t>的</w:t>
                        </w:r>
                      </w:p>
                    </w:txbxContent>
                  </v:textbox>
                </v:rect>
                <v:rect id="_x0000_s1800" style="position:absolute;left:9483;top:9006;width:1241;height:241" strokeweight=".8pt"/>
                <v:rect id="_x0000_s1801" style="position:absolute;left:9895;top:9050;width:401;height:193;mso-wrap-style:none" filled="f" stroked="f">
                  <v:textbox style="mso-next-textbox:#_x0000_s1801" inset="0,0,0,0">
                    <w:txbxContent>
                      <w:p w:rsidR="007E6164" w:rsidRPr="00ED171C" w:rsidRDefault="007E6164" w:rsidP="00945215">
                        <w:pPr>
                          <w:spacing w:line="170" w:lineRule="exact"/>
                          <w:rPr>
                            <w:rFonts w:ascii="標楷體"/>
                          </w:rPr>
                        </w:pPr>
                        <w:r w:rsidRPr="00ED171C">
                          <w:rPr>
                            <w:rFonts w:ascii="標楷體" w:hAnsi="標楷體" w:hint="eastAsia"/>
                            <w:color w:val="000000"/>
                            <w:sz w:val="16"/>
                            <w:szCs w:val="16"/>
                          </w:rPr>
                          <w:t>手</w:t>
                        </w:r>
                        <w:r w:rsidRPr="00ED171C">
                          <w:rPr>
                            <w:rFonts w:ascii="標楷體" w:hAnsi="標楷體"/>
                            <w:color w:val="000000"/>
                            <w:sz w:val="16"/>
                            <w:szCs w:val="16"/>
                          </w:rPr>
                          <w:t xml:space="preserve"> </w:t>
                        </w:r>
                        <w:r w:rsidRPr="00ED171C">
                          <w:rPr>
                            <w:rFonts w:ascii="標楷體" w:hAnsi="標楷體" w:hint="eastAsia"/>
                            <w:color w:val="000000"/>
                            <w:sz w:val="16"/>
                            <w:szCs w:val="16"/>
                          </w:rPr>
                          <w:t>段</w:t>
                        </w:r>
                      </w:p>
                    </w:txbxContent>
                  </v:textbox>
                </v:rect>
              </v:group>
              <v:rect id="_x0000_s1802" style="position:absolute;left:11218;top:9748;width:1240;height:241" strokeweight=".8pt"/>
              <v:rect id="_x0000_s1803" style="position:absolute;left:11629;top:9789;width:401;height:193;mso-wrap-style:none" filled="f" stroked="f">
                <v:textbox style="mso-next-textbox:#_x0000_s1803"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目</w:t>
                      </w:r>
                      <w:r w:rsidRPr="00ED171C">
                        <w:rPr>
                          <w:rFonts w:ascii="標楷體" w:hAnsi="標楷體"/>
                          <w:color w:val="000000"/>
                          <w:sz w:val="16"/>
                          <w:szCs w:val="16"/>
                        </w:rPr>
                        <w:t xml:space="preserve"> </w:t>
                      </w:r>
                      <w:r w:rsidRPr="00ED171C">
                        <w:rPr>
                          <w:rFonts w:ascii="標楷體" w:hAnsi="標楷體" w:hint="eastAsia"/>
                          <w:color w:val="000000"/>
                          <w:sz w:val="16"/>
                          <w:szCs w:val="16"/>
                        </w:rPr>
                        <w:t>的</w:t>
                      </w:r>
                    </w:p>
                  </w:txbxContent>
                </v:textbox>
              </v:rect>
              <v:rect id="_x0000_s1804" style="position:absolute;left:11218;top:9351;width:1240;height:241" strokeweight=".8pt"/>
              <v:rect id="_x0000_s1805" style="position:absolute;left:11629;top:9394;width:401;height:193;mso-wrap-style:none" filled="f" stroked="f">
                <v:textbox style="mso-next-textbox:#_x0000_s1805" inset="0,0,0,0">
                  <w:txbxContent>
                    <w:p w:rsidR="007E6164" w:rsidRPr="00ED171C" w:rsidRDefault="007E6164" w:rsidP="00945215">
                      <w:pPr>
                        <w:spacing w:line="170" w:lineRule="exact"/>
                        <w:rPr>
                          <w:rFonts w:ascii="標楷體"/>
                        </w:rPr>
                      </w:pPr>
                      <w:r w:rsidRPr="00ED171C">
                        <w:rPr>
                          <w:rFonts w:ascii="標楷體" w:hAnsi="標楷體" w:hint="eastAsia"/>
                          <w:color w:val="000000"/>
                          <w:sz w:val="16"/>
                          <w:szCs w:val="16"/>
                        </w:rPr>
                        <w:t>手</w:t>
                      </w:r>
                      <w:r w:rsidRPr="00ED171C">
                        <w:rPr>
                          <w:rFonts w:ascii="標楷體" w:hAnsi="標楷體"/>
                          <w:color w:val="000000"/>
                          <w:sz w:val="16"/>
                          <w:szCs w:val="16"/>
                        </w:rPr>
                        <w:t xml:space="preserve"> </w:t>
                      </w:r>
                      <w:r w:rsidRPr="00ED171C">
                        <w:rPr>
                          <w:rFonts w:ascii="標楷體" w:hAnsi="標楷體" w:hint="eastAsia"/>
                          <w:color w:val="000000"/>
                          <w:sz w:val="16"/>
                          <w:szCs w:val="16"/>
                        </w:rPr>
                        <w:t>段</w:t>
                      </w:r>
                    </w:p>
                  </w:txbxContent>
                </v:textbox>
              </v:rect>
              <v:rect id="_x0000_s1806" style="position:absolute;left:12952;top:9695;width:1241;height:241" strokeweight=".8pt"/>
              <v:rect id="_x0000_s1807" style="position:absolute;left:13367;top:9739;width:401;height:193;mso-wrap-style:none" filled="f" stroked="f">
                <v:textbox style="mso-next-textbox:#_x0000_s1807" inset="0,0,0,0">
                  <w:txbxContent>
                    <w:p w:rsidR="007E6164" w:rsidRPr="00ED171C" w:rsidRDefault="007E6164" w:rsidP="00945215">
                      <w:pPr>
                        <w:spacing w:line="170" w:lineRule="exact"/>
                        <w:rPr>
                          <w:rFonts w:ascii="標楷體"/>
                        </w:rPr>
                      </w:pPr>
                      <w:r w:rsidRPr="00ED171C">
                        <w:rPr>
                          <w:rFonts w:ascii="標楷體" w:hAnsi="標楷體" w:hint="eastAsia"/>
                          <w:color w:val="000000"/>
                          <w:sz w:val="16"/>
                          <w:szCs w:val="16"/>
                        </w:rPr>
                        <w:t>手</w:t>
                      </w:r>
                      <w:r w:rsidRPr="00ED171C">
                        <w:rPr>
                          <w:rFonts w:ascii="標楷體" w:hAnsi="標楷體"/>
                          <w:color w:val="000000"/>
                          <w:sz w:val="16"/>
                          <w:szCs w:val="16"/>
                        </w:rPr>
                        <w:t xml:space="preserve"> </w:t>
                      </w:r>
                      <w:r w:rsidRPr="00ED171C">
                        <w:rPr>
                          <w:rFonts w:ascii="標楷體" w:hAnsi="標楷體" w:hint="eastAsia"/>
                          <w:color w:val="000000"/>
                          <w:sz w:val="16"/>
                          <w:szCs w:val="16"/>
                        </w:rPr>
                        <w:t>段</w:t>
                      </w:r>
                    </w:p>
                  </w:txbxContent>
                </v:textbox>
              </v:rect>
              <v:line id="_x0000_s1808" style="position:absolute" from="7254,8765" to="7545,8766" strokeweight=".8pt"/>
              <v:shape id="_x0000_s1809" style="position:absolute;left:7526;top:8703;width:222;height:124" coordsize="222,124" path="m,l222,62,,124,,xe" fillcolor="black" stroked="f">
                <v:path arrowok="t"/>
              </v:shape>
              <v:line id="_x0000_s1810" style="position:absolute" from="8989,9178" to="9280,9179" strokeweight=".8pt"/>
              <v:shape id="_x0000_s1811" style="position:absolute;left:9261;top:9116;width:222;height:125" coordsize="222,125" path="m,l222,62,,125,,xe" fillcolor="black" stroked="f">
                <v:path arrowok="t"/>
              </v:shape>
              <v:line id="_x0000_s1812" style="position:absolute" from="10724,9523" to="11014,9524" strokeweight=".8pt"/>
              <v:shape id="_x0000_s1813" style="position:absolute;left:10995;top:9461;width:223;height:124" coordsize="223,124" path="m,l223,62,,124,,xe" fillcolor="black" stroked="f">
                <v:path arrowok="t"/>
              </v:shape>
              <v:line id="_x0000_s1814" style="position:absolute" from="12458,9868" to="12749,9869" strokeweight=".8pt"/>
              <v:shape id="_x0000_s1815" style="position:absolute;left:12730;top:9806;width:222;height:124" coordsize="222,124" path="m,l222,62,,124,,xe" fillcolor="black" stroked="f">
                <v:path arrowok="t"/>
              </v:shape>
              <v:rect id="_x0000_s1816" style="position:absolute;left:8266;top:8935;width:246;height:193;rotation:90;mso-wrap-style:none" filled="f" stroked="f">
                <v:textbox style="layout-flow:vertical;mso-layout-flow-alt:bottom-to-top;mso-next-textbox:#_x0000_s1816" inset="0,0,0,0">
                  <w:txbxContent>
                    <w:p w:rsidR="007E6164" w:rsidRDefault="007E6164" w:rsidP="00945215">
                      <w:pPr>
                        <w:spacing w:line="180" w:lineRule="exact"/>
                        <w:ind w:left="119"/>
                        <w:jc w:val="both"/>
                      </w:pPr>
                      <w:r>
                        <w:rPr>
                          <w:rFonts w:ascii="新細明體" w:hint="eastAsia"/>
                          <w:color w:val="000000"/>
                          <w:sz w:val="16"/>
                          <w:szCs w:val="16"/>
                        </w:rPr>
                        <w:t>＝</w:t>
                      </w:r>
                    </w:p>
                  </w:txbxContent>
                </v:textbox>
              </v:rect>
              <v:rect id="_x0000_s1817" style="position:absolute;left:11675;top:9635;width:267;height:193;rotation:90;mso-wrap-style:none" filled="f" stroked="f">
                <v:textbox style="layout-flow:vertical;mso-layout-flow-alt:bottom-to-top;mso-next-textbox:#_x0000_s1817" inset="0,0,0,0">
                  <w:txbxContent>
                    <w:p w:rsidR="007E6164" w:rsidRDefault="007E6164" w:rsidP="00945215">
                      <w:pPr>
                        <w:spacing w:line="180" w:lineRule="exact"/>
                        <w:ind w:left="142"/>
                        <w:jc w:val="both"/>
                      </w:pPr>
                      <w:r>
                        <w:rPr>
                          <w:rFonts w:ascii="新細明體" w:hint="eastAsia"/>
                          <w:color w:val="000000"/>
                          <w:sz w:val="16"/>
                          <w:szCs w:val="16"/>
                        </w:rPr>
                        <w:t>＝</w:t>
                      </w:r>
                    </w:p>
                  </w:txbxContent>
                </v:textbox>
              </v:rect>
              <v:rect id="_x0000_s1818" style="position:absolute;left:10003;top:9227;width:142;height:193;rotation:90;mso-wrap-style:none" filled="f" stroked="f">
                <v:textbox style="layout-flow:vertical;mso-next-textbox:#_x0000_s1818" inset="0,0,0,0">
                  <w:txbxContent>
                    <w:p w:rsidR="007E6164" w:rsidRDefault="007E6164" w:rsidP="00945215">
                      <w:pPr>
                        <w:spacing w:line="180" w:lineRule="exact"/>
                        <w:jc w:val="both"/>
                      </w:pPr>
                      <w:r>
                        <w:rPr>
                          <w:rFonts w:ascii="新細明體" w:hint="eastAsia"/>
                          <w:color w:val="000000"/>
                          <w:sz w:val="16"/>
                          <w:szCs w:val="16"/>
                        </w:rPr>
                        <w:t>＝</w:t>
                      </w:r>
                    </w:p>
                  </w:txbxContent>
                </v:textbox>
              </v:rect>
              <v:line id="_x0000_s1819" style="position:absolute" from="8410,4647" to="9911,4648" strokeweight="1.35pt"/>
              <v:shape id="_x0000_s1820" style="position:absolute;left:9889;top:4576;width:255;height:142" coordsize="255,142" path="m,l255,71,,142,,xe" fillcolor="black" stroked="f">
                <v:path arrowok="t"/>
              </v:shape>
              <v:rect id="_x0000_s1821" style="position:absolute;left:8742;top:4481;width:801;height:193;mso-wrap-style:none" filled="f" stroked="f">
                <v:textbox style="mso-next-textbox:#_x0000_s1821"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手段的展開</w:t>
                      </w:r>
                    </w:p>
                  </w:txbxContent>
                </v:textbox>
              </v:rect>
              <v:line id="_x0000_s1822" style="position:absolute" from="8522,8090" to="10021,8091" strokeweight="1.35pt"/>
              <v:shape id="_x0000_s1823" style="position:absolute;left:8286;top:8019;width:255;height:142" coordsize="255,142" path="m255,142l,71,255,r,142xe" fillcolor="black" stroked="f">
                <v:path arrowok="t"/>
              </v:shape>
              <v:rect id="_x0000_s1824" style="position:absolute;left:8621;top:8097;width:801;height:193;mso-wrap-style:none" filled="f" stroked="f">
                <v:textbox style="mso-next-textbox:#_x0000_s1824" inset="0,0,0,0">
                  <w:txbxContent>
                    <w:p w:rsidR="007E6164" w:rsidRPr="00ED171C" w:rsidRDefault="007E6164" w:rsidP="00945215">
                      <w:pPr>
                        <w:spacing w:line="180" w:lineRule="exact"/>
                        <w:rPr>
                          <w:rFonts w:ascii="標楷體"/>
                        </w:rPr>
                      </w:pPr>
                      <w:r w:rsidRPr="00ED171C">
                        <w:rPr>
                          <w:rFonts w:ascii="標楷體" w:hAnsi="標楷體" w:hint="eastAsia"/>
                          <w:color w:val="000000"/>
                          <w:sz w:val="16"/>
                          <w:szCs w:val="16"/>
                        </w:rPr>
                        <w:t>目的的確認</w:t>
                      </w:r>
                    </w:p>
                  </w:txbxContent>
                </v:textbox>
              </v:rect>
            </v:group>
          </v:group>
        </w:pict>
      </w: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p>
    <w:p w:rsidR="007E6164" w:rsidRDefault="007E6164" w:rsidP="00AC737E">
      <w:pPr>
        <w:spacing w:after="120" w:line="300" w:lineRule="auto"/>
        <w:rPr>
          <w:rFonts w:ascii="標楷體"/>
        </w:rPr>
      </w:pPr>
      <w:r>
        <w:rPr>
          <w:noProof/>
        </w:rPr>
        <w:pict>
          <v:rect id="_x0000_s1825" style="position:absolute;margin-left:.35pt;margin-top:565.7pt;width:7.05pt;height:16.55pt;z-index:251668480;mso-wrap-style:none" filled="f" stroked="f">
            <v:textbox style="mso-next-textbox:#_x0000_s1825" inset="0,0,0,0">
              <w:txbxContent>
                <w:p w:rsidR="007E6164" w:rsidRDefault="007E6164" w:rsidP="003276DD">
                  <w:r>
                    <w:rPr>
                      <w:color w:val="000000"/>
                    </w:rPr>
                    <w:t xml:space="preserve"> </w:t>
                  </w:r>
                </w:p>
              </w:txbxContent>
            </v:textbox>
          </v:rect>
        </w:pict>
      </w:r>
    </w:p>
    <w:p w:rsidR="007E6164" w:rsidRPr="008930A1" w:rsidRDefault="007E6164" w:rsidP="00AC737E">
      <w:pPr>
        <w:spacing w:after="120" w:line="300" w:lineRule="auto"/>
        <w:jc w:val="center"/>
        <w:rPr>
          <w:rFonts w:ascii="標楷體"/>
        </w:rPr>
      </w:pPr>
      <w:r w:rsidRPr="008930A1">
        <w:rPr>
          <w:rFonts w:ascii="標楷體" w:hAnsi="標楷體" w:hint="eastAsia"/>
        </w:rPr>
        <w:t>圖</w:t>
      </w:r>
      <w:r w:rsidRPr="008930A1">
        <w:rPr>
          <w:rFonts w:ascii="標楷體" w:hAnsi="標楷體"/>
        </w:rPr>
        <w:t xml:space="preserve">15 </w:t>
      </w:r>
      <w:r w:rsidRPr="008930A1">
        <w:rPr>
          <w:rFonts w:ascii="標楷體" w:hAnsi="標楷體" w:hint="eastAsia"/>
        </w:rPr>
        <w:t>系統圖案例</w:t>
      </w:r>
    </w:p>
    <w:p w:rsidR="007E6164" w:rsidRPr="008930A1" w:rsidRDefault="007E6164" w:rsidP="00534224">
      <w:pPr>
        <w:pStyle w:val="a7"/>
        <w:adjustRightInd w:val="0"/>
        <w:spacing w:before="0" w:after="120" w:line="300" w:lineRule="auto"/>
        <w:ind w:left="31680" w:hangingChars="200" w:firstLine="31680"/>
        <w:rPr>
          <w:rFonts w:ascii="標楷體"/>
        </w:rPr>
      </w:pPr>
      <w:r w:rsidRPr="008930A1">
        <w:rPr>
          <w:rFonts w:ascii="標楷體"/>
        </w:rPr>
        <w:br w:type="page"/>
      </w:r>
      <w:bookmarkStart w:id="52" w:name="_Toc16096553"/>
      <w:r w:rsidRPr="008930A1">
        <w:rPr>
          <w:rFonts w:ascii="標楷體" w:hAnsi="標楷體"/>
        </w:rPr>
        <w:t>3.4</w:t>
      </w:r>
      <w:r w:rsidRPr="008930A1">
        <w:rPr>
          <w:rFonts w:ascii="標楷體" w:hAnsi="標楷體" w:hint="eastAsia"/>
        </w:rPr>
        <w:t>矩陣圖</w:t>
      </w:r>
      <w:bookmarkEnd w:id="52"/>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53" w:name="_Toc16096554"/>
      <w:r w:rsidRPr="008930A1">
        <w:rPr>
          <w:rFonts w:ascii="標楷體" w:hAnsi="標楷體"/>
        </w:rPr>
        <w:t>3.4.1</w:t>
      </w:r>
      <w:r w:rsidRPr="008930A1">
        <w:rPr>
          <w:rFonts w:ascii="標楷體" w:hAnsi="標楷體" w:hint="eastAsia"/>
        </w:rPr>
        <w:t>定義</w:t>
      </w:r>
      <w:bookmarkEnd w:id="53"/>
    </w:p>
    <w:p w:rsidR="007E6164" w:rsidRPr="008930A1" w:rsidRDefault="007E6164" w:rsidP="00534224">
      <w:pPr>
        <w:pStyle w:val="a6"/>
        <w:adjustRightInd w:val="0"/>
        <w:spacing w:line="300" w:lineRule="auto"/>
        <w:ind w:left="0" w:firstLineChars="202" w:firstLine="31680"/>
        <w:rPr>
          <w:rFonts w:ascii="標楷體"/>
          <w:szCs w:val="20"/>
        </w:rPr>
      </w:pPr>
      <w:r w:rsidRPr="00E91C2D">
        <w:rPr>
          <w:rFonts w:ascii="標楷體" w:hAnsi="標楷體" w:hint="eastAsia"/>
        </w:rPr>
        <w:t>矩陣圖是多</w:t>
      </w:r>
      <w:r w:rsidRPr="008930A1">
        <w:rPr>
          <w:rFonts w:ascii="標楷體" w:hAnsi="標楷體" w:hint="eastAsia"/>
          <w:szCs w:val="20"/>
        </w:rPr>
        <w:t>向度的思維，用以分析不同的特性、現象、問題或原因的關聯性，從主題中找出相對應的因素群，把這些因素群按照二元配置或多元配置，以因素之交點來表示因素間關聯程度的圖形。如圖</w:t>
      </w:r>
      <w:r w:rsidRPr="008930A1">
        <w:rPr>
          <w:rFonts w:ascii="標楷體" w:hAnsi="標楷體"/>
          <w:szCs w:val="20"/>
        </w:rPr>
        <w:t>16</w:t>
      </w:r>
      <w:r w:rsidRPr="008930A1">
        <w:rPr>
          <w:rFonts w:ascii="標楷體" w:hAnsi="標楷體" w:hint="eastAsia"/>
          <w:szCs w:val="20"/>
        </w:rPr>
        <w:t>。</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54" w:name="_Toc16096555"/>
      <w:r w:rsidRPr="008930A1">
        <w:rPr>
          <w:rFonts w:ascii="標楷體" w:hAnsi="標楷體"/>
        </w:rPr>
        <w:t>3.4.2</w:t>
      </w:r>
      <w:r w:rsidRPr="008930A1">
        <w:rPr>
          <w:rFonts w:ascii="標楷體" w:hAnsi="標楷體" w:hint="eastAsia"/>
        </w:rPr>
        <w:t>適用範圍</w:t>
      </w:r>
      <w:bookmarkEnd w:id="54"/>
    </w:p>
    <w:p w:rsidR="007E6164" w:rsidRPr="00E91C2D"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E91C2D">
        <w:rPr>
          <w:rFonts w:ascii="標楷體" w:hAnsi="標楷體" w:hint="eastAsia"/>
          <w:szCs w:val="28"/>
        </w:rPr>
        <w:t>流程分析。如掌握主題的現象、流程步驟、原因、對策等相互間的重要關聯。</w:t>
      </w:r>
    </w:p>
    <w:p w:rsidR="007E6164" w:rsidRPr="00E91C2D"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sidRPr="00E91C2D">
        <w:rPr>
          <w:rFonts w:ascii="標楷體" w:hAnsi="標楷體" w:hint="eastAsia"/>
          <w:szCs w:val="28"/>
        </w:rPr>
        <w:t>品質機能展開。如掌握要求品質與品質要素間的關聯。</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55" w:name="_Toc16096556"/>
      <w:r w:rsidRPr="008930A1">
        <w:rPr>
          <w:rFonts w:ascii="標楷體" w:hAnsi="標楷體"/>
        </w:rPr>
        <w:t>3.4.3</w:t>
      </w:r>
      <w:r w:rsidRPr="008930A1">
        <w:rPr>
          <w:rFonts w:ascii="標楷體" w:hAnsi="標楷體" w:hint="eastAsia"/>
        </w:rPr>
        <w:t>繪製步驟：</w:t>
      </w:r>
      <w:bookmarkEnd w:id="55"/>
    </w:p>
    <w:p w:rsidR="007E6164" w:rsidRPr="00E91C2D" w:rsidRDefault="007E6164" w:rsidP="00534224">
      <w:pPr>
        <w:tabs>
          <w:tab w:val="left" w:pos="4769"/>
        </w:tabs>
        <w:spacing w:after="120" w:line="300" w:lineRule="auto"/>
        <w:ind w:leftChars="183" w:left="31680" w:hangingChars="120" w:firstLine="31680"/>
        <w:jc w:val="both"/>
        <w:rPr>
          <w:rFonts w:ascii="標楷體"/>
          <w:szCs w:val="28"/>
        </w:rPr>
      </w:pPr>
      <w:r w:rsidRPr="00E91C2D">
        <w:rPr>
          <w:rFonts w:ascii="標楷體" w:hAnsi="標楷體"/>
          <w:szCs w:val="28"/>
        </w:rPr>
        <w:t>1.</w:t>
      </w:r>
      <w:r w:rsidRPr="00E91C2D">
        <w:rPr>
          <w:rFonts w:ascii="標楷體" w:hAnsi="標楷體" w:hint="eastAsia"/>
          <w:szCs w:val="28"/>
        </w:rPr>
        <w:t>二元矩陣圖的繪製方法與查檢表（或稱查核表）相同，各元代表不同的因素群。</w:t>
      </w:r>
    </w:p>
    <w:p w:rsidR="007E6164" w:rsidRPr="00E91C2D" w:rsidRDefault="007E6164" w:rsidP="00534224">
      <w:pPr>
        <w:tabs>
          <w:tab w:val="left" w:pos="4769"/>
        </w:tabs>
        <w:spacing w:after="120" w:line="300" w:lineRule="auto"/>
        <w:ind w:leftChars="183" w:left="31680" w:hangingChars="120" w:firstLine="31680"/>
        <w:jc w:val="both"/>
        <w:rPr>
          <w:rFonts w:ascii="標楷體"/>
          <w:szCs w:val="28"/>
        </w:rPr>
      </w:pPr>
      <w:r w:rsidRPr="00E91C2D">
        <w:rPr>
          <w:rFonts w:ascii="標楷體" w:hAnsi="標楷體"/>
          <w:szCs w:val="28"/>
        </w:rPr>
        <w:t>2.</w:t>
      </w:r>
      <w:r w:rsidRPr="00E91C2D">
        <w:rPr>
          <w:rFonts w:ascii="標楷體" w:hAnsi="標楷體" w:hint="eastAsia"/>
          <w:szCs w:val="28"/>
        </w:rPr>
        <w:t>三元、四元、五元</w:t>
      </w:r>
      <w:r w:rsidRPr="00E91C2D">
        <w:rPr>
          <w:rFonts w:ascii="標楷體" w:hint="eastAsia"/>
          <w:szCs w:val="28"/>
        </w:rPr>
        <w:t>…</w:t>
      </w:r>
      <w:r w:rsidRPr="00E91C2D">
        <w:rPr>
          <w:rFonts w:ascii="標楷體" w:hAnsi="標楷體" w:hint="eastAsia"/>
          <w:szCs w:val="28"/>
        </w:rPr>
        <w:t>矩陣圖的繪製方法，可依配置格局，呈現類似英文字母</w:t>
      </w:r>
      <w:r w:rsidRPr="00E91C2D">
        <w:rPr>
          <w:rFonts w:ascii="標楷體" w:hAnsi="標楷體"/>
          <w:szCs w:val="28"/>
        </w:rPr>
        <w:t>L</w:t>
      </w:r>
      <w:r w:rsidRPr="00E91C2D">
        <w:rPr>
          <w:rFonts w:ascii="標楷體" w:hAnsi="標楷體" w:hint="eastAsia"/>
          <w:szCs w:val="28"/>
        </w:rPr>
        <w:t>、</w:t>
      </w:r>
      <w:r w:rsidRPr="00E91C2D">
        <w:rPr>
          <w:rFonts w:ascii="標楷體" w:hAnsi="標楷體"/>
          <w:szCs w:val="28"/>
        </w:rPr>
        <w:t>T</w:t>
      </w:r>
      <w:r w:rsidRPr="00E91C2D">
        <w:rPr>
          <w:rFonts w:ascii="標楷體" w:hAnsi="標楷體" w:hint="eastAsia"/>
          <w:szCs w:val="28"/>
        </w:rPr>
        <w:t>、</w:t>
      </w:r>
      <w:r w:rsidRPr="00E91C2D">
        <w:rPr>
          <w:rFonts w:ascii="標楷體" w:hAnsi="標楷體"/>
          <w:szCs w:val="28"/>
        </w:rPr>
        <w:t>Y</w:t>
      </w:r>
      <w:r w:rsidRPr="00E91C2D">
        <w:rPr>
          <w:rFonts w:ascii="標楷體" w:hAnsi="標楷體" w:hint="eastAsia"/>
          <w:szCs w:val="28"/>
        </w:rPr>
        <w:t>、</w:t>
      </w:r>
      <w:r w:rsidRPr="00E91C2D">
        <w:rPr>
          <w:rFonts w:ascii="標楷體" w:hAnsi="標楷體"/>
          <w:szCs w:val="28"/>
        </w:rPr>
        <w:t>X</w:t>
      </w:r>
      <w:r w:rsidRPr="00E91C2D">
        <w:rPr>
          <w:rFonts w:ascii="標楷體" w:hAnsi="標楷體" w:hint="eastAsia"/>
          <w:szCs w:val="28"/>
        </w:rPr>
        <w:t>等形狀，或各種立體圖形。各元代表不同的因素群。</w:t>
      </w:r>
    </w:p>
    <w:p w:rsidR="007E6164" w:rsidRPr="00E91C2D" w:rsidRDefault="007E6164" w:rsidP="00534224">
      <w:pPr>
        <w:tabs>
          <w:tab w:val="left" w:pos="4769"/>
        </w:tabs>
        <w:spacing w:after="120" w:line="300" w:lineRule="auto"/>
        <w:ind w:leftChars="183" w:left="31680" w:hangingChars="120" w:firstLine="31680"/>
        <w:jc w:val="both"/>
        <w:rPr>
          <w:rFonts w:ascii="標楷體"/>
          <w:szCs w:val="28"/>
        </w:rPr>
      </w:pPr>
      <w:r w:rsidRPr="00E91C2D">
        <w:rPr>
          <w:rFonts w:ascii="標楷體" w:hAnsi="標楷體"/>
          <w:szCs w:val="28"/>
        </w:rPr>
        <w:t>3.</w:t>
      </w:r>
      <w:r w:rsidRPr="00E91C2D">
        <w:rPr>
          <w:rFonts w:ascii="標楷體" w:hAnsi="標楷體" w:hint="eastAsia"/>
          <w:szCs w:val="28"/>
        </w:rPr>
        <w:t>標示各因素間的關聯程度。通常以內外雙圈表示強關聯，單圈表示關聯，三角形表示弱關聯，空白表示無關聯。</w:t>
      </w:r>
    </w:p>
    <w:p w:rsidR="007E6164" w:rsidRPr="00E91C2D" w:rsidRDefault="007E6164" w:rsidP="00534224">
      <w:pPr>
        <w:tabs>
          <w:tab w:val="left" w:pos="4769"/>
        </w:tabs>
        <w:spacing w:after="120" w:line="300" w:lineRule="auto"/>
        <w:ind w:leftChars="183" w:left="31680" w:hangingChars="120" w:firstLine="31680"/>
        <w:jc w:val="both"/>
        <w:rPr>
          <w:rFonts w:ascii="標楷體"/>
          <w:szCs w:val="28"/>
        </w:rPr>
      </w:pPr>
      <w:r w:rsidRPr="00E91C2D">
        <w:rPr>
          <w:rFonts w:ascii="標楷體" w:hAnsi="標楷體"/>
          <w:szCs w:val="28"/>
        </w:rPr>
        <w:t>4.</w:t>
      </w:r>
      <w:r w:rsidRPr="00E91C2D">
        <w:rPr>
          <w:rFonts w:ascii="標楷體" w:hAnsi="標楷體" w:hint="eastAsia"/>
          <w:szCs w:val="28"/>
        </w:rPr>
        <w:t>整理具有強關聯的對應因素，做成有體系的結論。</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56" w:name="_Toc16096557"/>
      <w:r w:rsidRPr="008930A1">
        <w:rPr>
          <w:rFonts w:ascii="標楷體" w:hAnsi="標楷體"/>
        </w:rPr>
        <w:t>3.4.4</w:t>
      </w:r>
      <w:r w:rsidRPr="008930A1">
        <w:rPr>
          <w:rFonts w:ascii="標楷體" w:hAnsi="標楷體" w:hint="eastAsia"/>
        </w:rPr>
        <w:t>使用要領</w:t>
      </w:r>
      <w:bookmarkEnd w:id="56"/>
    </w:p>
    <w:p w:rsidR="007E6164" w:rsidRPr="00E91C2D" w:rsidRDefault="007E6164" w:rsidP="00534224">
      <w:pPr>
        <w:tabs>
          <w:tab w:val="left" w:pos="4769"/>
        </w:tabs>
        <w:spacing w:after="120" w:line="300" w:lineRule="auto"/>
        <w:ind w:leftChars="183" w:left="31680" w:hangingChars="120" w:firstLine="31680"/>
        <w:jc w:val="both"/>
        <w:rPr>
          <w:rFonts w:ascii="標楷體"/>
          <w:szCs w:val="28"/>
        </w:rPr>
      </w:pPr>
      <w:r w:rsidRPr="00E91C2D">
        <w:rPr>
          <w:rFonts w:ascii="標楷體" w:hAnsi="標楷體"/>
          <w:szCs w:val="28"/>
        </w:rPr>
        <w:t>1.</w:t>
      </w:r>
      <w:r w:rsidRPr="00E91C2D">
        <w:rPr>
          <w:rFonts w:ascii="標楷體" w:hAnsi="標楷體" w:hint="eastAsia"/>
          <w:szCs w:val="28"/>
        </w:rPr>
        <w:t>可配合系統圖展開手段或策略後，以矩陣圖進行手段或策略之評價與工作任務之分配。</w:t>
      </w:r>
    </w:p>
    <w:p w:rsidR="007E6164" w:rsidRPr="00E91C2D" w:rsidRDefault="007E6164" w:rsidP="000078B4">
      <w:pPr>
        <w:tabs>
          <w:tab w:val="left" w:pos="4769"/>
        </w:tabs>
        <w:spacing w:after="120" w:line="300" w:lineRule="auto"/>
        <w:ind w:leftChars="183" w:left="31680" w:hangingChars="120" w:firstLine="31680"/>
        <w:jc w:val="both"/>
        <w:rPr>
          <w:rFonts w:ascii="標楷體"/>
          <w:szCs w:val="28"/>
        </w:rPr>
      </w:pPr>
      <w:r w:rsidRPr="00E91C2D">
        <w:rPr>
          <w:rFonts w:ascii="標楷體" w:hAnsi="標楷體"/>
          <w:szCs w:val="28"/>
        </w:rPr>
        <w:t>2.</w:t>
      </w:r>
      <w:r w:rsidRPr="00E91C2D">
        <w:rPr>
          <w:rFonts w:ascii="標楷體" w:hAnsi="標楷體" w:hint="eastAsia"/>
          <w:szCs w:val="28"/>
        </w:rPr>
        <w:t>對關聯程度的判斷，常受主觀因素影響。故經常需要將關聯程度加以量化。</w:t>
      </w:r>
    </w:p>
    <w:tbl>
      <w:tblPr>
        <w:tblW w:w="5000" w:type="pct"/>
        <w:jc w:val="center"/>
        <w:tblCellMar>
          <w:left w:w="28" w:type="dxa"/>
          <w:right w:w="28" w:type="dxa"/>
        </w:tblCellMar>
        <w:tblLook w:val="0000"/>
      </w:tblPr>
      <w:tblGrid>
        <w:gridCol w:w="2415"/>
        <w:gridCol w:w="2416"/>
        <w:gridCol w:w="2396"/>
        <w:gridCol w:w="2385"/>
      </w:tblGrid>
      <w:tr w:rsidR="007E6164" w:rsidRPr="008930A1" w:rsidTr="00DC0E52">
        <w:trPr>
          <w:cantSplit/>
          <w:jc w:val="center"/>
        </w:trPr>
        <w:tc>
          <w:tcPr>
            <w:tcW w:w="2515" w:type="pct"/>
            <w:gridSpan w:val="2"/>
          </w:tcPr>
          <w:p w:rsidR="007E6164" w:rsidRPr="008930A1" w:rsidRDefault="007E6164" w:rsidP="008930A1">
            <w:pPr>
              <w:spacing w:after="120" w:line="300" w:lineRule="auto"/>
              <w:jc w:val="center"/>
              <w:rPr>
                <w:rFonts w:ascii="標楷體"/>
                <w:sz w:val="20"/>
              </w:rPr>
            </w:pPr>
            <w:r w:rsidRPr="008930A1">
              <w:rPr>
                <w:rFonts w:ascii="標楷體"/>
              </w:rPr>
              <w:br w:type="page"/>
            </w:r>
            <w:r>
              <w:rPr>
                <w:noProof/>
              </w:rPr>
              <w:pict>
                <v:shape id="_x0000_s1826" type="#_x0000_t202" style="position:absolute;left:0;text-align:left;margin-left:234pt;margin-top:136.9pt;width:108pt;height:27pt;z-index:251649024;mso-wrap-edited:f" o:allowincell="f" stroked="f">
                  <v:textbox style="mso-next-textbox:#_x0000_s1826">
                    <w:txbxContent>
                      <w:p w:rsidR="007E6164" w:rsidRDefault="007E6164">
                        <w:pPr>
                          <w:jc w:val="center"/>
                        </w:pPr>
                        <w:r>
                          <w:rPr>
                            <w:sz w:val="20"/>
                          </w:rPr>
                          <w:t>Y</w:t>
                        </w:r>
                        <w:r>
                          <w:rPr>
                            <w:rFonts w:hint="eastAsia"/>
                            <w:sz w:val="20"/>
                          </w:rPr>
                          <w:t>型矩陣</w:t>
                        </w:r>
                      </w:p>
                    </w:txbxContent>
                  </v:textbox>
                </v:shape>
              </w:pict>
            </w:r>
            <w:r w:rsidRPr="009F0FFB">
              <w:rPr>
                <w:rFonts w:ascii="標楷體"/>
                <w:noProof/>
              </w:rPr>
              <w:pict>
                <v:shape id="圖片 9" o:spid="_x0000_i1033" type="#_x0000_t75" style="width:238.8pt;height:2in;visibility:visible">
                  <v:imagedata r:id="rId15" o:title=""/>
                </v:shape>
              </w:pict>
            </w:r>
          </w:p>
        </w:tc>
        <w:tc>
          <w:tcPr>
            <w:tcW w:w="1242" w:type="pct"/>
            <w:vMerge w:val="restart"/>
          </w:tcPr>
          <w:p w:rsidR="007E6164" w:rsidRPr="008930A1" w:rsidRDefault="007E6164" w:rsidP="008930A1">
            <w:pPr>
              <w:spacing w:after="120" w:line="300" w:lineRule="auto"/>
              <w:jc w:val="center"/>
              <w:rPr>
                <w:rFonts w:ascii="標楷體"/>
                <w:sz w:val="20"/>
              </w:rPr>
            </w:pPr>
            <w:r w:rsidRPr="009F0FFB">
              <w:rPr>
                <w:rFonts w:ascii="標楷體"/>
                <w:noProof/>
              </w:rPr>
              <w:pict>
                <v:shape id="圖片 10" o:spid="_x0000_i1034" type="#_x0000_t75" alt="Y-type" style="width:117pt;height:163.8pt;visibility:visible">
                  <v:imagedata r:id="rId16" o:title=""/>
                </v:shape>
              </w:pict>
            </w:r>
          </w:p>
        </w:tc>
        <w:tc>
          <w:tcPr>
            <w:tcW w:w="1242" w:type="pct"/>
          </w:tcPr>
          <w:p w:rsidR="007E6164" w:rsidRPr="008930A1" w:rsidRDefault="007E6164" w:rsidP="008930A1">
            <w:pPr>
              <w:spacing w:after="120" w:line="300" w:lineRule="auto"/>
              <w:jc w:val="center"/>
              <w:rPr>
                <w:rFonts w:ascii="標楷體"/>
                <w:sz w:val="20"/>
              </w:rPr>
            </w:pPr>
            <w:r w:rsidRPr="009F0FFB">
              <w:rPr>
                <w:rFonts w:ascii="標楷體"/>
                <w:noProof/>
              </w:rPr>
              <w:pict>
                <v:shape id="圖片 11" o:spid="_x0000_i1035" type="#_x0000_t75" style="width:116.4pt;height:142.8pt;visibility:visible">
                  <v:imagedata r:id="rId17" o:title=""/>
                </v:shape>
              </w:pict>
            </w:r>
          </w:p>
        </w:tc>
      </w:tr>
      <w:tr w:rsidR="007E6164" w:rsidRPr="008930A1" w:rsidTr="00DC0E52">
        <w:trPr>
          <w:cantSplit/>
          <w:jc w:val="center"/>
        </w:trPr>
        <w:tc>
          <w:tcPr>
            <w:tcW w:w="1257" w:type="pct"/>
          </w:tcPr>
          <w:p w:rsidR="007E6164" w:rsidRPr="008930A1" w:rsidRDefault="007E6164" w:rsidP="008930A1">
            <w:pPr>
              <w:spacing w:after="120" w:line="300" w:lineRule="auto"/>
              <w:jc w:val="center"/>
              <w:rPr>
                <w:rFonts w:ascii="標楷體"/>
                <w:sz w:val="20"/>
              </w:rPr>
            </w:pPr>
            <w:r w:rsidRPr="008930A1">
              <w:rPr>
                <w:rFonts w:ascii="標楷體" w:hAnsi="標楷體"/>
                <w:sz w:val="20"/>
              </w:rPr>
              <w:t>L</w:t>
            </w:r>
            <w:r w:rsidRPr="008930A1">
              <w:rPr>
                <w:rFonts w:ascii="標楷體" w:hAnsi="標楷體" w:hint="eastAsia"/>
                <w:sz w:val="20"/>
              </w:rPr>
              <w:t>型矩陣</w:t>
            </w:r>
          </w:p>
        </w:tc>
        <w:tc>
          <w:tcPr>
            <w:tcW w:w="1258" w:type="pct"/>
          </w:tcPr>
          <w:p w:rsidR="007E6164" w:rsidRPr="008930A1" w:rsidRDefault="007E6164" w:rsidP="008930A1">
            <w:pPr>
              <w:spacing w:after="120" w:line="300" w:lineRule="auto"/>
              <w:jc w:val="center"/>
              <w:rPr>
                <w:rFonts w:ascii="標楷體"/>
                <w:sz w:val="20"/>
              </w:rPr>
            </w:pPr>
            <w:r w:rsidRPr="008930A1">
              <w:rPr>
                <w:rFonts w:ascii="標楷體" w:hAnsi="標楷體" w:hint="eastAsia"/>
                <w:sz w:val="20"/>
              </w:rPr>
              <w:t>Ｔ型矩陣</w:t>
            </w:r>
          </w:p>
        </w:tc>
        <w:tc>
          <w:tcPr>
            <w:tcW w:w="1242" w:type="pct"/>
            <w:vMerge/>
          </w:tcPr>
          <w:p w:rsidR="007E6164" w:rsidRPr="008930A1" w:rsidRDefault="007E6164" w:rsidP="008930A1">
            <w:pPr>
              <w:spacing w:after="120" w:line="300" w:lineRule="auto"/>
              <w:jc w:val="center"/>
              <w:rPr>
                <w:rFonts w:ascii="標楷體"/>
                <w:sz w:val="20"/>
              </w:rPr>
            </w:pPr>
          </w:p>
        </w:tc>
        <w:tc>
          <w:tcPr>
            <w:tcW w:w="1242" w:type="pct"/>
          </w:tcPr>
          <w:p w:rsidR="007E6164" w:rsidRPr="008930A1" w:rsidRDefault="007E6164" w:rsidP="008930A1">
            <w:pPr>
              <w:spacing w:after="120" w:line="300" w:lineRule="auto"/>
              <w:jc w:val="center"/>
              <w:rPr>
                <w:rFonts w:ascii="標楷體"/>
                <w:sz w:val="20"/>
              </w:rPr>
            </w:pPr>
            <w:r w:rsidRPr="008930A1">
              <w:rPr>
                <w:rFonts w:ascii="標楷體" w:hAnsi="標楷體" w:hint="eastAsia"/>
                <w:sz w:val="20"/>
              </w:rPr>
              <w:t>Ｘ型矩陣</w:t>
            </w:r>
          </w:p>
        </w:tc>
      </w:tr>
    </w:tbl>
    <w:p w:rsidR="007E6164" w:rsidRDefault="007E6164" w:rsidP="009F0FFB">
      <w:pPr>
        <w:pStyle w:val="a6"/>
        <w:adjustRightInd w:val="0"/>
        <w:spacing w:beforeLines="50"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16 </w:t>
      </w:r>
      <w:r w:rsidRPr="008930A1">
        <w:rPr>
          <w:rFonts w:ascii="標楷體" w:hAnsi="標楷體" w:hint="eastAsia"/>
          <w:lang w:eastAsia="zh-HK"/>
        </w:rPr>
        <w:t>各類型矩陣</w:t>
      </w:r>
      <w:r w:rsidRPr="008930A1">
        <w:rPr>
          <w:rFonts w:ascii="標楷體" w:hAnsi="標楷體" w:hint="eastAsia"/>
        </w:rPr>
        <w:t>圖</w:t>
      </w:r>
    </w:p>
    <w:p w:rsidR="007E6164" w:rsidRPr="008930A1" w:rsidRDefault="007E6164" w:rsidP="00534224">
      <w:pPr>
        <w:pStyle w:val="a6"/>
        <w:adjustRightInd w:val="0"/>
        <w:spacing w:beforeLines="50" w:after="0" w:line="300" w:lineRule="auto"/>
        <w:ind w:left="0" w:firstLineChars="0" w:firstLine="0"/>
        <w:jc w:val="center"/>
        <w:rPr>
          <w:rFonts w:ascii="標楷體"/>
        </w:rPr>
      </w:pPr>
    </w:p>
    <w:p w:rsidR="007E6164" w:rsidRPr="008930A1" w:rsidRDefault="007E6164" w:rsidP="008930A1">
      <w:pPr>
        <w:spacing w:after="120" w:line="300" w:lineRule="auto"/>
        <w:jc w:val="center"/>
        <w:rPr>
          <w:rFonts w:ascii="標楷體"/>
          <w:noProof/>
          <w:sz w:val="20"/>
        </w:rPr>
      </w:pPr>
      <w:r>
        <w:rPr>
          <w:noProof/>
        </w:rPr>
        <w:pict>
          <v:rect id="_x0000_s1827" style="position:absolute;left:0;text-align:left;margin-left:378pt;margin-top:20.25pt;width:1in;height:45pt;z-index:-251645952;mso-wrap-edited:f" o:allowincell="f">
            <v:textbox style="mso-next-textbox:#_x0000_s1827">
              <w:txbxContent>
                <w:p w:rsidR="007E6164" w:rsidRDefault="007E6164">
                  <w:pPr>
                    <w:snapToGrid w:val="0"/>
                    <w:rPr>
                      <w:sz w:val="20"/>
                    </w:rPr>
                  </w:pPr>
                </w:p>
                <w:p w:rsidR="007E6164" w:rsidRDefault="007E6164">
                  <w:pPr>
                    <w:pStyle w:val="Footer"/>
                    <w:tabs>
                      <w:tab w:val="clear" w:pos="4153"/>
                      <w:tab w:val="clear" w:pos="8306"/>
                    </w:tabs>
                    <w:spacing w:before="0" w:after="0"/>
                  </w:pPr>
                  <w:r>
                    <w:rPr>
                      <w:rFonts w:hint="eastAsia"/>
                    </w:rPr>
                    <w:t>◎：主管</w:t>
                  </w:r>
                </w:p>
                <w:p w:rsidR="007E6164" w:rsidRDefault="007E6164">
                  <w:pPr>
                    <w:snapToGrid w:val="0"/>
                    <w:rPr>
                      <w:sz w:val="20"/>
                    </w:rPr>
                  </w:pPr>
                  <w:r>
                    <w:rPr>
                      <w:rFonts w:hint="eastAsia"/>
                      <w:sz w:val="20"/>
                    </w:rPr>
                    <w:t>○：輔佐</w:t>
                  </w:r>
                </w:p>
              </w:txbxContent>
            </v:textbox>
          </v:rect>
        </w:pict>
      </w:r>
      <w:r>
        <w:rPr>
          <w:noProof/>
        </w:rPr>
        <w:pict>
          <v:rect id="_x0000_s1828" style="position:absolute;left:0;text-align:left;margin-left:387pt;margin-top:11pt;width:45pt;height:20.9pt;z-index:251622400;mso-wrap-edited:f" o:allowincell="f">
            <v:textbox style="mso-next-textbox:#_x0000_s1828">
              <w:txbxContent>
                <w:p w:rsidR="007E6164" w:rsidRDefault="007E6164">
                  <w:pPr>
                    <w:pStyle w:val="Footer"/>
                    <w:tabs>
                      <w:tab w:val="clear" w:pos="4153"/>
                      <w:tab w:val="clear" w:pos="8306"/>
                    </w:tabs>
                    <w:spacing w:before="0" w:after="0"/>
                    <w:jc w:val="center"/>
                    <w:rPr>
                      <w:sz w:val="22"/>
                    </w:rPr>
                  </w:pPr>
                  <w:r>
                    <w:rPr>
                      <w:rFonts w:hint="eastAsia"/>
                      <w:sz w:val="22"/>
                    </w:rPr>
                    <w:t>職份</w:t>
                  </w:r>
                </w:p>
              </w:txbxContent>
            </v:textbox>
          </v:rect>
        </w:pict>
      </w:r>
      <w:r w:rsidRPr="009F0FFB">
        <w:rPr>
          <w:rFonts w:ascii="標楷體"/>
          <w:noProof/>
        </w:rPr>
        <w:pict>
          <v:shape id="圖片 12" o:spid="_x0000_i1036" type="#_x0000_t75" style="width:107.4pt;height:63.6pt;visibility:visible">
            <v:imagedata r:id="rId18" o:title=""/>
          </v:shape>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55"/>
        <w:gridCol w:w="438"/>
        <w:gridCol w:w="438"/>
        <w:gridCol w:w="438"/>
        <w:gridCol w:w="504"/>
        <w:gridCol w:w="372"/>
        <w:gridCol w:w="438"/>
        <w:gridCol w:w="438"/>
        <w:gridCol w:w="438"/>
        <w:gridCol w:w="3868"/>
      </w:tblGrid>
      <w:tr w:rsidR="007E6164" w:rsidRPr="008930A1" w:rsidTr="00610858">
        <w:trPr>
          <w:cantSplit/>
        </w:trPr>
        <w:tc>
          <w:tcPr>
            <w:tcW w:w="961" w:type="pct"/>
            <w:vMerge w:val="restart"/>
            <w:tcBorders>
              <w:top w:val="nil"/>
              <w:left w:val="nil"/>
            </w:tcBorders>
            <w:vAlign w:val="center"/>
          </w:tcPr>
          <w:p w:rsidR="007E6164" w:rsidRPr="008930A1" w:rsidRDefault="007E6164" w:rsidP="008930A1">
            <w:pPr>
              <w:spacing w:after="120" w:line="300" w:lineRule="auto"/>
              <w:jc w:val="center"/>
              <w:rPr>
                <w:rFonts w:ascii="標楷體"/>
                <w:szCs w:val="28"/>
              </w:rPr>
            </w:pPr>
          </w:p>
        </w:tc>
        <w:tc>
          <w:tcPr>
            <w:tcW w:w="720" w:type="pct"/>
            <w:gridSpan w:val="3"/>
            <w:vAlign w:val="center"/>
          </w:tcPr>
          <w:p w:rsidR="007E6164" w:rsidRPr="00E91C2D" w:rsidRDefault="007E6164" w:rsidP="00E91C2D">
            <w:pPr>
              <w:spacing w:line="240" w:lineRule="exact"/>
              <w:jc w:val="center"/>
              <w:rPr>
                <w:rFonts w:ascii="標楷體"/>
                <w:sz w:val="20"/>
              </w:rPr>
            </w:pPr>
            <w:r w:rsidRPr="00E91C2D">
              <w:rPr>
                <w:rFonts w:ascii="標楷體" w:hAnsi="標楷體" w:hint="eastAsia"/>
                <w:sz w:val="20"/>
              </w:rPr>
              <w:t>評</w:t>
            </w:r>
            <w:r w:rsidRPr="00E91C2D">
              <w:rPr>
                <w:rFonts w:ascii="標楷體" w:hAnsi="標楷體"/>
                <w:sz w:val="20"/>
              </w:rPr>
              <w:t xml:space="preserve">  </w:t>
            </w:r>
            <w:r w:rsidRPr="00E91C2D">
              <w:rPr>
                <w:rFonts w:ascii="標楷體" w:hAnsi="標楷體" w:hint="eastAsia"/>
                <w:sz w:val="20"/>
              </w:rPr>
              <w:t>價</w:t>
            </w:r>
          </w:p>
        </w:tc>
        <w:tc>
          <w:tcPr>
            <w:tcW w:w="1200" w:type="pct"/>
            <w:gridSpan w:val="5"/>
            <w:vAlign w:val="center"/>
          </w:tcPr>
          <w:p w:rsidR="007E6164" w:rsidRPr="00E91C2D" w:rsidRDefault="007E6164" w:rsidP="00E91C2D">
            <w:pPr>
              <w:spacing w:line="240" w:lineRule="exact"/>
              <w:jc w:val="center"/>
              <w:rPr>
                <w:rFonts w:ascii="標楷體"/>
                <w:sz w:val="20"/>
              </w:rPr>
            </w:pPr>
            <w:r w:rsidRPr="00E91C2D">
              <w:rPr>
                <w:rFonts w:ascii="標楷體" w:hAnsi="標楷體" w:hint="eastAsia"/>
                <w:sz w:val="20"/>
              </w:rPr>
              <w:t>任</w:t>
            </w:r>
            <w:r w:rsidRPr="00E91C2D">
              <w:rPr>
                <w:rFonts w:ascii="標楷體" w:hAnsi="標楷體"/>
                <w:sz w:val="20"/>
              </w:rPr>
              <w:t xml:space="preserve"> </w:t>
            </w:r>
            <w:r w:rsidRPr="00E91C2D">
              <w:rPr>
                <w:rFonts w:ascii="標楷體" w:hAnsi="標楷體" w:hint="eastAsia"/>
                <w:sz w:val="20"/>
              </w:rPr>
              <w:t>務</w:t>
            </w:r>
            <w:r w:rsidRPr="00E91C2D">
              <w:rPr>
                <w:rFonts w:ascii="標楷體" w:hAnsi="標楷體"/>
                <w:sz w:val="20"/>
              </w:rPr>
              <w:t xml:space="preserve"> </w:t>
            </w:r>
            <w:r w:rsidRPr="00E91C2D">
              <w:rPr>
                <w:rFonts w:ascii="標楷體" w:hAnsi="標楷體" w:hint="eastAsia"/>
                <w:sz w:val="20"/>
              </w:rPr>
              <w:t>分</w:t>
            </w:r>
            <w:r w:rsidRPr="00E91C2D">
              <w:rPr>
                <w:rFonts w:ascii="標楷體" w:hAnsi="標楷體"/>
                <w:sz w:val="20"/>
              </w:rPr>
              <w:t xml:space="preserve"> </w:t>
            </w:r>
            <w:r w:rsidRPr="00E91C2D">
              <w:rPr>
                <w:rFonts w:ascii="標楷體" w:hAnsi="標楷體" w:hint="eastAsia"/>
                <w:sz w:val="20"/>
              </w:rPr>
              <w:t>配</w:t>
            </w:r>
          </w:p>
        </w:tc>
        <w:tc>
          <w:tcPr>
            <w:tcW w:w="2119" w:type="pct"/>
            <w:vMerge w:val="restart"/>
            <w:vAlign w:val="center"/>
          </w:tcPr>
          <w:p w:rsidR="007E6164" w:rsidRPr="00E91C2D" w:rsidRDefault="007E6164" w:rsidP="00E91C2D">
            <w:pPr>
              <w:spacing w:line="240" w:lineRule="exact"/>
              <w:jc w:val="center"/>
              <w:rPr>
                <w:rFonts w:ascii="標楷體"/>
                <w:sz w:val="20"/>
              </w:rPr>
            </w:pPr>
            <w:r w:rsidRPr="00E91C2D">
              <w:rPr>
                <w:rFonts w:ascii="標楷體" w:hAnsi="標楷體" w:hint="eastAsia"/>
                <w:sz w:val="20"/>
              </w:rPr>
              <w:t>實</w:t>
            </w:r>
            <w:r w:rsidRPr="00E91C2D">
              <w:rPr>
                <w:rFonts w:ascii="標楷體" w:hAnsi="標楷體"/>
                <w:sz w:val="20"/>
              </w:rPr>
              <w:t xml:space="preserve"> </w:t>
            </w:r>
            <w:r w:rsidRPr="00E91C2D">
              <w:rPr>
                <w:rFonts w:ascii="標楷體" w:hAnsi="標楷體" w:hint="eastAsia"/>
                <w:sz w:val="20"/>
              </w:rPr>
              <w:t>施</w:t>
            </w:r>
            <w:r w:rsidRPr="00E91C2D">
              <w:rPr>
                <w:rFonts w:ascii="標楷體" w:hAnsi="標楷體"/>
                <w:sz w:val="20"/>
              </w:rPr>
              <w:t xml:space="preserve"> </w:t>
            </w:r>
            <w:r w:rsidRPr="00E91C2D">
              <w:rPr>
                <w:rFonts w:ascii="標楷體" w:hAnsi="標楷體" w:hint="eastAsia"/>
                <w:sz w:val="20"/>
              </w:rPr>
              <w:t>事</w:t>
            </w:r>
            <w:r w:rsidRPr="00E91C2D">
              <w:rPr>
                <w:rFonts w:ascii="標楷體" w:hAnsi="標楷體"/>
                <w:sz w:val="20"/>
              </w:rPr>
              <w:t xml:space="preserve"> </w:t>
            </w:r>
            <w:r w:rsidRPr="00E91C2D">
              <w:rPr>
                <w:rFonts w:ascii="標楷體" w:hAnsi="標楷體" w:hint="eastAsia"/>
                <w:sz w:val="20"/>
              </w:rPr>
              <w:t>項</w:t>
            </w:r>
          </w:p>
        </w:tc>
      </w:tr>
      <w:tr w:rsidR="007E6164" w:rsidRPr="008930A1" w:rsidTr="00E91C2D">
        <w:trPr>
          <w:cantSplit/>
          <w:trHeight w:hRule="exact" w:val="1612"/>
        </w:trPr>
        <w:tc>
          <w:tcPr>
            <w:tcW w:w="961" w:type="pct"/>
            <w:vMerge/>
            <w:tcBorders>
              <w:left w:val="nil"/>
            </w:tcBorders>
            <w:vAlign w:val="center"/>
          </w:tcPr>
          <w:p w:rsidR="007E6164" w:rsidRPr="008930A1" w:rsidRDefault="007E6164" w:rsidP="008930A1">
            <w:pPr>
              <w:spacing w:after="120" w:line="300" w:lineRule="auto"/>
              <w:jc w:val="center"/>
              <w:rPr>
                <w:rFonts w:ascii="標楷體"/>
                <w:szCs w:val="28"/>
              </w:rPr>
            </w:pPr>
          </w:p>
        </w:tc>
        <w:tc>
          <w:tcPr>
            <w:tcW w:w="240"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效果</w:t>
            </w:r>
          </w:p>
        </w:tc>
        <w:tc>
          <w:tcPr>
            <w:tcW w:w="240"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可行性</w:t>
            </w:r>
          </w:p>
        </w:tc>
        <w:tc>
          <w:tcPr>
            <w:tcW w:w="240"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等級</w:t>
            </w:r>
          </w:p>
        </w:tc>
        <w:tc>
          <w:tcPr>
            <w:tcW w:w="276"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品管圈單位</w:t>
            </w:r>
          </w:p>
        </w:tc>
        <w:tc>
          <w:tcPr>
            <w:tcW w:w="204"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課、工廠支援者</w:t>
            </w:r>
          </w:p>
        </w:tc>
        <w:tc>
          <w:tcPr>
            <w:tcW w:w="240"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課、工廠幹事</w:t>
            </w:r>
          </w:p>
        </w:tc>
        <w:tc>
          <w:tcPr>
            <w:tcW w:w="240"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團長</w:t>
            </w:r>
          </w:p>
        </w:tc>
        <w:tc>
          <w:tcPr>
            <w:tcW w:w="240" w:type="pct"/>
            <w:textDirection w:val="tbRlV"/>
            <w:vAlign w:val="center"/>
          </w:tcPr>
          <w:p w:rsidR="007E6164" w:rsidRPr="00E91C2D" w:rsidRDefault="007E6164" w:rsidP="00E91C2D">
            <w:pPr>
              <w:spacing w:line="240" w:lineRule="exact"/>
              <w:ind w:left="113" w:right="113"/>
              <w:rPr>
                <w:rFonts w:ascii="標楷體"/>
                <w:sz w:val="20"/>
              </w:rPr>
            </w:pPr>
            <w:r w:rsidRPr="00E91C2D">
              <w:rPr>
                <w:rFonts w:ascii="標楷體" w:hAnsi="標楷體" w:hint="eastAsia"/>
                <w:sz w:val="20"/>
              </w:rPr>
              <w:t>團員</w:t>
            </w:r>
          </w:p>
        </w:tc>
        <w:tc>
          <w:tcPr>
            <w:tcW w:w="2119" w:type="pct"/>
            <w:vMerge/>
          </w:tcPr>
          <w:p w:rsidR="007E6164" w:rsidRPr="00E91C2D" w:rsidRDefault="007E6164" w:rsidP="00E91C2D">
            <w:pPr>
              <w:spacing w:line="240" w:lineRule="exact"/>
              <w:rPr>
                <w:rFonts w:ascii="標楷體"/>
                <w:sz w:val="20"/>
              </w:rPr>
            </w:pPr>
          </w:p>
        </w:tc>
      </w:tr>
      <w:tr w:rsidR="007E6164" w:rsidRPr="008930A1" w:rsidTr="00610858">
        <w:trPr>
          <w:trHeight w:val="223"/>
        </w:trPr>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系統圖的</w:t>
            </w:r>
          </w:p>
          <w:p w:rsidR="007E6164" w:rsidRPr="00E91C2D" w:rsidRDefault="007E6164" w:rsidP="00E91C2D">
            <w:pPr>
              <w:snapToGrid w:val="0"/>
              <w:jc w:val="center"/>
              <w:rPr>
                <w:rFonts w:ascii="標楷體"/>
                <w:sz w:val="20"/>
              </w:rPr>
            </w:pPr>
            <w:r w:rsidRPr="00E91C2D">
              <w:rPr>
                <w:rFonts w:ascii="標楷體" w:hAnsi="標楷體"/>
                <w:sz w:val="20"/>
              </w:rPr>
              <w:t>N</w:t>
            </w:r>
            <w:r w:rsidRPr="00E91C2D">
              <w:rPr>
                <w:rFonts w:ascii="標楷體" w:hAnsi="標楷體" w:hint="eastAsia"/>
                <w:sz w:val="20"/>
              </w:rPr>
              <w:t>次手段</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04"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r w:rsidRPr="00E91C2D">
              <w:rPr>
                <w:rFonts w:ascii="標楷體" w:hAnsi="標楷體" w:hint="eastAsia"/>
                <w:sz w:val="20"/>
              </w:rPr>
              <w:t>次／每月召開</w:t>
            </w: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3</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r w:rsidRPr="00E91C2D">
              <w:rPr>
                <w:rFonts w:ascii="標楷體" w:hAnsi="標楷體" w:hint="eastAsia"/>
                <w:sz w:val="20"/>
              </w:rPr>
              <w:t>每日開時數</w:t>
            </w: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2</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5</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04"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4</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2</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p>
        </w:tc>
      </w:tr>
      <w:tr w:rsidR="007E6164" w:rsidRPr="008930A1" w:rsidTr="00610858">
        <w:trPr>
          <w:trHeight w:val="215"/>
        </w:trPr>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5</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r w:rsidRPr="00E91C2D">
              <w:rPr>
                <w:rFonts w:ascii="標楷體" w:hAnsi="標楷體" w:hint="eastAsia"/>
                <w:sz w:val="20"/>
              </w:rPr>
              <w:t>次／年</w:t>
            </w:r>
            <w:r w:rsidRPr="00E91C2D">
              <w:rPr>
                <w:rFonts w:ascii="標楷體" w:hint="eastAsia"/>
                <w:sz w:val="20"/>
              </w:rPr>
              <w:t>‧</w:t>
            </w:r>
            <w:r w:rsidRPr="00E91C2D">
              <w:rPr>
                <w:rFonts w:ascii="標楷體" w:hAnsi="標楷體" w:hint="eastAsia"/>
                <w:sz w:val="20"/>
              </w:rPr>
              <w:t>以上</w:t>
            </w: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2</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4</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3</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119" w:type="pct"/>
            <w:vAlign w:val="center"/>
          </w:tcPr>
          <w:p w:rsidR="007E6164" w:rsidRPr="00E91C2D" w:rsidRDefault="007E6164" w:rsidP="00E91C2D">
            <w:pPr>
              <w:snapToGrid w:val="0"/>
              <w:rPr>
                <w:rFonts w:ascii="標楷體"/>
                <w:sz w:val="20"/>
              </w:rPr>
            </w:pPr>
            <w:r w:rsidRPr="00E91C2D">
              <w:rPr>
                <w:rFonts w:ascii="標楷體" w:hAnsi="標楷體" w:hint="eastAsia"/>
                <w:sz w:val="20"/>
              </w:rPr>
              <w:t>次／月</w:t>
            </w: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1</w:t>
            </w:r>
          </w:p>
        </w:tc>
        <w:tc>
          <w:tcPr>
            <w:tcW w:w="276"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04"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rPr>
          <w:trHeight w:val="265"/>
        </w:trPr>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5</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rPr>
          <w:trHeight w:val="303"/>
        </w:trPr>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2</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sz w:val="20"/>
              </w:rPr>
            </w:pPr>
          </w:p>
        </w:tc>
        <w:tc>
          <w:tcPr>
            <w:tcW w:w="2119" w:type="pct"/>
            <w:vAlign w:val="center"/>
          </w:tcPr>
          <w:p w:rsidR="007E6164" w:rsidRPr="00E91C2D" w:rsidRDefault="007E6164" w:rsidP="00E91C2D">
            <w:pPr>
              <w:snapToGrid w:val="0"/>
              <w:rPr>
                <w:rFonts w:ascii="標楷體"/>
                <w:sz w:val="20"/>
              </w:rPr>
            </w:pPr>
          </w:p>
        </w:tc>
      </w:tr>
      <w:tr w:rsidR="007E6164" w:rsidRPr="008930A1" w:rsidTr="00610858">
        <w:trPr>
          <w:trHeight w:val="349"/>
        </w:trPr>
        <w:tc>
          <w:tcPr>
            <w:tcW w:w="961"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系統圖的</w:t>
            </w:r>
            <w:r w:rsidRPr="00E91C2D">
              <w:rPr>
                <w:rFonts w:ascii="標楷體" w:hAnsi="標楷體"/>
                <w:sz w:val="20"/>
              </w:rPr>
              <w:t>N</w:t>
            </w:r>
            <w:r w:rsidRPr="00E91C2D">
              <w:rPr>
                <w:rFonts w:ascii="標楷體" w:hAnsi="標楷體" w:hint="eastAsia"/>
                <w:sz w:val="20"/>
              </w:rPr>
              <w:t>次手段</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hint="eastAsia"/>
                <w:sz w:val="20"/>
              </w:rPr>
              <w:t>○</w:t>
            </w:r>
          </w:p>
        </w:tc>
        <w:tc>
          <w:tcPr>
            <w:tcW w:w="240" w:type="pct"/>
            <w:vAlign w:val="center"/>
          </w:tcPr>
          <w:p w:rsidR="007E6164" w:rsidRPr="00E91C2D" w:rsidRDefault="007E6164" w:rsidP="00E91C2D">
            <w:pPr>
              <w:snapToGrid w:val="0"/>
              <w:jc w:val="center"/>
              <w:rPr>
                <w:rFonts w:ascii="標楷體" w:hAnsi="標楷體"/>
                <w:sz w:val="20"/>
              </w:rPr>
            </w:pPr>
            <w:r w:rsidRPr="00E91C2D">
              <w:rPr>
                <w:rFonts w:ascii="標楷體" w:hAnsi="標楷體"/>
                <w:sz w:val="20"/>
              </w:rPr>
              <w:t>3</w:t>
            </w:r>
          </w:p>
        </w:tc>
        <w:tc>
          <w:tcPr>
            <w:tcW w:w="276" w:type="pct"/>
            <w:vAlign w:val="center"/>
          </w:tcPr>
          <w:p w:rsidR="007E6164" w:rsidRPr="00E91C2D" w:rsidRDefault="007E6164" w:rsidP="00E91C2D">
            <w:pPr>
              <w:snapToGrid w:val="0"/>
              <w:jc w:val="center"/>
              <w:rPr>
                <w:rFonts w:ascii="標楷體" w:hAnsi="標楷體"/>
                <w:sz w:val="20"/>
              </w:rPr>
            </w:pPr>
          </w:p>
        </w:tc>
        <w:tc>
          <w:tcPr>
            <w:tcW w:w="204"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hAnsi="標楷體"/>
                <w:sz w:val="20"/>
              </w:rPr>
            </w:pPr>
          </w:p>
        </w:tc>
        <w:tc>
          <w:tcPr>
            <w:tcW w:w="240" w:type="pct"/>
            <w:vAlign w:val="center"/>
          </w:tcPr>
          <w:p w:rsidR="007E6164" w:rsidRPr="00E91C2D" w:rsidRDefault="007E6164" w:rsidP="00E91C2D">
            <w:pPr>
              <w:snapToGrid w:val="0"/>
              <w:jc w:val="center"/>
              <w:rPr>
                <w:rFonts w:ascii="標楷體"/>
                <w:sz w:val="20"/>
              </w:rPr>
            </w:pPr>
            <w:r w:rsidRPr="00E91C2D">
              <w:rPr>
                <w:rFonts w:ascii="標楷體" w:hAnsi="標楷體" w:hint="eastAsia"/>
                <w:sz w:val="20"/>
              </w:rPr>
              <w:t>○</w:t>
            </w:r>
          </w:p>
        </w:tc>
        <w:tc>
          <w:tcPr>
            <w:tcW w:w="240" w:type="pct"/>
            <w:vAlign w:val="center"/>
          </w:tcPr>
          <w:p w:rsidR="007E6164" w:rsidRPr="00E91C2D" w:rsidRDefault="007E6164" w:rsidP="00E91C2D">
            <w:pPr>
              <w:snapToGrid w:val="0"/>
              <w:jc w:val="center"/>
              <w:rPr>
                <w:rFonts w:ascii="標楷體"/>
                <w:sz w:val="20"/>
              </w:rPr>
            </w:pPr>
            <w:r w:rsidRPr="00E91C2D">
              <w:rPr>
                <w:rFonts w:ascii="標楷體" w:cs="Cambria Math" w:hint="eastAsia"/>
                <w:sz w:val="20"/>
              </w:rPr>
              <w:t>◎</w:t>
            </w:r>
          </w:p>
        </w:tc>
        <w:tc>
          <w:tcPr>
            <w:tcW w:w="2119" w:type="pct"/>
            <w:vAlign w:val="center"/>
          </w:tcPr>
          <w:p w:rsidR="007E6164" w:rsidRPr="00E91C2D" w:rsidRDefault="007E6164" w:rsidP="00E91C2D">
            <w:pPr>
              <w:snapToGrid w:val="0"/>
              <w:rPr>
                <w:rFonts w:ascii="標楷體"/>
                <w:sz w:val="20"/>
              </w:rPr>
            </w:pPr>
          </w:p>
        </w:tc>
      </w:tr>
    </w:tbl>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17 </w:t>
      </w:r>
      <w:r w:rsidRPr="008930A1">
        <w:rPr>
          <w:rFonts w:ascii="標楷體" w:hAnsi="標楷體" w:hint="eastAsia"/>
        </w:rPr>
        <w:t>矩陣圖案例</w:t>
      </w:r>
    </w:p>
    <w:p w:rsidR="007E6164" w:rsidRPr="008930A1" w:rsidRDefault="007E6164" w:rsidP="00534224">
      <w:pPr>
        <w:pStyle w:val="a7"/>
        <w:adjustRightInd w:val="0"/>
        <w:spacing w:before="0" w:after="120" w:line="300" w:lineRule="auto"/>
        <w:ind w:left="31680" w:hangingChars="200" w:firstLine="31680"/>
        <w:rPr>
          <w:rFonts w:ascii="標楷體"/>
        </w:rPr>
      </w:pPr>
      <w:bookmarkStart w:id="57" w:name="_Toc16096558"/>
      <w:r w:rsidRPr="008930A1">
        <w:rPr>
          <w:rFonts w:ascii="標楷體" w:hAnsi="標楷體"/>
        </w:rPr>
        <w:t>3.5</w:t>
      </w:r>
      <w:r w:rsidRPr="008930A1">
        <w:rPr>
          <w:rFonts w:ascii="標楷體" w:hAnsi="標楷體" w:hint="eastAsia"/>
        </w:rPr>
        <w:t>矩陣數據解析法</w:t>
      </w:r>
      <w:bookmarkEnd w:id="57"/>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58" w:name="_Toc16096559"/>
      <w:r w:rsidRPr="008930A1">
        <w:rPr>
          <w:rFonts w:ascii="標楷體" w:hAnsi="標楷體"/>
        </w:rPr>
        <w:t>3.5.1</w:t>
      </w:r>
      <w:r w:rsidRPr="008930A1">
        <w:rPr>
          <w:rFonts w:ascii="標楷體" w:hAnsi="標楷體" w:hint="eastAsia"/>
        </w:rPr>
        <w:t>定義</w:t>
      </w:r>
      <w:bookmarkEnd w:id="58"/>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將矩陣圖中排列的許多數據，進行整理和解析的方法。通常使用於較為複雜或變數項目較多的矩陣圖分析，圖</w:t>
      </w:r>
      <w:r w:rsidRPr="008930A1">
        <w:rPr>
          <w:rFonts w:ascii="標楷體" w:hAnsi="標楷體"/>
          <w:szCs w:val="20"/>
        </w:rPr>
        <w:t>18</w:t>
      </w:r>
      <w:r w:rsidRPr="008930A1">
        <w:rPr>
          <w:rFonts w:ascii="標楷體" w:hAnsi="標楷體" w:hint="eastAsia"/>
          <w:szCs w:val="20"/>
        </w:rPr>
        <w:t>即為矩陣數據解析法應用時之矩陣數據。所以，當矩陣圖之要素間的相關性可以定量化時，經由解析計算來分析其關係變化情形，更進一步了解問題與原因或者手段與對策間之相互關係強度。</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59" w:name="_Toc16096560"/>
      <w:r w:rsidRPr="008930A1">
        <w:rPr>
          <w:rFonts w:ascii="標楷體" w:hAnsi="標楷體"/>
        </w:rPr>
        <w:t>3.5.2</w:t>
      </w:r>
      <w:r w:rsidRPr="008930A1">
        <w:rPr>
          <w:rFonts w:ascii="標楷體" w:hAnsi="標楷體" w:hint="eastAsia"/>
        </w:rPr>
        <w:t>適用範圍</w:t>
      </w:r>
      <w:bookmarkEnd w:id="59"/>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sidRPr="002513C3">
        <w:rPr>
          <w:rFonts w:ascii="標楷體" w:hAnsi="標楷體"/>
          <w:szCs w:val="28"/>
        </w:rPr>
        <w:t>1.</w:t>
      </w:r>
      <w:r w:rsidRPr="002513C3">
        <w:rPr>
          <w:rFonts w:ascii="標楷體" w:hAnsi="標楷體" w:hint="eastAsia"/>
          <w:szCs w:val="28"/>
        </w:rPr>
        <w:t>現況調查數據分析。</w:t>
      </w:r>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sidRPr="002513C3">
        <w:rPr>
          <w:rFonts w:ascii="標楷體" w:hAnsi="標楷體"/>
          <w:szCs w:val="28"/>
        </w:rPr>
        <w:t>2.</w:t>
      </w:r>
      <w:r w:rsidRPr="002513C3">
        <w:rPr>
          <w:rFonts w:ascii="標楷體" w:hAnsi="標楷體" w:hint="eastAsia"/>
          <w:szCs w:val="28"/>
        </w:rPr>
        <w:t>新工具之研創、開發。</w:t>
      </w:r>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sidRPr="002513C3">
        <w:rPr>
          <w:rFonts w:ascii="標楷體" w:hAnsi="標楷體"/>
          <w:szCs w:val="28"/>
        </w:rPr>
        <w:t>3.</w:t>
      </w:r>
      <w:r w:rsidRPr="002513C3">
        <w:rPr>
          <w:rFonts w:ascii="標楷體" w:hAnsi="標楷體" w:hint="eastAsia"/>
          <w:szCs w:val="28"/>
        </w:rPr>
        <w:t>產品新用途之探索。</w:t>
      </w:r>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sidRPr="002513C3">
        <w:rPr>
          <w:rFonts w:ascii="標楷體" w:hAnsi="標楷體"/>
          <w:szCs w:val="28"/>
        </w:rPr>
        <w:t>4.</w:t>
      </w:r>
      <w:r w:rsidRPr="002513C3">
        <w:rPr>
          <w:rFonts w:ascii="標楷體" w:hAnsi="標楷體" w:hint="eastAsia"/>
          <w:szCs w:val="28"/>
        </w:rPr>
        <w:t>流程分析</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60" w:name="_Toc16096561"/>
      <w:r w:rsidRPr="008930A1">
        <w:rPr>
          <w:rFonts w:ascii="標楷體" w:hAnsi="標楷體"/>
        </w:rPr>
        <w:t>3.5.3</w:t>
      </w:r>
      <w:r w:rsidRPr="008930A1">
        <w:rPr>
          <w:rFonts w:ascii="標楷體" w:hAnsi="標楷體" w:hint="eastAsia"/>
        </w:rPr>
        <w:t>繪製步驟</w:t>
      </w:r>
      <w:bookmarkEnd w:id="60"/>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矩陣數據解析法中較廣泛被應用者為主成分分析法，這是多變量解析法中的一個方法。如圖</w:t>
      </w:r>
      <w:r w:rsidRPr="008930A1">
        <w:rPr>
          <w:rFonts w:ascii="標楷體" w:hAnsi="標楷體"/>
          <w:szCs w:val="20"/>
        </w:rPr>
        <w:t xml:space="preserve"> 18</w:t>
      </w:r>
      <w:r w:rsidRPr="008930A1">
        <w:rPr>
          <w:rFonts w:ascii="標楷體" w:hAnsi="標楷體" w:hint="eastAsia"/>
          <w:szCs w:val="20"/>
        </w:rPr>
        <w:t>中所示，基本上，可以從特徵值及貢獻率得知第</w:t>
      </w:r>
      <w:r w:rsidRPr="008930A1">
        <w:rPr>
          <w:rFonts w:ascii="標楷體" w:hAnsi="標楷體"/>
          <w:szCs w:val="20"/>
        </w:rPr>
        <w:t>1</w:t>
      </w:r>
      <w:r w:rsidRPr="008930A1">
        <w:rPr>
          <w:rFonts w:ascii="標楷體" w:hAnsi="標楷體" w:hint="eastAsia"/>
          <w:szCs w:val="20"/>
        </w:rPr>
        <w:t>、</w:t>
      </w:r>
      <w:r w:rsidRPr="008930A1">
        <w:rPr>
          <w:rFonts w:ascii="標楷體" w:hAnsi="標楷體"/>
          <w:szCs w:val="20"/>
        </w:rPr>
        <w:t>2</w:t>
      </w:r>
      <w:r w:rsidRPr="008930A1">
        <w:rPr>
          <w:rFonts w:ascii="標楷體" w:hAnsi="標楷體" w:hint="eastAsia"/>
          <w:szCs w:val="20"/>
        </w:rPr>
        <w:t>及</w:t>
      </w:r>
      <w:r w:rsidRPr="008930A1">
        <w:rPr>
          <w:rFonts w:ascii="標楷體" w:hAnsi="標楷體"/>
          <w:szCs w:val="20"/>
        </w:rPr>
        <w:t>3</w:t>
      </w:r>
      <w:r w:rsidRPr="008930A1">
        <w:rPr>
          <w:rFonts w:ascii="標楷體" w:hAnsi="標楷體" w:hint="eastAsia"/>
          <w:szCs w:val="20"/>
        </w:rPr>
        <w:t>主成份對價值群之相關顯著情形及影響程度，進而了解所要分析問題分佈所在。因計算較繁複，在此不贅述，相關內容可參考一般統計學之多變量解析法理論。</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61" w:name="_Toc16096562"/>
      <w:r w:rsidRPr="008930A1">
        <w:rPr>
          <w:rFonts w:ascii="標楷體" w:hAnsi="標楷體"/>
        </w:rPr>
        <w:t>3.5.4</w:t>
      </w:r>
      <w:r w:rsidRPr="008930A1">
        <w:rPr>
          <w:rFonts w:ascii="標楷體" w:hAnsi="標楷體" w:hint="eastAsia"/>
        </w:rPr>
        <w:t>使用要領</w:t>
      </w:r>
      <w:bookmarkEnd w:id="61"/>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此一工具手法乃由矩陣圖延伸而成，於矩陣圖中應用複雜數據與變數間之分析比較，進行多變量分析與統計預測。</w: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rPr>
        <w:br w:type="page"/>
      </w:r>
      <w:r w:rsidRPr="008930A1">
        <w:rPr>
          <w:rFonts w:ascii="標楷體" w:hAnsi="標楷體" w:hint="eastAsia"/>
          <w:lang w:eastAsia="zh-HK"/>
        </w:rPr>
        <w:t>表</w:t>
      </w:r>
      <w:r w:rsidRPr="008930A1">
        <w:rPr>
          <w:rFonts w:ascii="標楷體" w:hAnsi="標楷體"/>
          <w:lang w:eastAsia="zh-HK"/>
        </w:rPr>
        <w:t>2</w:t>
      </w:r>
      <w:r w:rsidRPr="008930A1">
        <w:rPr>
          <w:rFonts w:ascii="標楷體" w:hAnsi="標楷體"/>
        </w:rPr>
        <w:t xml:space="preserve">   </w:t>
      </w:r>
      <w:r w:rsidRPr="008930A1">
        <w:rPr>
          <w:rFonts w:ascii="標楷體" w:hAnsi="標楷體" w:hint="eastAsia"/>
        </w:rPr>
        <w:t>混凝土試體試驗數據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68"/>
        <w:gridCol w:w="1474"/>
        <w:gridCol w:w="1474"/>
        <w:gridCol w:w="907"/>
        <w:gridCol w:w="907"/>
        <w:gridCol w:w="964"/>
        <w:gridCol w:w="1077"/>
      </w:tblGrid>
      <w:tr w:rsidR="007E6164" w:rsidRPr="008930A1" w:rsidTr="007D27F9">
        <w:trPr>
          <w:trHeight w:val="929"/>
        </w:trPr>
        <w:tc>
          <w:tcPr>
            <w:tcW w:w="2268" w:type="dxa"/>
            <w:tcBorders>
              <w:tl2br w:val="single" w:sz="4" w:space="0" w:color="auto"/>
            </w:tcBorders>
            <w:vAlign w:val="center"/>
          </w:tcPr>
          <w:p w:rsidR="007E6164" w:rsidRPr="008930A1" w:rsidRDefault="007E6164" w:rsidP="008930A1">
            <w:pPr>
              <w:spacing w:after="120" w:line="300" w:lineRule="auto"/>
              <w:ind w:left="113" w:right="113"/>
              <w:jc w:val="right"/>
              <w:rPr>
                <w:rFonts w:ascii="標楷體"/>
                <w:spacing w:val="20"/>
                <w:sz w:val="24"/>
                <w:szCs w:val="24"/>
              </w:rPr>
            </w:pPr>
            <w:r w:rsidRPr="008930A1">
              <w:rPr>
                <w:rFonts w:ascii="標楷體" w:hAnsi="標楷體" w:hint="eastAsia"/>
                <w:spacing w:val="20"/>
                <w:sz w:val="24"/>
                <w:szCs w:val="24"/>
              </w:rPr>
              <w:t>試驗項目</w:t>
            </w:r>
          </w:p>
          <w:p w:rsidR="007E6164" w:rsidRPr="008930A1" w:rsidRDefault="007E6164" w:rsidP="008930A1">
            <w:pPr>
              <w:spacing w:after="120" w:line="300" w:lineRule="auto"/>
              <w:ind w:left="113" w:right="113"/>
              <w:jc w:val="both"/>
              <w:rPr>
                <w:rFonts w:ascii="標楷體"/>
                <w:spacing w:val="20"/>
                <w:sz w:val="24"/>
                <w:szCs w:val="24"/>
              </w:rPr>
            </w:pPr>
            <w:r w:rsidRPr="008930A1">
              <w:rPr>
                <w:rFonts w:ascii="標楷體" w:hAnsi="標楷體" w:hint="eastAsia"/>
                <w:spacing w:val="20"/>
                <w:sz w:val="24"/>
                <w:szCs w:val="24"/>
              </w:rPr>
              <w:t>試體</w:t>
            </w:r>
          </w:p>
        </w:tc>
        <w:tc>
          <w:tcPr>
            <w:tcW w:w="1474" w:type="dxa"/>
            <w:vAlign w:val="center"/>
          </w:tcPr>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強度</w:t>
            </w:r>
          </w:p>
          <w:p w:rsidR="007E6164" w:rsidRPr="008930A1" w:rsidRDefault="007E6164" w:rsidP="008930A1">
            <w:pPr>
              <w:spacing w:after="120" w:line="300" w:lineRule="auto"/>
              <w:jc w:val="center"/>
              <w:rPr>
                <w:rFonts w:ascii="標楷體" w:hAnsi="標楷體"/>
                <w:spacing w:val="20"/>
                <w:sz w:val="24"/>
                <w:szCs w:val="24"/>
                <w:vertAlign w:val="superscript"/>
              </w:rPr>
            </w:pPr>
            <w:r w:rsidRPr="008930A1">
              <w:rPr>
                <w:rFonts w:ascii="標楷體" w:hAnsi="標楷體"/>
                <w:spacing w:val="20"/>
                <w:sz w:val="24"/>
                <w:szCs w:val="24"/>
              </w:rPr>
              <w:t>kgf/cm</w:t>
            </w:r>
            <w:r w:rsidRPr="008930A1">
              <w:rPr>
                <w:rFonts w:ascii="標楷體" w:hAnsi="標楷體"/>
                <w:spacing w:val="20"/>
                <w:sz w:val="24"/>
                <w:szCs w:val="24"/>
                <w:vertAlign w:val="superscript"/>
              </w:rPr>
              <w:t>2</w:t>
            </w:r>
          </w:p>
          <w:p w:rsidR="007E6164" w:rsidRPr="008930A1" w:rsidRDefault="007E6164" w:rsidP="008930A1">
            <w:pPr>
              <w:spacing w:after="120" w:line="300" w:lineRule="auto"/>
              <w:jc w:val="center"/>
              <w:rPr>
                <w:rFonts w:ascii="標楷體" w:hAnsi="標楷體"/>
                <w:spacing w:val="20"/>
                <w:sz w:val="24"/>
                <w:szCs w:val="24"/>
              </w:rPr>
            </w:pPr>
            <w:r w:rsidRPr="008930A1">
              <w:rPr>
                <w:rFonts w:ascii="標楷體" w:hAnsi="標楷體"/>
                <w:spacing w:val="20"/>
                <w:sz w:val="24"/>
                <w:szCs w:val="24"/>
              </w:rPr>
              <w:t>(TEST)</w:t>
            </w:r>
          </w:p>
        </w:tc>
        <w:tc>
          <w:tcPr>
            <w:tcW w:w="1474" w:type="dxa"/>
            <w:vAlign w:val="center"/>
          </w:tcPr>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要求強度</w:t>
            </w:r>
          </w:p>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spacing w:val="20"/>
                <w:sz w:val="24"/>
                <w:szCs w:val="24"/>
              </w:rPr>
              <w:t>kgf/cm</w:t>
            </w:r>
            <w:r w:rsidRPr="008930A1">
              <w:rPr>
                <w:rFonts w:ascii="標楷體" w:hAnsi="標楷體"/>
                <w:spacing w:val="20"/>
                <w:sz w:val="24"/>
                <w:szCs w:val="24"/>
                <w:vertAlign w:val="superscript"/>
              </w:rPr>
              <w:t>2</w:t>
            </w:r>
          </w:p>
        </w:tc>
        <w:tc>
          <w:tcPr>
            <w:tcW w:w="907" w:type="dxa"/>
            <w:vAlign w:val="center"/>
          </w:tcPr>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齡期</w:t>
            </w:r>
          </w:p>
          <w:p w:rsidR="007E6164" w:rsidRPr="008930A1" w:rsidRDefault="007E6164" w:rsidP="008930A1">
            <w:pPr>
              <w:spacing w:after="120" w:line="300" w:lineRule="auto"/>
              <w:jc w:val="center"/>
              <w:rPr>
                <w:rFonts w:ascii="標楷體" w:hAnsi="標楷體"/>
                <w:spacing w:val="20"/>
                <w:sz w:val="24"/>
                <w:szCs w:val="24"/>
              </w:rPr>
            </w:pPr>
            <w:r w:rsidRPr="008930A1">
              <w:rPr>
                <w:rFonts w:ascii="標楷體" w:hAnsi="標楷體"/>
                <w:spacing w:val="20"/>
                <w:sz w:val="24"/>
                <w:szCs w:val="24"/>
              </w:rPr>
              <w:t>(DAY)</w:t>
            </w:r>
          </w:p>
        </w:tc>
        <w:tc>
          <w:tcPr>
            <w:tcW w:w="907" w:type="dxa"/>
            <w:vAlign w:val="center"/>
          </w:tcPr>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部位別</w:t>
            </w:r>
          </w:p>
        </w:tc>
        <w:tc>
          <w:tcPr>
            <w:tcW w:w="964" w:type="dxa"/>
            <w:vAlign w:val="center"/>
          </w:tcPr>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水灰比</w:t>
            </w:r>
          </w:p>
        </w:tc>
        <w:tc>
          <w:tcPr>
            <w:tcW w:w="1077" w:type="dxa"/>
            <w:vAlign w:val="center"/>
          </w:tcPr>
          <w:p w:rsidR="007E6164" w:rsidRPr="008930A1" w:rsidRDefault="007E6164" w:rsidP="008930A1">
            <w:pPr>
              <w:spacing w:after="120" w:line="300" w:lineRule="auto"/>
              <w:jc w:val="center"/>
              <w:rPr>
                <w:rFonts w:ascii="標楷體"/>
                <w:spacing w:val="20"/>
                <w:sz w:val="24"/>
                <w:szCs w:val="24"/>
              </w:rPr>
            </w:pPr>
            <w:r w:rsidRPr="008930A1">
              <w:rPr>
                <w:rFonts w:ascii="標楷體" w:hAnsi="標楷體" w:hint="eastAsia"/>
                <w:spacing w:val="20"/>
                <w:sz w:val="24"/>
                <w:szCs w:val="24"/>
              </w:rPr>
              <w:t>日期</w:t>
            </w:r>
          </w:p>
        </w:tc>
      </w:tr>
      <w:tr w:rsidR="007E6164" w:rsidRPr="008930A1">
        <w:tc>
          <w:tcPr>
            <w:tcW w:w="2268"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147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252</w:t>
            </w:r>
          </w:p>
        </w:tc>
        <w:tc>
          <w:tcPr>
            <w:tcW w:w="147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240</w:t>
            </w:r>
          </w:p>
        </w:tc>
        <w:tc>
          <w:tcPr>
            <w:tcW w:w="907"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14</w:t>
            </w:r>
          </w:p>
        </w:tc>
        <w:tc>
          <w:tcPr>
            <w:tcW w:w="907"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地標</w:t>
            </w:r>
          </w:p>
        </w:tc>
        <w:tc>
          <w:tcPr>
            <w:tcW w:w="96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0.45</w:t>
            </w:r>
          </w:p>
        </w:tc>
        <w:tc>
          <w:tcPr>
            <w:tcW w:w="1077"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80.01.01</w:t>
            </w:r>
          </w:p>
        </w:tc>
      </w:tr>
      <w:tr w:rsidR="007E6164" w:rsidRPr="008930A1">
        <w:tc>
          <w:tcPr>
            <w:tcW w:w="2268"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147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280</w:t>
            </w:r>
          </w:p>
        </w:tc>
        <w:tc>
          <w:tcPr>
            <w:tcW w:w="147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275</w:t>
            </w:r>
          </w:p>
        </w:tc>
        <w:tc>
          <w:tcPr>
            <w:tcW w:w="907"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14</w:t>
            </w:r>
          </w:p>
        </w:tc>
        <w:tc>
          <w:tcPr>
            <w:tcW w:w="907"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柱</w:t>
            </w:r>
          </w:p>
        </w:tc>
        <w:tc>
          <w:tcPr>
            <w:tcW w:w="96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0.45</w:t>
            </w:r>
          </w:p>
        </w:tc>
        <w:tc>
          <w:tcPr>
            <w:tcW w:w="1077"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80.01.01</w:t>
            </w:r>
          </w:p>
        </w:tc>
      </w:tr>
      <w:tr w:rsidR="007E6164" w:rsidRPr="008930A1">
        <w:trPr>
          <w:cantSplit/>
          <w:trHeight w:val="626"/>
        </w:trPr>
        <w:tc>
          <w:tcPr>
            <w:tcW w:w="2268" w:type="dxa"/>
            <w:textDirection w:val="tbRlV"/>
            <w:vAlign w:val="center"/>
          </w:tcPr>
          <w:p w:rsidR="007E6164" w:rsidRPr="008930A1" w:rsidRDefault="007E6164" w:rsidP="008930A1">
            <w:pPr>
              <w:spacing w:after="120" w:line="300" w:lineRule="auto"/>
              <w:ind w:left="113" w:right="113"/>
              <w:jc w:val="center"/>
              <w:rPr>
                <w:rFonts w:ascii="標楷體"/>
                <w:sz w:val="24"/>
                <w:szCs w:val="24"/>
              </w:rPr>
            </w:pPr>
            <w:r w:rsidRPr="008930A1">
              <w:rPr>
                <w:rFonts w:ascii="標楷體" w:hint="eastAsia"/>
                <w:sz w:val="24"/>
                <w:szCs w:val="24"/>
              </w:rPr>
              <w:t>…</w:t>
            </w:r>
          </w:p>
        </w:tc>
        <w:tc>
          <w:tcPr>
            <w:tcW w:w="1474" w:type="dxa"/>
          </w:tcPr>
          <w:p w:rsidR="007E6164" w:rsidRPr="008930A1" w:rsidRDefault="007E6164" w:rsidP="008930A1">
            <w:pPr>
              <w:spacing w:after="120" w:line="300" w:lineRule="auto"/>
              <w:rPr>
                <w:rFonts w:ascii="標楷體"/>
                <w:sz w:val="24"/>
                <w:szCs w:val="24"/>
              </w:rPr>
            </w:pPr>
          </w:p>
        </w:tc>
        <w:tc>
          <w:tcPr>
            <w:tcW w:w="1474" w:type="dxa"/>
          </w:tcPr>
          <w:p w:rsidR="007E6164" w:rsidRPr="008930A1" w:rsidRDefault="007E6164" w:rsidP="008930A1">
            <w:pPr>
              <w:spacing w:after="120" w:line="300" w:lineRule="auto"/>
              <w:rPr>
                <w:rFonts w:ascii="標楷體"/>
                <w:sz w:val="24"/>
                <w:szCs w:val="24"/>
              </w:rPr>
            </w:pPr>
          </w:p>
        </w:tc>
        <w:tc>
          <w:tcPr>
            <w:tcW w:w="907" w:type="dxa"/>
          </w:tcPr>
          <w:p w:rsidR="007E6164" w:rsidRPr="008930A1" w:rsidRDefault="007E6164" w:rsidP="008930A1">
            <w:pPr>
              <w:spacing w:after="120" w:line="300" w:lineRule="auto"/>
              <w:rPr>
                <w:rFonts w:ascii="標楷體"/>
                <w:sz w:val="24"/>
                <w:szCs w:val="24"/>
              </w:rPr>
            </w:pPr>
          </w:p>
        </w:tc>
        <w:tc>
          <w:tcPr>
            <w:tcW w:w="907" w:type="dxa"/>
          </w:tcPr>
          <w:p w:rsidR="007E6164" w:rsidRPr="008930A1" w:rsidRDefault="007E6164" w:rsidP="008930A1">
            <w:pPr>
              <w:spacing w:after="120" w:line="300" w:lineRule="auto"/>
              <w:rPr>
                <w:rFonts w:ascii="標楷體"/>
                <w:sz w:val="24"/>
                <w:szCs w:val="24"/>
              </w:rPr>
            </w:pPr>
          </w:p>
        </w:tc>
        <w:tc>
          <w:tcPr>
            <w:tcW w:w="964" w:type="dxa"/>
          </w:tcPr>
          <w:p w:rsidR="007E6164" w:rsidRPr="008930A1" w:rsidRDefault="007E6164" w:rsidP="008930A1">
            <w:pPr>
              <w:spacing w:after="120" w:line="300" w:lineRule="auto"/>
              <w:rPr>
                <w:rFonts w:ascii="標楷體"/>
                <w:sz w:val="24"/>
                <w:szCs w:val="24"/>
              </w:rPr>
            </w:pPr>
          </w:p>
        </w:tc>
        <w:tc>
          <w:tcPr>
            <w:tcW w:w="1077" w:type="dxa"/>
          </w:tcPr>
          <w:p w:rsidR="007E6164" w:rsidRPr="008930A1" w:rsidRDefault="007E6164" w:rsidP="008930A1">
            <w:pPr>
              <w:spacing w:after="120" w:line="300" w:lineRule="auto"/>
              <w:rPr>
                <w:rFonts w:ascii="標楷體"/>
                <w:sz w:val="24"/>
                <w:szCs w:val="24"/>
              </w:rPr>
            </w:pPr>
          </w:p>
        </w:tc>
      </w:tr>
      <w:tr w:rsidR="007E6164" w:rsidRPr="008930A1">
        <w:trPr>
          <w:trHeight w:val="612"/>
        </w:trPr>
        <w:tc>
          <w:tcPr>
            <w:tcW w:w="2268" w:type="dxa"/>
          </w:tcPr>
          <w:p w:rsidR="007E6164" w:rsidRPr="008930A1" w:rsidRDefault="007E6164" w:rsidP="008930A1">
            <w:pPr>
              <w:spacing w:after="120" w:line="300" w:lineRule="auto"/>
              <w:rPr>
                <w:rFonts w:ascii="標楷體"/>
                <w:sz w:val="24"/>
                <w:szCs w:val="24"/>
              </w:rPr>
            </w:pPr>
          </w:p>
        </w:tc>
        <w:tc>
          <w:tcPr>
            <w:tcW w:w="1474" w:type="dxa"/>
          </w:tcPr>
          <w:p w:rsidR="007E6164" w:rsidRPr="008930A1" w:rsidRDefault="007E6164" w:rsidP="008930A1">
            <w:pPr>
              <w:spacing w:after="120" w:line="300" w:lineRule="auto"/>
              <w:rPr>
                <w:rFonts w:ascii="標楷體"/>
                <w:sz w:val="24"/>
                <w:szCs w:val="24"/>
              </w:rPr>
            </w:pPr>
          </w:p>
        </w:tc>
        <w:tc>
          <w:tcPr>
            <w:tcW w:w="1474" w:type="dxa"/>
          </w:tcPr>
          <w:p w:rsidR="007E6164" w:rsidRPr="008930A1" w:rsidRDefault="007E6164" w:rsidP="008930A1">
            <w:pPr>
              <w:spacing w:after="120" w:line="300" w:lineRule="auto"/>
              <w:rPr>
                <w:rFonts w:ascii="標楷體"/>
                <w:sz w:val="24"/>
                <w:szCs w:val="24"/>
              </w:rPr>
            </w:pPr>
          </w:p>
        </w:tc>
        <w:tc>
          <w:tcPr>
            <w:tcW w:w="907" w:type="dxa"/>
          </w:tcPr>
          <w:p w:rsidR="007E6164" w:rsidRPr="008930A1" w:rsidRDefault="007E6164" w:rsidP="008930A1">
            <w:pPr>
              <w:spacing w:after="120" w:line="300" w:lineRule="auto"/>
              <w:rPr>
                <w:rFonts w:ascii="標楷體"/>
                <w:sz w:val="24"/>
                <w:szCs w:val="24"/>
              </w:rPr>
            </w:pPr>
          </w:p>
        </w:tc>
        <w:tc>
          <w:tcPr>
            <w:tcW w:w="907" w:type="dxa"/>
          </w:tcPr>
          <w:p w:rsidR="007E6164" w:rsidRPr="008930A1" w:rsidRDefault="007E6164" w:rsidP="008930A1">
            <w:pPr>
              <w:spacing w:after="120" w:line="300" w:lineRule="auto"/>
              <w:rPr>
                <w:rFonts w:ascii="標楷體"/>
                <w:sz w:val="24"/>
                <w:szCs w:val="24"/>
              </w:rPr>
            </w:pPr>
          </w:p>
        </w:tc>
        <w:tc>
          <w:tcPr>
            <w:tcW w:w="964" w:type="dxa"/>
          </w:tcPr>
          <w:p w:rsidR="007E6164" w:rsidRPr="008930A1" w:rsidRDefault="007E6164" w:rsidP="008930A1">
            <w:pPr>
              <w:spacing w:after="120" w:line="300" w:lineRule="auto"/>
              <w:rPr>
                <w:rFonts w:ascii="標楷體"/>
                <w:sz w:val="24"/>
                <w:szCs w:val="24"/>
              </w:rPr>
            </w:pPr>
          </w:p>
        </w:tc>
        <w:tc>
          <w:tcPr>
            <w:tcW w:w="1077" w:type="dxa"/>
          </w:tcPr>
          <w:p w:rsidR="007E6164" w:rsidRPr="008930A1" w:rsidRDefault="007E6164" w:rsidP="008930A1">
            <w:pPr>
              <w:spacing w:after="120" w:line="300" w:lineRule="auto"/>
              <w:rPr>
                <w:rFonts w:ascii="標楷體"/>
                <w:sz w:val="24"/>
                <w:szCs w:val="24"/>
              </w:rPr>
            </w:pPr>
          </w:p>
        </w:tc>
      </w:tr>
    </w:tbl>
    <w:p w:rsidR="007E6164" w:rsidRPr="008930A1" w:rsidRDefault="007E6164" w:rsidP="008930A1">
      <w:pPr>
        <w:pStyle w:val="a6"/>
        <w:adjustRightInd w:val="0"/>
        <w:spacing w:line="300" w:lineRule="auto"/>
        <w:ind w:left="0" w:firstLineChars="0" w:firstLine="0"/>
        <w:jc w:val="center"/>
        <w:rPr>
          <w:rFonts w:ascii="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281"/>
        <w:gridCol w:w="2282"/>
        <w:gridCol w:w="2282"/>
        <w:gridCol w:w="2282"/>
      </w:tblGrid>
      <w:tr w:rsidR="007E6164" w:rsidRPr="008930A1" w:rsidTr="007D27F9">
        <w:trPr>
          <w:trHeight w:val="355"/>
        </w:trPr>
        <w:tc>
          <w:tcPr>
            <w:tcW w:w="1250" w:type="pct"/>
            <w:tcBorders>
              <w:left w:val="nil"/>
            </w:tcBorders>
            <w:vAlign w:val="center"/>
          </w:tcPr>
          <w:p w:rsidR="007E6164" w:rsidRPr="008930A1" w:rsidRDefault="007E6164" w:rsidP="002513C3">
            <w:pPr>
              <w:spacing w:line="300" w:lineRule="auto"/>
              <w:jc w:val="center"/>
              <w:rPr>
                <w:rFonts w:ascii="標楷體"/>
                <w:spacing w:val="20"/>
              </w:rPr>
            </w:pPr>
            <w:r w:rsidRPr="008930A1">
              <w:rPr>
                <w:rFonts w:ascii="標楷體" w:hAnsi="標楷體" w:hint="eastAsia"/>
                <w:spacing w:val="20"/>
              </w:rPr>
              <w:t>評</w:t>
            </w:r>
            <w:r w:rsidRPr="008930A1">
              <w:rPr>
                <w:rFonts w:ascii="標楷體" w:hAnsi="標楷體"/>
                <w:spacing w:val="20"/>
              </w:rPr>
              <w:t xml:space="preserve">  </w:t>
            </w:r>
            <w:r w:rsidRPr="008930A1">
              <w:rPr>
                <w:rFonts w:ascii="標楷體" w:hAnsi="標楷體" w:hint="eastAsia"/>
                <w:spacing w:val="20"/>
              </w:rPr>
              <w:t>價</w:t>
            </w:r>
            <w:r w:rsidRPr="008930A1">
              <w:rPr>
                <w:rFonts w:ascii="標楷體" w:hAnsi="標楷體"/>
                <w:spacing w:val="20"/>
              </w:rPr>
              <w:t xml:space="preserve">  </w:t>
            </w:r>
            <w:r w:rsidRPr="008930A1">
              <w:rPr>
                <w:rFonts w:ascii="標楷體" w:hAnsi="標楷體" w:hint="eastAsia"/>
                <w:spacing w:val="20"/>
              </w:rPr>
              <w:t>群</w:t>
            </w:r>
          </w:p>
        </w:tc>
        <w:tc>
          <w:tcPr>
            <w:tcW w:w="1250" w:type="pct"/>
            <w:vAlign w:val="center"/>
          </w:tcPr>
          <w:p w:rsidR="007E6164" w:rsidRPr="008930A1" w:rsidRDefault="007E6164" w:rsidP="002513C3">
            <w:pPr>
              <w:spacing w:line="300" w:lineRule="auto"/>
              <w:jc w:val="center"/>
              <w:rPr>
                <w:rFonts w:ascii="標楷體"/>
                <w:spacing w:val="20"/>
              </w:rPr>
            </w:pPr>
            <w:r w:rsidRPr="008930A1">
              <w:rPr>
                <w:rFonts w:ascii="標楷體" w:hAnsi="標楷體" w:hint="eastAsia"/>
                <w:spacing w:val="20"/>
              </w:rPr>
              <w:t>第</w:t>
            </w:r>
            <w:r w:rsidRPr="008930A1">
              <w:rPr>
                <w:rFonts w:ascii="標楷體" w:hAnsi="標楷體"/>
                <w:spacing w:val="20"/>
              </w:rPr>
              <w:t>1</w:t>
            </w:r>
            <w:r w:rsidRPr="008930A1">
              <w:rPr>
                <w:rFonts w:ascii="標楷體" w:hAnsi="標楷體" w:hint="eastAsia"/>
                <w:spacing w:val="20"/>
              </w:rPr>
              <w:t>主成分</w:t>
            </w:r>
          </w:p>
        </w:tc>
        <w:tc>
          <w:tcPr>
            <w:tcW w:w="1250" w:type="pct"/>
            <w:vAlign w:val="center"/>
          </w:tcPr>
          <w:p w:rsidR="007E6164" w:rsidRPr="008930A1" w:rsidRDefault="007E6164" w:rsidP="002513C3">
            <w:pPr>
              <w:spacing w:line="300" w:lineRule="auto"/>
              <w:jc w:val="center"/>
              <w:rPr>
                <w:rFonts w:ascii="標楷體"/>
                <w:spacing w:val="20"/>
              </w:rPr>
            </w:pPr>
            <w:r w:rsidRPr="008930A1">
              <w:rPr>
                <w:rFonts w:ascii="標楷體" w:hAnsi="標楷體" w:hint="eastAsia"/>
                <w:spacing w:val="20"/>
              </w:rPr>
              <w:t>第</w:t>
            </w:r>
            <w:r w:rsidRPr="008930A1">
              <w:rPr>
                <w:rFonts w:ascii="標楷體" w:hAnsi="標楷體"/>
                <w:spacing w:val="20"/>
              </w:rPr>
              <w:t>2</w:t>
            </w:r>
            <w:r w:rsidRPr="008930A1">
              <w:rPr>
                <w:rFonts w:ascii="標楷體" w:hAnsi="標楷體" w:hint="eastAsia"/>
                <w:spacing w:val="20"/>
              </w:rPr>
              <w:t>主成分</w:t>
            </w:r>
          </w:p>
        </w:tc>
        <w:tc>
          <w:tcPr>
            <w:tcW w:w="1250" w:type="pct"/>
            <w:tcBorders>
              <w:right w:val="nil"/>
            </w:tcBorders>
            <w:vAlign w:val="center"/>
          </w:tcPr>
          <w:p w:rsidR="007E6164" w:rsidRPr="008930A1" w:rsidRDefault="007E6164" w:rsidP="002513C3">
            <w:pPr>
              <w:spacing w:line="300" w:lineRule="auto"/>
              <w:jc w:val="center"/>
              <w:rPr>
                <w:rFonts w:ascii="標楷體"/>
                <w:spacing w:val="20"/>
              </w:rPr>
            </w:pPr>
            <w:r w:rsidRPr="008930A1">
              <w:rPr>
                <w:rFonts w:ascii="標楷體" w:hAnsi="標楷體" w:hint="eastAsia"/>
                <w:spacing w:val="20"/>
              </w:rPr>
              <w:t>第</w:t>
            </w:r>
            <w:r w:rsidRPr="008930A1">
              <w:rPr>
                <w:rFonts w:ascii="標楷體" w:hAnsi="標楷體"/>
                <w:spacing w:val="20"/>
              </w:rPr>
              <w:t>3</w:t>
            </w:r>
            <w:r w:rsidRPr="008930A1">
              <w:rPr>
                <w:rFonts w:ascii="標楷體" w:hAnsi="標楷體" w:hint="eastAsia"/>
                <w:spacing w:val="20"/>
              </w:rPr>
              <w:t>主成分</w:t>
            </w:r>
          </w:p>
        </w:tc>
      </w:tr>
      <w:tr w:rsidR="007E6164" w:rsidRPr="008930A1" w:rsidTr="007D27F9">
        <w:tc>
          <w:tcPr>
            <w:tcW w:w="1250" w:type="pct"/>
            <w:tcBorders>
              <w:left w:val="nil"/>
            </w:tcBorders>
            <w:vAlign w:val="center"/>
          </w:tcPr>
          <w:p w:rsidR="007E6164" w:rsidRPr="008930A1" w:rsidRDefault="007E6164" w:rsidP="002513C3">
            <w:pPr>
              <w:pStyle w:val="a2"/>
              <w:adjustRightInd/>
              <w:snapToGrid/>
              <w:spacing w:before="0" w:after="0" w:line="300" w:lineRule="auto"/>
              <w:textAlignment w:val="auto"/>
              <w:rPr>
                <w:rFonts w:ascii="標楷體" w:hAnsi="標楷體"/>
                <w:kern w:val="2"/>
              </w:rPr>
            </w:pPr>
            <w:r w:rsidRPr="008930A1">
              <w:rPr>
                <w:rFonts w:ascii="標楷體" w:hAnsi="標楷體"/>
                <w:kern w:val="2"/>
              </w:rPr>
              <w:t>1</w:t>
            </w:r>
          </w:p>
          <w:p w:rsidR="007E6164" w:rsidRPr="008930A1" w:rsidRDefault="007E6164" w:rsidP="002513C3">
            <w:pPr>
              <w:spacing w:line="300" w:lineRule="auto"/>
              <w:jc w:val="center"/>
              <w:rPr>
                <w:rFonts w:ascii="標楷體" w:hAnsi="標楷體"/>
              </w:rPr>
            </w:pPr>
            <w:r w:rsidRPr="008930A1">
              <w:rPr>
                <w:rFonts w:ascii="標楷體" w:hAnsi="標楷體"/>
              </w:rPr>
              <w:t>2</w:t>
            </w:r>
          </w:p>
          <w:p w:rsidR="007E6164" w:rsidRPr="008930A1" w:rsidRDefault="007E6164" w:rsidP="002513C3">
            <w:pPr>
              <w:spacing w:line="300" w:lineRule="auto"/>
              <w:jc w:val="center"/>
              <w:rPr>
                <w:rFonts w:ascii="標楷體" w:hAnsi="標楷體"/>
              </w:rPr>
            </w:pPr>
            <w:r w:rsidRPr="008930A1">
              <w:rPr>
                <w:rFonts w:ascii="標楷體" w:hAnsi="標楷體"/>
              </w:rPr>
              <w:t>3</w:t>
            </w:r>
          </w:p>
          <w:p w:rsidR="007E6164" w:rsidRPr="008930A1" w:rsidRDefault="007E6164" w:rsidP="002513C3">
            <w:pPr>
              <w:spacing w:line="300" w:lineRule="auto"/>
              <w:jc w:val="center"/>
              <w:rPr>
                <w:rFonts w:ascii="標楷體" w:hAnsi="標楷體"/>
              </w:rPr>
            </w:pPr>
            <w:r w:rsidRPr="008930A1">
              <w:rPr>
                <w:rFonts w:ascii="標楷體" w:hAnsi="標楷體"/>
              </w:rPr>
              <w:t>4</w:t>
            </w:r>
          </w:p>
          <w:p w:rsidR="007E6164" w:rsidRPr="008930A1" w:rsidRDefault="007E6164" w:rsidP="002513C3">
            <w:pPr>
              <w:spacing w:line="300" w:lineRule="auto"/>
              <w:jc w:val="center"/>
              <w:rPr>
                <w:rFonts w:ascii="標楷體" w:hAnsi="標楷體"/>
              </w:rPr>
            </w:pPr>
            <w:r w:rsidRPr="008930A1">
              <w:rPr>
                <w:rFonts w:ascii="標楷體" w:hAnsi="標楷體"/>
              </w:rPr>
              <w:t>5</w:t>
            </w:r>
          </w:p>
          <w:p w:rsidR="007E6164" w:rsidRPr="008930A1" w:rsidRDefault="007E6164" w:rsidP="002513C3">
            <w:pPr>
              <w:spacing w:line="300" w:lineRule="auto"/>
              <w:jc w:val="center"/>
              <w:rPr>
                <w:rFonts w:ascii="標楷體" w:hAnsi="標楷體"/>
              </w:rPr>
            </w:pPr>
            <w:r w:rsidRPr="008930A1">
              <w:rPr>
                <w:rFonts w:ascii="標楷體" w:hAnsi="標楷體"/>
              </w:rPr>
              <w:t>6</w:t>
            </w:r>
          </w:p>
          <w:p w:rsidR="007E6164" w:rsidRPr="008930A1" w:rsidRDefault="007E6164" w:rsidP="002513C3">
            <w:pPr>
              <w:spacing w:line="300" w:lineRule="auto"/>
              <w:jc w:val="center"/>
              <w:rPr>
                <w:rFonts w:ascii="標楷體" w:hAnsi="標楷體"/>
              </w:rPr>
            </w:pPr>
            <w:r w:rsidRPr="008930A1">
              <w:rPr>
                <w:rFonts w:ascii="標楷體" w:hAnsi="標楷體"/>
              </w:rPr>
              <w:t>7</w:t>
            </w:r>
          </w:p>
          <w:p w:rsidR="007E6164" w:rsidRPr="008930A1" w:rsidRDefault="007E6164" w:rsidP="002513C3">
            <w:pPr>
              <w:spacing w:line="300" w:lineRule="auto"/>
              <w:jc w:val="center"/>
              <w:rPr>
                <w:rFonts w:ascii="標楷體" w:hAnsi="標楷體"/>
              </w:rPr>
            </w:pPr>
            <w:r w:rsidRPr="008930A1">
              <w:rPr>
                <w:rFonts w:ascii="標楷體" w:hAnsi="標楷體"/>
              </w:rPr>
              <w:t>8</w:t>
            </w:r>
          </w:p>
          <w:p w:rsidR="007E6164" w:rsidRPr="008930A1" w:rsidRDefault="007E6164" w:rsidP="002513C3">
            <w:pPr>
              <w:spacing w:line="300" w:lineRule="auto"/>
              <w:jc w:val="center"/>
              <w:rPr>
                <w:rFonts w:ascii="標楷體" w:hAnsi="標楷體"/>
              </w:rPr>
            </w:pPr>
            <w:r w:rsidRPr="008930A1">
              <w:rPr>
                <w:rFonts w:ascii="標楷體" w:hAnsi="標楷體"/>
              </w:rPr>
              <w:t>9</w:t>
            </w:r>
          </w:p>
          <w:p w:rsidR="007E6164" w:rsidRPr="008930A1" w:rsidRDefault="007E6164" w:rsidP="002513C3">
            <w:pPr>
              <w:spacing w:line="300" w:lineRule="auto"/>
              <w:jc w:val="center"/>
              <w:rPr>
                <w:rFonts w:ascii="標楷體" w:hAnsi="標楷體"/>
              </w:rPr>
            </w:pPr>
            <w:r w:rsidRPr="008930A1">
              <w:rPr>
                <w:rFonts w:ascii="標楷體" w:hAnsi="標楷體"/>
              </w:rPr>
              <w:t>10</w:t>
            </w:r>
          </w:p>
        </w:tc>
        <w:tc>
          <w:tcPr>
            <w:tcW w:w="1250" w:type="pct"/>
            <w:vAlign w:val="center"/>
          </w:tcPr>
          <w:p w:rsidR="007E6164" w:rsidRPr="008930A1" w:rsidRDefault="007E6164" w:rsidP="002513C3">
            <w:pPr>
              <w:pStyle w:val="a2"/>
              <w:adjustRightInd/>
              <w:snapToGrid/>
              <w:spacing w:before="0" w:after="0" w:line="300" w:lineRule="auto"/>
              <w:textAlignment w:val="auto"/>
              <w:rPr>
                <w:rFonts w:ascii="標楷體" w:hAnsi="標楷體"/>
                <w:kern w:val="2"/>
              </w:rPr>
            </w:pPr>
            <w:r w:rsidRPr="008930A1">
              <w:rPr>
                <w:rFonts w:ascii="標楷體" w:hAnsi="標楷體"/>
                <w:kern w:val="2"/>
              </w:rPr>
              <w:t>0.286</w:t>
            </w:r>
          </w:p>
          <w:p w:rsidR="007E6164" w:rsidRPr="008930A1" w:rsidRDefault="007E6164" w:rsidP="002513C3">
            <w:pPr>
              <w:spacing w:line="300" w:lineRule="auto"/>
              <w:jc w:val="center"/>
              <w:rPr>
                <w:rFonts w:ascii="標楷體" w:hAnsi="標楷體"/>
              </w:rPr>
            </w:pPr>
            <w:r w:rsidRPr="008930A1">
              <w:rPr>
                <w:rFonts w:ascii="標楷體" w:hAnsi="標楷體"/>
              </w:rPr>
              <w:t>0.331</w:t>
            </w:r>
          </w:p>
          <w:p w:rsidR="007E6164" w:rsidRPr="008930A1" w:rsidRDefault="007E6164" w:rsidP="002513C3">
            <w:pPr>
              <w:spacing w:line="300" w:lineRule="auto"/>
              <w:jc w:val="center"/>
              <w:rPr>
                <w:rFonts w:ascii="標楷體" w:hAnsi="標楷體"/>
              </w:rPr>
            </w:pPr>
            <w:r w:rsidRPr="008930A1">
              <w:rPr>
                <w:rFonts w:ascii="標楷體" w:hAnsi="標楷體"/>
              </w:rPr>
              <w:t>0.323</w:t>
            </w:r>
          </w:p>
          <w:p w:rsidR="007E6164" w:rsidRPr="008930A1" w:rsidRDefault="007E6164" w:rsidP="002513C3">
            <w:pPr>
              <w:spacing w:line="300" w:lineRule="auto"/>
              <w:jc w:val="center"/>
              <w:rPr>
                <w:rFonts w:ascii="標楷體" w:hAnsi="標楷體"/>
              </w:rPr>
            </w:pPr>
            <w:r w:rsidRPr="008930A1">
              <w:rPr>
                <w:rFonts w:ascii="標楷體" w:hAnsi="標楷體"/>
              </w:rPr>
              <w:t>0.299</w:t>
            </w:r>
          </w:p>
          <w:p w:rsidR="007E6164" w:rsidRPr="008930A1" w:rsidRDefault="007E6164" w:rsidP="002513C3">
            <w:pPr>
              <w:spacing w:line="300" w:lineRule="auto"/>
              <w:jc w:val="center"/>
              <w:rPr>
                <w:rFonts w:ascii="標楷體" w:hAnsi="標楷體"/>
              </w:rPr>
            </w:pPr>
            <w:r w:rsidRPr="008930A1">
              <w:rPr>
                <w:rFonts w:ascii="標楷體" w:hAnsi="標楷體"/>
              </w:rPr>
              <w:t>0.261</w:t>
            </w:r>
          </w:p>
          <w:p w:rsidR="007E6164" w:rsidRPr="008930A1" w:rsidRDefault="007E6164" w:rsidP="002513C3">
            <w:pPr>
              <w:spacing w:line="300" w:lineRule="auto"/>
              <w:jc w:val="center"/>
              <w:rPr>
                <w:rFonts w:ascii="標楷體" w:hAnsi="標楷體"/>
              </w:rPr>
            </w:pPr>
            <w:r w:rsidRPr="008930A1">
              <w:rPr>
                <w:rFonts w:ascii="標楷體" w:hAnsi="標楷體"/>
              </w:rPr>
              <w:t>0.309</w:t>
            </w:r>
          </w:p>
          <w:p w:rsidR="007E6164" w:rsidRPr="008930A1" w:rsidRDefault="007E6164" w:rsidP="002513C3">
            <w:pPr>
              <w:spacing w:line="300" w:lineRule="auto"/>
              <w:jc w:val="center"/>
              <w:rPr>
                <w:rFonts w:ascii="標楷體" w:hAnsi="標楷體"/>
              </w:rPr>
            </w:pPr>
            <w:r w:rsidRPr="008930A1">
              <w:rPr>
                <w:rFonts w:ascii="標楷體" w:hAnsi="標楷體"/>
              </w:rPr>
              <w:t>0.344</w:t>
            </w:r>
          </w:p>
          <w:p w:rsidR="007E6164" w:rsidRPr="008930A1" w:rsidRDefault="007E6164" w:rsidP="002513C3">
            <w:pPr>
              <w:spacing w:line="300" w:lineRule="auto"/>
              <w:jc w:val="center"/>
              <w:rPr>
                <w:rFonts w:ascii="標楷體" w:hAnsi="標楷體"/>
              </w:rPr>
            </w:pPr>
            <w:r w:rsidRPr="008930A1">
              <w:rPr>
                <w:rFonts w:ascii="標楷體" w:hAnsi="標楷體"/>
              </w:rPr>
              <w:t>0.348</w:t>
            </w:r>
          </w:p>
          <w:p w:rsidR="007E6164" w:rsidRPr="008930A1" w:rsidRDefault="007E6164" w:rsidP="002513C3">
            <w:pPr>
              <w:spacing w:line="300" w:lineRule="auto"/>
              <w:jc w:val="center"/>
              <w:rPr>
                <w:rFonts w:ascii="標楷體" w:hAnsi="標楷體"/>
              </w:rPr>
            </w:pPr>
            <w:r w:rsidRPr="008930A1">
              <w:rPr>
                <w:rFonts w:ascii="標楷體" w:hAnsi="標楷體"/>
              </w:rPr>
              <w:t>0.346</w:t>
            </w:r>
          </w:p>
          <w:p w:rsidR="007E6164" w:rsidRPr="008930A1" w:rsidRDefault="007E6164" w:rsidP="002513C3">
            <w:pPr>
              <w:spacing w:line="300" w:lineRule="auto"/>
              <w:jc w:val="center"/>
              <w:rPr>
                <w:rFonts w:ascii="標楷體" w:hAnsi="標楷體"/>
              </w:rPr>
            </w:pPr>
            <w:r w:rsidRPr="008930A1">
              <w:rPr>
                <w:rFonts w:ascii="標楷體" w:hAnsi="標楷體"/>
              </w:rPr>
              <w:t>0.303</w:t>
            </w:r>
          </w:p>
        </w:tc>
        <w:tc>
          <w:tcPr>
            <w:tcW w:w="1250" w:type="pct"/>
            <w:vAlign w:val="center"/>
          </w:tcPr>
          <w:p w:rsidR="007E6164" w:rsidRPr="008930A1" w:rsidRDefault="007E6164" w:rsidP="002513C3">
            <w:pPr>
              <w:spacing w:line="300" w:lineRule="auto"/>
              <w:ind w:left="96"/>
              <w:jc w:val="center"/>
              <w:rPr>
                <w:rFonts w:ascii="標楷體"/>
                <w:sz w:val="20"/>
              </w:rPr>
            </w:pPr>
            <w:r w:rsidRPr="008930A1">
              <w:rPr>
                <w:rFonts w:ascii="標楷體" w:hAnsi="標楷體"/>
              </w:rPr>
              <w:t>0.446</w:t>
            </w:r>
          </w:p>
          <w:p w:rsidR="007E6164" w:rsidRPr="008930A1" w:rsidRDefault="007E6164" w:rsidP="002513C3">
            <w:pPr>
              <w:spacing w:line="300" w:lineRule="auto"/>
              <w:ind w:left="96"/>
              <w:jc w:val="center"/>
              <w:rPr>
                <w:rFonts w:ascii="標楷體" w:hAnsi="標楷體"/>
              </w:rPr>
            </w:pPr>
            <w:r w:rsidRPr="008930A1">
              <w:rPr>
                <w:rFonts w:ascii="標楷體" w:hAnsi="標楷體"/>
              </w:rPr>
              <w:t>0.240</w:t>
            </w:r>
          </w:p>
          <w:p w:rsidR="007E6164" w:rsidRPr="008930A1" w:rsidRDefault="007E6164"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0.166</w:t>
            </w:r>
          </w:p>
          <w:p w:rsidR="007E6164" w:rsidRPr="008930A1" w:rsidRDefault="007E6164"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0.359</w:t>
            </w:r>
          </w:p>
          <w:p w:rsidR="007E6164" w:rsidRPr="008930A1" w:rsidRDefault="007E6164"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0.507</w:t>
            </w:r>
          </w:p>
          <w:p w:rsidR="007E6164" w:rsidRPr="008930A1" w:rsidRDefault="007E6164" w:rsidP="002513C3">
            <w:pPr>
              <w:spacing w:line="300" w:lineRule="auto"/>
              <w:ind w:left="96"/>
              <w:jc w:val="center"/>
              <w:rPr>
                <w:rFonts w:ascii="標楷體" w:hAnsi="標楷體"/>
              </w:rPr>
            </w:pPr>
            <w:r w:rsidRPr="008930A1">
              <w:rPr>
                <w:rFonts w:ascii="標楷體" w:hAnsi="標楷體"/>
              </w:rPr>
              <w:t>0.408</w:t>
            </w:r>
          </w:p>
          <w:p w:rsidR="007E6164" w:rsidRPr="008930A1" w:rsidRDefault="007E6164" w:rsidP="002513C3">
            <w:pPr>
              <w:spacing w:line="300" w:lineRule="auto"/>
              <w:ind w:left="96"/>
              <w:jc w:val="center"/>
              <w:rPr>
                <w:rFonts w:ascii="標楷體" w:hAnsi="標楷體"/>
              </w:rPr>
            </w:pPr>
            <w:r w:rsidRPr="008930A1">
              <w:rPr>
                <w:rFonts w:ascii="標楷體" w:hAnsi="標楷體"/>
              </w:rPr>
              <w:t>0.253</w:t>
            </w:r>
          </w:p>
          <w:p w:rsidR="007E6164" w:rsidRPr="008930A1" w:rsidRDefault="007E6164" w:rsidP="002513C3">
            <w:pPr>
              <w:spacing w:line="300" w:lineRule="auto"/>
              <w:ind w:left="96"/>
              <w:jc w:val="center"/>
              <w:rPr>
                <w:rFonts w:ascii="標楷體" w:hAnsi="標楷體"/>
              </w:rPr>
            </w:pPr>
            <w:r w:rsidRPr="008930A1">
              <w:rPr>
                <w:rFonts w:ascii="標楷體" w:hAnsi="標楷體"/>
              </w:rPr>
              <w:t>0.032</w:t>
            </w:r>
          </w:p>
          <w:p w:rsidR="007E6164" w:rsidRPr="008930A1" w:rsidRDefault="007E6164"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0.164</w:t>
            </w:r>
          </w:p>
          <w:p w:rsidR="007E6164" w:rsidRPr="008930A1" w:rsidRDefault="007E6164" w:rsidP="002513C3">
            <w:pPr>
              <w:spacing w:line="300" w:lineRule="auto"/>
              <w:ind w:left="-170"/>
              <w:jc w:val="center"/>
              <w:rPr>
                <w:rFonts w:ascii="標楷體" w:hAnsi="標楷體"/>
              </w:rPr>
            </w:pPr>
            <w:r w:rsidRPr="008930A1">
              <w:rPr>
                <w:rFonts w:ascii="標楷體" w:hAnsi="標楷體" w:hint="eastAsia"/>
              </w:rPr>
              <w:t>－</w:t>
            </w:r>
            <w:r w:rsidRPr="008930A1">
              <w:rPr>
                <w:rFonts w:ascii="標楷體" w:hAnsi="標楷體"/>
              </w:rPr>
              <w:t>0.267</w:t>
            </w:r>
          </w:p>
        </w:tc>
        <w:tc>
          <w:tcPr>
            <w:tcW w:w="1250" w:type="pct"/>
            <w:tcBorders>
              <w:right w:val="nil"/>
            </w:tcBorders>
            <w:vAlign w:val="center"/>
          </w:tcPr>
          <w:p w:rsidR="007E6164" w:rsidRPr="008930A1" w:rsidRDefault="007E6164" w:rsidP="002513C3">
            <w:pPr>
              <w:pStyle w:val="a2"/>
              <w:adjustRightInd/>
              <w:snapToGrid/>
              <w:spacing w:before="0" w:after="0" w:line="300" w:lineRule="auto"/>
              <w:textAlignment w:val="auto"/>
              <w:rPr>
                <w:rFonts w:ascii="標楷體" w:hAnsi="標楷體"/>
                <w:kern w:val="2"/>
              </w:rPr>
            </w:pPr>
            <w:r w:rsidRPr="008930A1">
              <w:rPr>
                <w:rFonts w:ascii="標楷體" w:hAnsi="標楷體"/>
                <w:kern w:val="2"/>
              </w:rPr>
              <w:t>0.194</w:t>
            </w:r>
          </w:p>
          <w:p w:rsidR="007E6164" w:rsidRPr="008930A1" w:rsidRDefault="007E6164" w:rsidP="002513C3">
            <w:pPr>
              <w:spacing w:line="300" w:lineRule="auto"/>
              <w:jc w:val="center"/>
              <w:rPr>
                <w:rFonts w:ascii="標楷體" w:hAnsi="標楷體"/>
              </w:rPr>
            </w:pPr>
            <w:r w:rsidRPr="008930A1">
              <w:rPr>
                <w:rFonts w:ascii="標楷體" w:hAnsi="標楷體"/>
              </w:rPr>
              <w:t>0.336</w:t>
            </w:r>
          </w:p>
          <w:p w:rsidR="007E6164" w:rsidRPr="008930A1" w:rsidRDefault="007E6164" w:rsidP="002513C3">
            <w:pPr>
              <w:spacing w:line="300" w:lineRule="auto"/>
              <w:jc w:val="center"/>
              <w:rPr>
                <w:rFonts w:ascii="標楷體" w:hAnsi="標楷體"/>
              </w:rPr>
            </w:pPr>
            <w:r w:rsidRPr="008930A1">
              <w:rPr>
                <w:rFonts w:ascii="標楷體" w:hAnsi="標楷體"/>
              </w:rPr>
              <w:t>0.442</w:t>
            </w:r>
          </w:p>
          <w:p w:rsidR="007E6164" w:rsidRPr="008930A1" w:rsidRDefault="007E6164" w:rsidP="002513C3">
            <w:pPr>
              <w:spacing w:line="300" w:lineRule="auto"/>
              <w:jc w:val="center"/>
              <w:rPr>
                <w:rFonts w:ascii="標楷體" w:hAnsi="標楷體"/>
              </w:rPr>
            </w:pPr>
            <w:r w:rsidRPr="008930A1">
              <w:rPr>
                <w:rFonts w:ascii="標楷體" w:hAnsi="標楷體"/>
              </w:rPr>
              <w:t>0.375</w:t>
            </w:r>
          </w:p>
          <w:p w:rsidR="007E6164" w:rsidRPr="008930A1" w:rsidRDefault="007E6164" w:rsidP="002513C3">
            <w:pPr>
              <w:spacing w:line="300" w:lineRule="auto"/>
              <w:jc w:val="center"/>
              <w:rPr>
                <w:rFonts w:ascii="標楷體" w:hAnsi="標楷體"/>
              </w:rPr>
            </w:pPr>
            <w:r w:rsidRPr="008930A1">
              <w:rPr>
                <w:rFonts w:ascii="標楷體" w:hAnsi="標楷體"/>
              </w:rPr>
              <w:t>0.128</w:t>
            </w:r>
          </w:p>
          <w:p w:rsidR="007E6164" w:rsidRPr="008930A1" w:rsidRDefault="007E6164" w:rsidP="002513C3">
            <w:pPr>
              <w:spacing w:line="300" w:lineRule="auto"/>
              <w:jc w:val="center"/>
              <w:rPr>
                <w:rFonts w:ascii="標楷體" w:hAnsi="標楷體"/>
              </w:rPr>
            </w:pPr>
            <w:r w:rsidRPr="008930A1">
              <w:rPr>
                <w:rFonts w:ascii="標楷體" w:hAnsi="標楷體"/>
              </w:rPr>
              <w:t>0.084</w:t>
            </w:r>
          </w:p>
          <w:p w:rsidR="007E6164" w:rsidRPr="008930A1" w:rsidRDefault="007E6164" w:rsidP="002513C3">
            <w:pPr>
              <w:spacing w:line="300" w:lineRule="auto"/>
              <w:jc w:val="center"/>
              <w:rPr>
                <w:rFonts w:ascii="標楷體" w:hAnsi="標楷體"/>
              </w:rPr>
            </w:pPr>
            <w:r w:rsidRPr="008930A1">
              <w:rPr>
                <w:rFonts w:ascii="標楷體" w:hAnsi="標楷體"/>
              </w:rPr>
              <w:t>0.171</w:t>
            </w:r>
          </w:p>
          <w:p w:rsidR="007E6164" w:rsidRPr="008930A1" w:rsidRDefault="007E6164" w:rsidP="002513C3">
            <w:pPr>
              <w:spacing w:line="300" w:lineRule="auto"/>
              <w:jc w:val="center"/>
              <w:rPr>
                <w:rFonts w:ascii="標楷體" w:hAnsi="標楷體"/>
              </w:rPr>
            </w:pPr>
            <w:r w:rsidRPr="008930A1">
              <w:rPr>
                <w:rFonts w:ascii="標楷體" w:hAnsi="標楷體"/>
              </w:rPr>
              <w:t>0.290</w:t>
            </w:r>
          </w:p>
          <w:p w:rsidR="007E6164" w:rsidRPr="008930A1" w:rsidRDefault="007E6164" w:rsidP="002513C3">
            <w:pPr>
              <w:spacing w:line="300" w:lineRule="auto"/>
              <w:jc w:val="center"/>
              <w:rPr>
                <w:rFonts w:ascii="標楷體" w:hAnsi="標楷體"/>
              </w:rPr>
            </w:pPr>
            <w:r w:rsidRPr="008930A1">
              <w:rPr>
                <w:rFonts w:ascii="標楷體" w:hAnsi="標楷體"/>
              </w:rPr>
              <w:t>0.322</w:t>
            </w:r>
          </w:p>
          <w:p w:rsidR="007E6164" w:rsidRPr="008930A1" w:rsidRDefault="007E6164" w:rsidP="002513C3">
            <w:pPr>
              <w:spacing w:line="300" w:lineRule="auto"/>
              <w:jc w:val="center"/>
              <w:rPr>
                <w:rFonts w:ascii="標楷體" w:hAnsi="標楷體"/>
              </w:rPr>
            </w:pPr>
            <w:r w:rsidRPr="008930A1">
              <w:rPr>
                <w:rFonts w:ascii="標楷體" w:hAnsi="標楷體"/>
              </w:rPr>
              <w:t>0.522</w:t>
            </w:r>
          </w:p>
        </w:tc>
      </w:tr>
      <w:tr w:rsidR="007E6164" w:rsidRPr="008930A1" w:rsidTr="007D27F9">
        <w:tc>
          <w:tcPr>
            <w:tcW w:w="1250" w:type="pct"/>
            <w:tcBorders>
              <w:left w:val="nil"/>
            </w:tcBorders>
            <w:vAlign w:val="center"/>
          </w:tcPr>
          <w:p w:rsidR="007E6164" w:rsidRPr="005F1E11" w:rsidRDefault="007E6164" w:rsidP="005F1E11">
            <w:pPr>
              <w:pStyle w:val="a2"/>
              <w:adjustRightInd/>
              <w:snapToGrid/>
              <w:spacing w:before="0" w:after="0" w:line="300" w:lineRule="auto"/>
              <w:textAlignment w:val="auto"/>
              <w:rPr>
                <w:rFonts w:ascii="標楷體"/>
                <w:kern w:val="2"/>
              </w:rPr>
            </w:pPr>
            <w:r w:rsidRPr="005F1E11">
              <w:rPr>
                <w:rFonts w:ascii="標楷體" w:hAnsi="標楷體" w:hint="eastAsia"/>
                <w:kern w:val="2"/>
              </w:rPr>
              <w:t>特</w:t>
            </w:r>
            <w:r w:rsidRPr="008930A1">
              <w:rPr>
                <w:rFonts w:ascii="標楷體" w:hAnsi="標楷體" w:hint="eastAsia"/>
                <w:kern w:val="2"/>
              </w:rPr>
              <w:t xml:space="preserve">　</w:t>
            </w:r>
            <w:r w:rsidRPr="005F1E11">
              <w:rPr>
                <w:rFonts w:ascii="標楷體" w:hAnsi="標楷體" w:hint="eastAsia"/>
                <w:kern w:val="2"/>
              </w:rPr>
              <w:t>徵</w:t>
            </w:r>
            <w:r w:rsidRPr="008930A1">
              <w:rPr>
                <w:rFonts w:ascii="標楷體" w:hAnsi="標楷體" w:hint="eastAsia"/>
                <w:kern w:val="2"/>
              </w:rPr>
              <w:t xml:space="preserve">　</w:t>
            </w:r>
            <w:r w:rsidRPr="005F1E11">
              <w:rPr>
                <w:rFonts w:ascii="標楷體" w:hAnsi="標楷體" w:hint="eastAsia"/>
                <w:kern w:val="2"/>
              </w:rPr>
              <w:t>值</w:t>
            </w:r>
          </w:p>
          <w:p w:rsidR="007E6164" w:rsidRPr="008930A1" w:rsidRDefault="007E6164" w:rsidP="002513C3">
            <w:pPr>
              <w:pStyle w:val="a2"/>
              <w:adjustRightInd/>
              <w:snapToGrid/>
              <w:spacing w:before="0" w:after="0" w:line="300" w:lineRule="auto"/>
              <w:textAlignment w:val="auto"/>
              <w:rPr>
                <w:rFonts w:ascii="標楷體"/>
                <w:kern w:val="2"/>
              </w:rPr>
            </w:pPr>
            <w:r w:rsidRPr="008930A1">
              <w:rPr>
                <w:rFonts w:ascii="標楷體" w:hAnsi="標楷體" w:hint="eastAsia"/>
                <w:kern w:val="2"/>
              </w:rPr>
              <w:t>貢　獻　率</w:t>
            </w:r>
          </w:p>
          <w:p w:rsidR="007E6164" w:rsidRPr="008930A1" w:rsidRDefault="007E6164" w:rsidP="002513C3">
            <w:pPr>
              <w:spacing w:line="300" w:lineRule="auto"/>
              <w:jc w:val="center"/>
              <w:rPr>
                <w:rFonts w:ascii="標楷體"/>
                <w:spacing w:val="20"/>
              </w:rPr>
            </w:pPr>
            <w:r w:rsidRPr="008930A1">
              <w:rPr>
                <w:rFonts w:ascii="標楷體" w:hAnsi="標楷體" w:hint="eastAsia"/>
                <w:spacing w:val="20"/>
              </w:rPr>
              <w:t>累積貢獻率</w:t>
            </w:r>
          </w:p>
        </w:tc>
        <w:tc>
          <w:tcPr>
            <w:tcW w:w="1250" w:type="pct"/>
            <w:vAlign w:val="center"/>
          </w:tcPr>
          <w:p w:rsidR="007E6164" w:rsidRPr="008930A1" w:rsidRDefault="007E6164" w:rsidP="002513C3">
            <w:pPr>
              <w:spacing w:line="300" w:lineRule="auto"/>
              <w:ind w:left="-159"/>
              <w:jc w:val="center"/>
              <w:rPr>
                <w:rFonts w:ascii="標楷體" w:hAnsi="標楷體"/>
              </w:rPr>
            </w:pPr>
            <w:r w:rsidRPr="008930A1">
              <w:rPr>
                <w:rFonts w:ascii="標楷體" w:hAnsi="標楷體"/>
              </w:rPr>
              <w:t>0.83</w:t>
            </w:r>
          </w:p>
          <w:p w:rsidR="007E6164" w:rsidRPr="008930A1" w:rsidRDefault="007E6164" w:rsidP="002513C3">
            <w:pPr>
              <w:pStyle w:val="a2"/>
              <w:adjustRightInd/>
              <w:snapToGrid/>
              <w:spacing w:before="0" w:after="0" w:line="300" w:lineRule="auto"/>
              <w:textAlignment w:val="auto"/>
              <w:rPr>
                <w:rFonts w:ascii="標楷體" w:hAnsi="標楷體"/>
                <w:kern w:val="2"/>
              </w:rPr>
            </w:pPr>
            <w:r w:rsidRPr="008930A1">
              <w:rPr>
                <w:rFonts w:ascii="標楷體" w:hAnsi="標楷體"/>
                <w:kern w:val="2"/>
              </w:rPr>
              <w:t>0.683</w:t>
            </w:r>
          </w:p>
          <w:p w:rsidR="007E6164" w:rsidRPr="008930A1" w:rsidRDefault="007E6164" w:rsidP="002513C3">
            <w:pPr>
              <w:spacing w:line="300" w:lineRule="auto"/>
              <w:jc w:val="center"/>
              <w:rPr>
                <w:rFonts w:ascii="標楷體" w:hAnsi="標楷體"/>
              </w:rPr>
            </w:pPr>
            <w:r w:rsidRPr="008930A1">
              <w:rPr>
                <w:rFonts w:ascii="標楷體" w:hAnsi="標楷體"/>
              </w:rPr>
              <w:t>0.683</w:t>
            </w:r>
          </w:p>
        </w:tc>
        <w:tc>
          <w:tcPr>
            <w:tcW w:w="1250" w:type="pct"/>
            <w:vAlign w:val="center"/>
          </w:tcPr>
          <w:p w:rsidR="007E6164" w:rsidRPr="008930A1" w:rsidRDefault="007E6164" w:rsidP="002513C3">
            <w:pPr>
              <w:spacing w:line="300" w:lineRule="auto"/>
              <w:jc w:val="center"/>
              <w:rPr>
                <w:rFonts w:ascii="標楷體" w:hAnsi="標楷體"/>
              </w:rPr>
            </w:pPr>
            <w:r w:rsidRPr="008930A1">
              <w:rPr>
                <w:rFonts w:ascii="標楷體" w:hAnsi="標楷體"/>
              </w:rPr>
              <w:t>1.76</w:t>
            </w:r>
          </w:p>
          <w:p w:rsidR="007E6164" w:rsidRPr="008930A1" w:rsidRDefault="007E6164" w:rsidP="002513C3">
            <w:pPr>
              <w:pStyle w:val="a2"/>
              <w:adjustRightInd/>
              <w:snapToGrid/>
              <w:spacing w:before="0" w:after="0" w:line="300" w:lineRule="auto"/>
              <w:ind w:left="159"/>
              <w:textAlignment w:val="auto"/>
              <w:rPr>
                <w:rFonts w:ascii="標楷體" w:hAnsi="標楷體"/>
                <w:kern w:val="2"/>
              </w:rPr>
            </w:pPr>
            <w:r w:rsidRPr="008930A1">
              <w:rPr>
                <w:rFonts w:ascii="標楷體" w:hAnsi="標楷體"/>
                <w:kern w:val="2"/>
              </w:rPr>
              <w:t>0.176</w:t>
            </w:r>
          </w:p>
          <w:p w:rsidR="007E6164" w:rsidRPr="008930A1" w:rsidRDefault="007E6164" w:rsidP="002513C3">
            <w:pPr>
              <w:spacing w:line="300" w:lineRule="auto"/>
              <w:ind w:left="159"/>
              <w:jc w:val="center"/>
              <w:rPr>
                <w:rFonts w:ascii="標楷體" w:hAnsi="標楷體"/>
              </w:rPr>
            </w:pPr>
            <w:r w:rsidRPr="008930A1">
              <w:rPr>
                <w:rFonts w:ascii="標楷體" w:hAnsi="標楷體"/>
              </w:rPr>
              <w:t>0.859</w:t>
            </w:r>
          </w:p>
        </w:tc>
        <w:tc>
          <w:tcPr>
            <w:tcW w:w="1250" w:type="pct"/>
            <w:tcBorders>
              <w:right w:val="nil"/>
            </w:tcBorders>
            <w:vAlign w:val="center"/>
          </w:tcPr>
          <w:p w:rsidR="007E6164" w:rsidRPr="008930A1" w:rsidRDefault="007E6164" w:rsidP="002513C3">
            <w:pPr>
              <w:spacing w:line="300" w:lineRule="auto"/>
              <w:ind w:left="-153"/>
              <w:jc w:val="center"/>
              <w:rPr>
                <w:rFonts w:ascii="標楷體" w:hAnsi="標楷體"/>
              </w:rPr>
            </w:pPr>
            <w:r w:rsidRPr="008930A1">
              <w:rPr>
                <w:rFonts w:ascii="標楷體" w:hAnsi="標楷體"/>
              </w:rPr>
              <w:t>0.75</w:t>
            </w:r>
          </w:p>
          <w:p w:rsidR="007E6164" w:rsidRPr="008930A1" w:rsidRDefault="007E6164" w:rsidP="002513C3">
            <w:pPr>
              <w:pStyle w:val="a2"/>
              <w:adjustRightInd/>
              <w:snapToGrid/>
              <w:spacing w:before="0" w:after="0" w:line="300" w:lineRule="auto"/>
              <w:textAlignment w:val="auto"/>
              <w:rPr>
                <w:rFonts w:ascii="標楷體" w:hAnsi="標楷體"/>
                <w:kern w:val="2"/>
              </w:rPr>
            </w:pPr>
            <w:r w:rsidRPr="008930A1">
              <w:rPr>
                <w:rFonts w:ascii="標楷體" w:hAnsi="標楷體"/>
                <w:kern w:val="2"/>
              </w:rPr>
              <w:t>0.075</w:t>
            </w:r>
          </w:p>
          <w:p w:rsidR="007E6164" w:rsidRPr="008930A1" w:rsidRDefault="007E6164" w:rsidP="002513C3">
            <w:pPr>
              <w:spacing w:line="300" w:lineRule="auto"/>
              <w:jc w:val="center"/>
              <w:rPr>
                <w:rFonts w:ascii="標楷體" w:hAnsi="標楷體"/>
              </w:rPr>
            </w:pPr>
            <w:r w:rsidRPr="008930A1">
              <w:rPr>
                <w:rFonts w:ascii="標楷體" w:hAnsi="標楷體"/>
              </w:rPr>
              <w:t>0.934</w:t>
            </w:r>
          </w:p>
        </w:tc>
      </w:tr>
    </w:tbl>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18 </w:t>
      </w:r>
      <w:r w:rsidRPr="008930A1">
        <w:rPr>
          <w:rFonts w:ascii="標楷體" w:hAnsi="標楷體" w:hint="eastAsia"/>
        </w:rPr>
        <w:t>矩陣數據解析法案例</w:t>
      </w:r>
    </w:p>
    <w:p w:rsidR="007E6164" w:rsidRPr="008930A1" w:rsidRDefault="007E6164" w:rsidP="00534224">
      <w:pPr>
        <w:pStyle w:val="a7"/>
        <w:adjustRightInd w:val="0"/>
        <w:spacing w:before="0" w:after="120" w:line="300" w:lineRule="auto"/>
        <w:ind w:left="31680" w:hangingChars="200" w:firstLine="31680"/>
        <w:rPr>
          <w:rFonts w:ascii="標楷體"/>
        </w:rPr>
      </w:pPr>
      <w:r w:rsidRPr="008930A1">
        <w:rPr>
          <w:rFonts w:ascii="標楷體"/>
        </w:rPr>
        <w:br w:type="page"/>
      </w:r>
      <w:bookmarkStart w:id="62" w:name="_Toc16096563"/>
      <w:r w:rsidRPr="008930A1">
        <w:rPr>
          <w:rFonts w:ascii="標楷體" w:hAnsi="標楷體"/>
        </w:rPr>
        <w:t>3.6</w:t>
      </w:r>
      <w:r w:rsidRPr="008930A1">
        <w:rPr>
          <w:rFonts w:ascii="標楷體" w:hAnsi="標楷體" w:hint="eastAsia"/>
        </w:rPr>
        <w:t>箭線圖法</w:t>
      </w:r>
      <w:bookmarkEnd w:id="62"/>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63" w:name="_Toc16096564"/>
      <w:r w:rsidRPr="008930A1">
        <w:rPr>
          <w:rFonts w:ascii="標楷體" w:hAnsi="標楷體"/>
        </w:rPr>
        <w:t>3.6.1</w:t>
      </w:r>
      <w:r w:rsidRPr="008930A1">
        <w:rPr>
          <w:rFonts w:ascii="標楷體" w:hAnsi="標楷體" w:hint="eastAsia"/>
        </w:rPr>
        <w:t>定義</w:t>
      </w:r>
      <w:bookmarkEnd w:id="63"/>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將工作計畫之各作業項目及其時程，根據各項作業間從屬先後或同步併行關係，以節點表示作業項目，結點間再以箭線串連所繪出之網狀圖，如圖</w:t>
      </w:r>
      <w:r w:rsidRPr="008930A1">
        <w:rPr>
          <w:rFonts w:ascii="標楷體" w:hAnsi="標楷體"/>
          <w:szCs w:val="20"/>
        </w:rPr>
        <w:t>19</w:t>
      </w:r>
      <w:r w:rsidRPr="008930A1">
        <w:rPr>
          <w:rFonts w:ascii="標楷體" w:hAnsi="標楷體" w:hint="eastAsia"/>
          <w:szCs w:val="20"/>
        </w:rPr>
        <w:t>。</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64" w:name="_Toc16096565"/>
      <w:r w:rsidRPr="008930A1">
        <w:rPr>
          <w:rFonts w:ascii="標楷體" w:hAnsi="標楷體"/>
        </w:rPr>
        <w:t>3.6.2</w:t>
      </w:r>
      <w:r w:rsidRPr="008930A1">
        <w:rPr>
          <w:rFonts w:ascii="標楷體" w:hAnsi="標楷體" w:hint="eastAsia"/>
        </w:rPr>
        <w:t>適用範圍</w:t>
      </w:r>
      <w:bookmarkEnd w:id="64"/>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2513C3">
        <w:rPr>
          <w:rFonts w:ascii="標楷體" w:hAnsi="標楷體" w:hint="eastAsia"/>
          <w:szCs w:val="28"/>
        </w:rPr>
        <w:t>工程進度管理與控制</w:t>
      </w:r>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sidRPr="002513C3">
        <w:rPr>
          <w:rFonts w:ascii="標楷體" w:hAnsi="標楷體" w:hint="eastAsia"/>
          <w:szCs w:val="28"/>
        </w:rPr>
        <w:t>工程資源調度</w:t>
      </w:r>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3.</w:t>
      </w:r>
      <w:r w:rsidRPr="002513C3">
        <w:rPr>
          <w:rFonts w:ascii="標楷體" w:hAnsi="標楷體" w:hint="eastAsia"/>
          <w:szCs w:val="28"/>
        </w:rPr>
        <w:t>工程成本控制</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65" w:name="_Toc16096566"/>
      <w:r w:rsidRPr="008930A1">
        <w:rPr>
          <w:rFonts w:ascii="標楷體" w:hAnsi="標楷體"/>
        </w:rPr>
        <w:t>3.6.3</w:t>
      </w:r>
      <w:r w:rsidRPr="008930A1">
        <w:rPr>
          <w:rFonts w:ascii="標楷體" w:hAnsi="標楷體" w:hint="eastAsia"/>
        </w:rPr>
        <w:t>繪製方法</w:t>
      </w:r>
      <w:bookmarkEnd w:id="65"/>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2513C3">
        <w:rPr>
          <w:rFonts w:ascii="標楷體" w:hAnsi="標楷體" w:hint="eastAsia"/>
          <w:szCs w:val="28"/>
        </w:rPr>
        <w:t>列出工作的全部作業項目。</w:t>
      </w:r>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sidRPr="002513C3">
        <w:rPr>
          <w:rFonts w:ascii="標楷體" w:hAnsi="標楷體" w:hint="eastAsia"/>
          <w:szCs w:val="28"/>
        </w:rPr>
        <w:t>將每個作業項目名稱分別寫在卡片上或直接在排程軟體上編排。</w:t>
      </w:r>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3.</w:t>
      </w:r>
      <w:r w:rsidRPr="002513C3">
        <w:rPr>
          <w:rFonts w:ascii="標楷體" w:hAnsi="標楷體" w:hint="eastAsia"/>
          <w:szCs w:val="28"/>
        </w:rPr>
        <w:t>依據個案條件及工程實務經驗，探討作業項目之間的相互關係（先行、後續、平行、限制）。</w:t>
      </w:r>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4.</w:t>
      </w:r>
      <w:r w:rsidRPr="002513C3">
        <w:rPr>
          <w:rFonts w:ascii="標楷體" w:hAnsi="標楷體" w:hint="eastAsia"/>
          <w:szCs w:val="28"/>
        </w:rPr>
        <w:t>決定作業項目的配置，除去重複及不必要的卡片</w:t>
      </w:r>
      <w:r w:rsidRPr="002513C3">
        <w:rPr>
          <w:rFonts w:ascii="標楷體" w:hAnsi="標楷體"/>
          <w:szCs w:val="28"/>
        </w:rPr>
        <w:t>(</w:t>
      </w:r>
      <w:r w:rsidRPr="002513C3">
        <w:rPr>
          <w:rFonts w:ascii="標楷體" w:hAnsi="標楷體" w:hint="eastAsia"/>
          <w:szCs w:val="28"/>
        </w:rPr>
        <w:t>作業項目</w:t>
      </w:r>
      <w:r w:rsidRPr="002513C3">
        <w:rPr>
          <w:rFonts w:ascii="標楷體" w:hAnsi="標楷體"/>
          <w:szCs w:val="28"/>
        </w:rPr>
        <w:t>)</w:t>
      </w:r>
      <w:r w:rsidRPr="002513C3">
        <w:rPr>
          <w:rFonts w:ascii="標楷體" w:hAnsi="標楷體" w:hint="eastAsia"/>
          <w:szCs w:val="28"/>
        </w:rPr>
        <w:t>。</w:t>
      </w:r>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5.</w:t>
      </w:r>
      <w:r w:rsidRPr="002513C3">
        <w:rPr>
          <w:rFonts w:ascii="標楷體" w:hAnsi="標楷體" w:hint="eastAsia"/>
          <w:szCs w:val="28"/>
        </w:rPr>
        <w:t>繪成箭線圖，並確認正確性。</w:t>
      </w:r>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6.</w:t>
      </w:r>
      <w:r w:rsidRPr="002513C3">
        <w:rPr>
          <w:rFonts w:ascii="標楷體" w:hAnsi="標楷體" w:hint="eastAsia"/>
          <w:szCs w:val="28"/>
        </w:rPr>
        <w:t>根據個案需求條件及工程實務經驗，估計每個作業項目所需天數。</w:t>
      </w:r>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7.</w:t>
      </w:r>
      <w:r w:rsidRPr="002513C3">
        <w:rPr>
          <w:rFonts w:ascii="標楷體" w:hAnsi="標楷體" w:hint="eastAsia"/>
          <w:szCs w:val="28"/>
        </w:rPr>
        <w:t>計算工作計畫所需總天數</w:t>
      </w:r>
      <w:r w:rsidRPr="002513C3">
        <w:rPr>
          <w:rFonts w:ascii="標楷體" w:hAnsi="標楷體"/>
          <w:szCs w:val="28"/>
        </w:rPr>
        <w:t>(</w:t>
      </w:r>
      <w:r w:rsidRPr="002513C3">
        <w:rPr>
          <w:rFonts w:ascii="標楷體" w:hAnsi="標楷體" w:hint="eastAsia"/>
          <w:szCs w:val="28"/>
        </w:rPr>
        <w:t>箭線圖上最長的天數即為要徑</w:t>
      </w:r>
      <w:r w:rsidRPr="002513C3">
        <w:rPr>
          <w:rFonts w:ascii="標楷體" w:hAnsi="標楷體"/>
          <w:szCs w:val="28"/>
        </w:rPr>
        <w:t>)</w:t>
      </w:r>
      <w:r w:rsidRPr="002513C3">
        <w:rPr>
          <w:rFonts w:ascii="標楷體" w:hAnsi="標楷體" w:hint="eastAsia"/>
          <w:szCs w:val="28"/>
        </w:rPr>
        <w:t>。</w:t>
      </w:r>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8.</w:t>
      </w:r>
      <w:r w:rsidRPr="002513C3">
        <w:rPr>
          <w:rFonts w:ascii="標楷體" w:hAnsi="標楷體" w:hint="eastAsia"/>
          <w:szCs w:val="28"/>
        </w:rPr>
        <w:t>找出要徑</w:t>
      </w:r>
      <w:r w:rsidRPr="002513C3">
        <w:rPr>
          <w:rFonts w:ascii="標楷體" w:hAnsi="標楷體"/>
          <w:szCs w:val="28"/>
        </w:rPr>
        <w:t>(</w:t>
      </w:r>
      <w:r w:rsidRPr="002513C3">
        <w:rPr>
          <w:rFonts w:ascii="標楷體" w:hAnsi="標楷體" w:hint="eastAsia"/>
          <w:szCs w:val="28"/>
        </w:rPr>
        <w:t>無餘裕浮時的箭線路徑</w:t>
      </w:r>
      <w:r w:rsidRPr="002513C3">
        <w:rPr>
          <w:rFonts w:ascii="標楷體" w:hAnsi="標楷體"/>
          <w:szCs w:val="28"/>
        </w:rPr>
        <w:t>)</w:t>
      </w:r>
      <w:r w:rsidRPr="002513C3">
        <w:rPr>
          <w:rFonts w:ascii="標楷體" w:hAnsi="標楷體" w:hint="eastAsia"/>
          <w:szCs w:val="28"/>
        </w:rPr>
        <w:t>，進行進度的管控。</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66" w:name="_Toc16096567"/>
      <w:r w:rsidRPr="008930A1">
        <w:rPr>
          <w:rFonts w:ascii="標楷體" w:hAnsi="標楷體"/>
        </w:rPr>
        <w:t>3.6.4</w:t>
      </w:r>
      <w:r w:rsidRPr="008930A1">
        <w:rPr>
          <w:rFonts w:ascii="標楷體" w:hAnsi="標楷體" w:hint="eastAsia"/>
        </w:rPr>
        <w:t>使用要領</w:t>
      </w:r>
      <w:bookmarkEnd w:id="66"/>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2513C3">
        <w:rPr>
          <w:rFonts w:ascii="標楷體" w:hAnsi="標楷體" w:hint="eastAsia"/>
          <w:szCs w:val="28"/>
        </w:rPr>
        <w:t>箭線圖即計畫評核術（</w:t>
      </w:r>
      <w:r w:rsidRPr="002513C3">
        <w:rPr>
          <w:rFonts w:ascii="標楷體" w:hAnsi="標楷體"/>
          <w:szCs w:val="28"/>
        </w:rPr>
        <w:t>Program Evaluation and Review Technique</w:t>
      </w:r>
      <w:r w:rsidRPr="002513C3">
        <w:rPr>
          <w:rFonts w:ascii="標楷體" w:hAnsi="標楷體" w:hint="eastAsia"/>
          <w:szCs w:val="28"/>
        </w:rPr>
        <w:t>，</w:t>
      </w:r>
      <w:r w:rsidRPr="002513C3">
        <w:rPr>
          <w:rFonts w:ascii="標楷體" w:hAnsi="標楷體"/>
          <w:szCs w:val="28"/>
        </w:rPr>
        <w:t>PERT</w:t>
      </w:r>
      <w:r w:rsidRPr="002513C3">
        <w:rPr>
          <w:rFonts w:ascii="標楷體" w:hAnsi="標楷體" w:hint="eastAsia"/>
          <w:szCs w:val="28"/>
        </w:rPr>
        <w:t>），可用以決定工期的要徑</w:t>
      </w:r>
      <w:r w:rsidRPr="002513C3">
        <w:rPr>
          <w:rFonts w:ascii="標楷體" w:hAnsi="標楷體"/>
          <w:szCs w:val="28"/>
        </w:rPr>
        <w:t>(Critical Path)</w:t>
      </w:r>
      <w:r w:rsidRPr="002513C3">
        <w:rPr>
          <w:rFonts w:ascii="標楷體" w:hAnsi="標楷體" w:hint="eastAsia"/>
          <w:szCs w:val="28"/>
        </w:rPr>
        <w:t>，除了用於工程的排程計算與進度管制之外，亦可作為推行品質計畫之用，以管理品質計畫之執行進度。</w:t>
      </w:r>
    </w:p>
    <w:p w:rsidR="007E6164" w:rsidRPr="008930A1" w:rsidRDefault="007E6164" w:rsidP="00534224">
      <w:pPr>
        <w:tabs>
          <w:tab w:val="left" w:pos="4769"/>
        </w:tabs>
        <w:spacing w:after="120" w:line="300" w:lineRule="auto"/>
        <w:ind w:leftChars="183" w:left="31680" w:hangingChars="120" w:firstLine="31680"/>
        <w:jc w:val="both"/>
        <w:rPr>
          <w:rFonts w:ascii="標楷體"/>
        </w:rPr>
      </w:pPr>
      <w:r>
        <w:rPr>
          <w:rFonts w:ascii="標楷體" w:hAnsi="標楷體"/>
          <w:szCs w:val="28"/>
        </w:rPr>
        <w:t>2.</w:t>
      </w:r>
      <w:r w:rsidRPr="002513C3">
        <w:rPr>
          <w:rFonts w:ascii="標楷體" w:hAnsi="標楷體" w:hint="eastAsia"/>
          <w:szCs w:val="28"/>
        </w:rPr>
        <w:t>較繁複的工作天數計算常包括：最早起始點</w:t>
      </w:r>
      <w:r w:rsidRPr="002513C3">
        <w:rPr>
          <w:rFonts w:ascii="標楷體" w:hAnsi="標楷體"/>
          <w:szCs w:val="28"/>
        </w:rPr>
        <w:t>ES</w:t>
      </w:r>
      <w:r w:rsidRPr="002513C3">
        <w:rPr>
          <w:rFonts w:ascii="標楷體" w:hAnsi="標楷體" w:hint="eastAsia"/>
          <w:szCs w:val="28"/>
        </w:rPr>
        <w:t>（</w:t>
      </w:r>
      <w:r w:rsidRPr="002513C3">
        <w:rPr>
          <w:rFonts w:ascii="標楷體" w:hAnsi="標楷體"/>
          <w:szCs w:val="28"/>
        </w:rPr>
        <w:t>Early Start</w:t>
      </w:r>
      <w:r w:rsidRPr="002513C3">
        <w:rPr>
          <w:rFonts w:ascii="標楷體" w:hAnsi="標楷體" w:hint="eastAsia"/>
          <w:szCs w:val="28"/>
        </w:rPr>
        <w:t>）、最晚起始點</w:t>
      </w:r>
      <w:r w:rsidRPr="002513C3">
        <w:rPr>
          <w:rFonts w:ascii="標楷體" w:hAnsi="標楷體"/>
          <w:szCs w:val="28"/>
        </w:rPr>
        <w:t>LS</w:t>
      </w:r>
      <w:r w:rsidRPr="002513C3">
        <w:rPr>
          <w:rFonts w:ascii="標楷體" w:hAnsi="標楷體" w:hint="eastAsia"/>
          <w:szCs w:val="28"/>
        </w:rPr>
        <w:t>（</w:t>
      </w:r>
      <w:r w:rsidRPr="002513C3">
        <w:rPr>
          <w:rFonts w:ascii="標楷體" w:hAnsi="標楷體"/>
          <w:szCs w:val="28"/>
        </w:rPr>
        <w:t>Late Start</w:t>
      </w:r>
      <w:r w:rsidRPr="002513C3">
        <w:rPr>
          <w:rFonts w:ascii="標楷體" w:hAnsi="標楷體" w:hint="eastAsia"/>
          <w:szCs w:val="28"/>
        </w:rPr>
        <w:t>）、最早完成點</w:t>
      </w:r>
      <w:r w:rsidRPr="002513C3">
        <w:rPr>
          <w:rFonts w:ascii="標楷體" w:hAnsi="標楷體"/>
          <w:szCs w:val="28"/>
        </w:rPr>
        <w:t>EF</w:t>
      </w:r>
      <w:r w:rsidRPr="002513C3">
        <w:rPr>
          <w:rFonts w:ascii="標楷體" w:hAnsi="標楷體" w:hint="eastAsia"/>
          <w:szCs w:val="28"/>
        </w:rPr>
        <w:t>（</w:t>
      </w:r>
      <w:r w:rsidRPr="002513C3">
        <w:rPr>
          <w:rFonts w:ascii="標楷體" w:hAnsi="標楷體"/>
          <w:szCs w:val="28"/>
        </w:rPr>
        <w:t>Early Finish</w:t>
      </w:r>
      <w:r w:rsidRPr="002513C3">
        <w:rPr>
          <w:rFonts w:ascii="標楷體" w:hAnsi="標楷體" w:hint="eastAsia"/>
          <w:szCs w:val="28"/>
        </w:rPr>
        <w:t>）、最遲</w:t>
      </w:r>
      <w:r w:rsidRPr="008930A1">
        <w:rPr>
          <w:rFonts w:ascii="標楷體" w:hAnsi="標楷體" w:hint="eastAsia"/>
        </w:rPr>
        <w:t>完成點</w:t>
      </w:r>
      <w:r w:rsidRPr="008930A1">
        <w:rPr>
          <w:rFonts w:ascii="標楷體" w:hAnsi="標楷體"/>
        </w:rPr>
        <w:t>LF</w:t>
      </w:r>
      <w:r w:rsidRPr="008930A1">
        <w:rPr>
          <w:rFonts w:ascii="標楷體" w:hAnsi="標楷體" w:hint="eastAsia"/>
        </w:rPr>
        <w:t>（</w:t>
      </w:r>
      <w:r w:rsidRPr="008930A1">
        <w:rPr>
          <w:rFonts w:ascii="標楷體" w:hAnsi="標楷體"/>
        </w:rPr>
        <w:t>Late Finish</w:t>
      </w:r>
      <w:r w:rsidRPr="008930A1">
        <w:rPr>
          <w:rFonts w:ascii="標楷體" w:hAnsi="標楷體" w:hint="eastAsia"/>
        </w:rPr>
        <w:t>）、全部寬裕時間總浮時</w:t>
      </w:r>
      <w:r w:rsidRPr="008930A1">
        <w:rPr>
          <w:rFonts w:ascii="標楷體" w:hAnsi="標楷體"/>
        </w:rPr>
        <w:t>TF</w:t>
      </w:r>
      <w:r w:rsidRPr="008930A1">
        <w:rPr>
          <w:rFonts w:ascii="標楷體" w:hAnsi="標楷體" w:hint="eastAsia"/>
        </w:rPr>
        <w:t>（</w:t>
      </w:r>
      <w:r w:rsidRPr="008930A1">
        <w:rPr>
          <w:rFonts w:ascii="標楷體" w:hAnsi="標楷體"/>
        </w:rPr>
        <w:t>Total Float</w:t>
      </w:r>
      <w:r w:rsidRPr="008930A1">
        <w:rPr>
          <w:rFonts w:ascii="標楷體" w:hAnsi="標楷體" w:hint="eastAsia"/>
        </w:rPr>
        <w:t>）、可用寬裕時間之自由浮時</w:t>
      </w:r>
      <w:r w:rsidRPr="008930A1">
        <w:rPr>
          <w:rFonts w:ascii="標楷體" w:hAnsi="標楷體"/>
        </w:rPr>
        <w:t>FF</w:t>
      </w:r>
      <w:r w:rsidRPr="008930A1">
        <w:rPr>
          <w:rFonts w:ascii="標楷體" w:hAnsi="標楷體" w:hint="eastAsia"/>
        </w:rPr>
        <w:t>（</w:t>
      </w:r>
      <w:r w:rsidRPr="008930A1">
        <w:rPr>
          <w:rFonts w:ascii="標楷體" w:hAnsi="標楷體"/>
        </w:rPr>
        <w:t>Free Float</w:t>
      </w:r>
      <w:r w:rsidRPr="008930A1">
        <w:rPr>
          <w:rFonts w:ascii="標楷體" w:hAnsi="標楷體" w:hint="eastAsia"/>
        </w:rPr>
        <w:t>）。</w:t>
      </w:r>
    </w:p>
    <w:p w:rsidR="007E6164" w:rsidRPr="002513C3"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3.</w:t>
      </w:r>
      <w:r w:rsidRPr="002513C3">
        <w:rPr>
          <w:rFonts w:ascii="標楷體" w:hAnsi="標楷體" w:hint="eastAsia"/>
          <w:szCs w:val="28"/>
        </w:rPr>
        <w:t>使用箭線圖管控進度時，應將工作計畫實際執行情況註明在箭線圖上。必要時，應修訂箭線圖。</w:t>
      </w:r>
    </w:p>
    <w:p w:rsidR="007E6164" w:rsidRPr="002513C3" w:rsidRDefault="007E6164" w:rsidP="00534224">
      <w:pPr>
        <w:tabs>
          <w:tab w:val="left" w:pos="4769"/>
        </w:tabs>
        <w:spacing w:after="120" w:line="300" w:lineRule="auto"/>
        <w:ind w:leftChars="183" w:left="31680" w:hangingChars="120" w:firstLine="31680"/>
        <w:jc w:val="both"/>
        <w:textDirection w:val="lrTbV"/>
        <w:rPr>
          <w:rFonts w:ascii="標楷體"/>
          <w:szCs w:val="28"/>
        </w:rPr>
      </w:pPr>
      <w:r>
        <w:rPr>
          <w:rFonts w:ascii="標楷體" w:hAnsi="標楷體"/>
          <w:szCs w:val="28"/>
        </w:rPr>
        <w:t>4.</w:t>
      </w:r>
      <w:r w:rsidRPr="002513C3">
        <w:rPr>
          <w:rFonts w:ascii="標楷體" w:hAnsi="標楷體" w:hint="eastAsia"/>
          <w:szCs w:val="28"/>
        </w:rPr>
        <w:t>工期認列計算常為公共工程履約爭議之主要議題，究其根本即在於契約兩造在履約之初，未能審慎編製及審核工程進度網狀圖，致工期要徑約定混淆。依據工程會訂頒之工程採購契約範本（</w:t>
      </w:r>
      <w:r w:rsidRPr="002513C3">
        <w:rPr>
          <w:rFonts w:ascii="標楷體" w:hAnsi="標楷體"/>
          <w:szCs w:val="28"/>
        </w:rPr>
        <w:t>108</w:t>
      </w:r>
      <w:r w:rsidRPr="002513C3">
        <w:rPr>
          <w:rFonts w:ascii="標楷體"/>
          <w:szCs w:val="28"/>
        </w:rPr>
        <w:t>.</w:t>
      </w:r>
      <w:r w:rsidRPr="002513C3">
        <w:rPr>
          <w:rFonts w:ascii="標楷體" w:hAnsi="標楷體"/>
          <w:szCs w:val="28"/>
        </w:rPr>
        <w:t>01</w:t>
      </w:r>
      <w:r w:rsidRPr="002513C3">
        <w:rPr>
          <w:rFonts w:ascii="標楷體"/>
          <w:szCs w:val="28"/>
        </w:rPr>
        <w:t>.</w:t>
      </w:r>
      <w:r w:rsidRPr="002513C3">
        <w:rPr>
          <w:rFonts w:ascii="標楷體" w:hAnsi="標楷體"/>
          <w:szCs w:val="28"/>
        </w:rPr>
        <w:t>22</w:t>
      </w:r>
      <w:r w:rsidRPr="002513C3">
        <w:rPr>
          <w:rFonts w:ascii="標楷體" w:hAnsi="標楷體" w:hint="eastAsia"/>
          <w:szCs w:val="28"/>
        </w:rPr>
        <w:t>修正）第</w:t>
      </w:r>
      <w:r w:rsidRPr="002513C3">
        <w:rPr>
          <w:rFonts w:ascii="標楷體" w:hAnsi="標楷體"/>
          <w:szCs w:val="28"/>
        </w:rPr>
        <w:t>9</w:t>
      </w:r>
      <w:r w:rsidRPr="002513C3">
        <w:rPr>
          <w:rFonts w:ascii="標楷體" w:hAnsi="標楷體" w:hint="eastAsia"/>
          <w:szCs w:val="28"/>
        </w:rPr>
        <w:t>條第</w:t>
      </w:r>
      <w:r w:rsidRPr="002513C3">
        <w:rPr>
          <w:rFonts w:ascii="標楷體" w:hAnsi="標楷體"/>
          <w:szCs w:val="28"/>
        </w:rPr>
        <w:t>(</w:t>
      </w:r>
      <w:r w:rsidRPr="002513C3">
        <w:rPr>
          <w:rFonts w:ascii="標楷體" w:hAnsi="標楷體" w:hint="eastAsia"/>
          <w:szCs w:val="28"/>
        </w:rPr>
        <w:t>四</w:t>
      </w:r>
      <w:r w:rsidRPr="002513C3">
        <w:rPr>
          <w:rFonts w:ascii="標楷體" w:hAnsi="標楷體"/>
          <w:szCs w:val="28"/>
        </w:rPr>
        <w:t>)</w:t>
      </w:r>
      <w:r w:rsidRPr="002513C3">
        <w:rPr>
          <w:rFonts w:ascii="標楷體" w:hAnsi="標楷體" w:hint="eastAsia"/>
          <w:szCs w:val="28"/>
        </w:rPr>
        <w:t>項規定</w:t>
      </w:r>
      <w:r w:rsidRPr="002513C3">
        <w:rPr>
          <w:rFonts w:ascii="標楷體" w:hAnsi="標楷體"/>
          <w:szCs w:val="28"/>
        </w:rPr>
        <w:t>(</w:t>
      </w:r>
      <w:r w:rsidRPr="002513C3">
        <w:rPr>
          <w:rFonts w:ascii="標楷體" w:hAnsi="標楷體" w:hint="eastAsia"/>
          <w:szCs w:val="28"/>
        </w:rPr>
        <w:t>略以</w:t>
      </w:r>
      <w:r w:rsidRPr="002513C3">
        <w:rPr>
          <w:rFonts w:ascii="標楷體" w:hAnsi="標楷體"/>
          <w:szCs w:val="28"/>
        </w:rPr>
        <w:t>)</w:t>
      </w:r>
      <w:r w:rsidRPr="002513C3">
        <w:rPr>
          <w:rFonts w:ascii="標楷體" w:hAnsi="標楷體" w:hint="eastAsia"/>
          <w:szCs w:val="28"/>
        </w:rPr>
        <w:t>：廠商應於開工前，擬定施工順序及預定進度表等，並就主要施工部分敘明施工方法，繪製施工相關圖說，送請機關核定。預定進度表之格式及細節，應標示施工詳圖送審日期、主要器材設備訂購與進場之日期、各項工作之起始日期、各類別工人調派配置日期及人數等，並標示契約之施工要徑，俾供後續契約檢核工期之依據。廠商在擬定前述工期網圖時，應考量施工當地天候對契約之影響。</w: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noProof/>
        </w:rPr>
        <w:object w:dxaOrig="8551" w:dyaOrig="4711">
          <v:shape id="_x0000_i1037" type="#_x0000_t75" style="width:444.6pt;height:264pt" o:ole="" fillcolor="window">
            <v:imagedata r:id="rId19" o:title=""/>
          </v:shape>
          <o:OLEObject Type="Embed" ProgID="Word.Picture.8" ShapeID="_x0000_i1037" DrawAspect="Content" ObjectID="_1655902910" r:id="rId20"/>
        </w:object>
      </w:r>
    </w:p>
    <w:p w:rsidR="007E6164" w:rsidRPr="008930A1" w:rsidRDefault="007E6164" w:rsidP="009F0FFB">
      <w:pPr>
        <w:pStyle w:val="a6"/>
        <w:adjustRightInd w:val="0"/>
        <w:spacing w:beforeLines="50"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19</w:t>
      </w:r>
      <w:r w:rsidRPr="008930A1">
        <w:rPr>
          <w:rFonts w:ascii="標楷體" w:hAnsi="標楷體" w:hint="eastAsia"/>
        </w:rPr>
        <w:t xml:space="preserve">　箭線圖（混凝土工程為例）</w:t>
      </w:r>
    </w:p>
    <w:p w:rsidR="007E6164" w:rsidRDefault="007E6164" w:rsidP="009F0FFB">
      <w:pPr>
        <w:pStyle w:val="a6"/>
        <w:adjustRightInd w:val="0"/>
        <w:spacing w:beforeLines="50" w:line="300" w:lineRule="auto"/>
        <w:ind w:left="0" w:firstLineChars="0" w:firstLine="0"/>
        <w:jc w:val="center"/>
        <w:rPr>
          <w:rFonts w:ascii="標楷體"/>
        </w:rPr>
      </w:pPr>
    </w:p>
    <w:p w:rsidR="007E6164" w:rsidRDefault="007E6164" w:rsidP="009F0FFB">
      <w:pPr>
        <w:pStyle w:val="a6"/>
        <w:adjustRightInd w:val="0"/>
        <w:spacing w:beforeLines="50" w:line="300" w:lineRule="auto"/>
        <w:ind w:left="0" w:firstLineChars="0" w:firstLine="0"/>
        <w:jc w:val="center"/>
        <w:rPr>
          <w:rFonts w:ascii="標楷體"/>
        </w:rPr>
      </w:pPr>
    </w:p>
    <w:p w:rsidR="007E6164" w:rsidRPr="008930A1" w:rsidRDefault="007E6164" w:rsidP="00534224">
      <w:pPr>
        <w:pStyle w:val="a7"/>
        <w:adjustRightInd w:val="0"/>
        <w:spacing w:before="0" w:after="120" w:line="300" w:lineRule="auto"/>
        <w:ind w:left="31680" w:hangingChars="200" w:firstLine="31680"/>
        <w:rPr>
          <w:rFonts w:ascii="標楷體"/>
        </w:rPr>
      </w:pPr>
      <w:bookmarkStart w:id="67" w:name="_Toc16096568"/>
      <w:r w:rsidRPr="008930A1">
        <w:rPr>
          <w:rFonts w:ascii="標楷體" w:hAnsi="標楷體"/>
        </w:rPr>
        <w:t>3.7</w:t>
      </w:r>
      <w:r w:rsidRPr="008930A1">
        <w:rPr>
          <w:rFonts w:ascii="標楷體" w:hAnsi="標楷體" w:hint="eastAsia"/>
        </w:rPr>
        <w:t>過程決策計畫圖（</w:t>
      </w:r>
      <w:r w:rsidRPr="008930A1">
        <w:rPr>
          <w:rFonts w:ascii="標楷體" w:hAnsi="標楷體"/>
        </w:rPr>
        <w:t>Process Decision Program Chart</w:t>
      </w:r>
      <w:r w:rsidRPr="008930A1">
        <w:rPr>
          <w:rFonts w:ascii="標楷體" w:hAnsi="標楷體" w:hint="eastAsia"/>
        </w:rPr>
        <w:t>，</w:t>
      </w:r>
      <w:r w:rsidRPr="008930A1">
        <w:rPr>
          <w:rFonts w:ascii="標楷體" w:hAnsi="標楷體"/>
        </w:rPr>
        <w:t>PDPC</w:t>
      </w:r>
      <w:r w:rsidRPr="008930A1">
        <w:rPr>
          <w:rFonts w:ascii="標楷體" w:hAnsi="標楷體" w:hint="eastAsia"/>
        </w:rPr>
        <w:t>）</w:t>
      </w:r>
      <w:bookmarkEnd w:id="67"/>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68" w:name="_Toc16096569"/>
      <w:r w:rsidRPr="008930A1">
        <w:rPr>
          <w:rFonts w:ascii="標楷體" w:hAnsi="標楷體"/>
        </w:rPr>
        <w:t>3.7.1</w:t>
      </w:r>
      <w:r w:rsidRPr="008930A1">
        <w:rPr>
          <w:rFonts w:ascii="標楷體" w:hAnsi="標楷體" w:hint="eastAsia"/>
        </w:rPr>
        <w:t>定義</w:t>
      </w:r>
      <w:bookmarkEnd w:id="68"/>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在執行工作計畫的過程中，隨著事態的進展，預測未來可能發生的不希望情況或結果，進而採取防患未然的措施，使事實的發展，盡可能導向所希望的方向的圖形。其常用之符號定義如圖</w:t>
      </w:r>
      <w:r w:rsidRPr="008930A1">
        <w:rPr>
          <w:rFonts w:ascii="標楷體" w:hAnsi="標楷體"/>
          <w:szCs w:val="20"/>
        </w:rPr>
        <w:t>20</w:t>
      </w:r>
      <w:r w:rsidRPr="008930A1">
        <w:rPr>
          <w:rFonts w:ascii="標楷體" w:hAnsi="標楷體" w:hint="eastAsia"/>
          <w:szCs w:val="20"/>
        </w:rPr>
        <w:t>，如圖</w:t>
      </w:r>
      <w:r w:rsidRPr="008930A1">
        <w:rPr>
          <w:rFonts w:ascii="標楷體" w:hAnsi="標楷體"/>
          <w:szCs w:val="20"/>
        </w:rPr>
        <w:t>21</w:t>
      </w:r>
      <w:r w:rsidRPr="008930A1">
        <w:rPr>
          <w:rFonts w:ascii="標楷體" w:hAnsi="標楷體" w:hint="eastAsia"/>
          <w:szCs w:val="20"/>
        </w:rPr>
        <w:t>所示為簡略型，圖</w:t>
      </w:r>
      <w:r w:rsidRPr="008930A1">
        <w:rPr>
          <w:rFonts w:ascii="標楷體" w:hAnsi="標楷體"/>
          <w:szCs w:val="20"/>
        </w:rPr>
        <w:t>22</w:t>
      </w:r>
      <w:r w:rsidRPr="008930A1">
        <w:rPr>
          <w:rFonts w:ascii="標楷體" w:hAnsi="標楷體" w:hint="eastAsia"/>
          <w:szCs w:val="20"/>
        </w:rPr>
        <w:t>所示應用範例為一般型，較常被應用。</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69" w:name="_Toc16096570"/>
      <w:r w:rsidRPr="008930A1">
        <w:rPr>
          <w:rFonts w:ascii="標楷體" w:hAnsi="標楷體"/>
        </w:rPr>
        <w:t>3.7.2</w:t>
      </w:r>
      <w:r w:rsidRPr="008930A1">
        <w:rPr>
          <w:rFonts w:ascii="標楷體" w:hAnsi="標楷體" w:hint="eastAsia"/>
        </w:rPr>
        <w:t>適用範圍</w:t>
      </w:r>
      <w:bookmarkEnd w:id="69"/>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D6356B">
        <w:rPr>
          <w:rFonts w:ascii="標楷體" w:hAnsi="標楷體" w:hint="eastAsia"/>
          <w:szCs w:val="28"/>
        </w:rPr>
        <w:t>品質設計。</w:t>
      </w:r>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sidRPr="00D6356B">
        <w:rPr>
          <w:rFonts w:ascii="標楷體" w:hAnsi="標楷體" w:hint="eastAsia"/>
          <w:szCs w:val="28"/>
        </w:rPr>
        <w:t>可靠度工程。</w:t>
      </w:r>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3.</w:t>
      </w:r>
      <w:r w:rsidRPr="00D6356B">
        <w:rPr>
          <w:rFonts w:ascii="標楷體" w:hAnsi="標楷體" w:hint="eastAsia"/>
          <w:szCs w:val="28"/>
        </w:rPr>
        <w:t>重大事故的防止。</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70" w:name="_Toc16096571"/>
      <w:r w:rsidRPr="008930A1">
        <w:rPr>
          <w:rFonts w:ascii="標楷體" w:hAnsi="標楷體"/>
        </w:rPr>
        <w:t>3.7.3</w:t>
      </w:r>
      <w:r w:rsidRPr="008930A1">
        <w:rPr>
          <w:rFonts w:ascii="標楷體" w:hAnsi="標楷體" w:hint="eastAsia"/>
        </w:rPr>
        <w:t>繪製步驟（甲種）</w:t>
      </w:r>
      <w:bookmarkEnd w:id="70"/>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D6356B">
        <w:rPr>
          <w:rFonts w:ascii="標楷體" w:hAnsi="標楷體" w:hint="eastAsia"/>
          <w:szCs w:val="28"/>
        </w:rPr>
        <w:t>針對預定實施的工作計畫，提出需要檢討的關鍵作業項目。</w:t>
      </w:r>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sidRPr="00D6356B">
        <w:rPr>
          <w:rFonts w:ascii="標楷體" w:hAnsi="標楷體" w:hint="eastAsia"/>
          <w:szCs w:val="28"/>
        </w:rPr>
        <w:t>檢討各關鍵作業項目，預測該項目的實施結果。對不期望發生的結果，採取預防手段或策略。</w:t>
      </w:r>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3.</w:t>
      </w:r>
      <w:r w:rsidRPr="00D6356B">
        <w:rPr>
          <w:rFonts w:ascii="標楷體" w:hAnsi="標楷體" w:hint="eastAsia"/>
          <w:szCs w:val="28"/>
        </w:rPr>
        <w:t>修訂關鍵作業項目的實施計畫，預測該項目可能發生的結果，視其結果應採何種因應措施，並以箭線導向期望的狀態。</w:t>
      </w:r>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4.</w:t>
      </w:r>
      <w:r w:rsidRPr="00D6356B">
        <w:rPr>
          <w:rFonts w:ascii="標楷體" w:hAnsi="標楷體" w:hint="eastAsia"/>
          <w:szCs w:val="28"/>
        </w:rPr>
        <w:t>若各作業項目間會互相影響時，應使用虛線連接關聯項目，表示強制性的先後順序。</w:t>
      </w:r>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5.</w:t>
      </w:r>
      <w:r w:rsidRPr="00D6356B">
        <w:rPr>
          <w:rFonts w:ascii="標楷體" w:hAnsi="標楷體" w:hint="eastAsia"/>
          <w:szCs w:val="28"/>
        </w:rPr>
        <w:t>以箭線繪圖，並註明關鍵作業項目之相關負責部門（或人員）。</w:t>
      </w:r>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6.</w:t>
      </w:r>
      <w:r w:rsidRPr="00D6356B">
        <w:rPr>
          <w:rFonts w:ascii="標楷體" w:hAnsi="標楷體" w:hint="eastAsia"/>
          <w:szCs w:val="28"/>
        </w:rPr>
        <w:t>依據完成的圖形實施。如發現可能有新的問題或情況發生時，立即檢討原圖形，必要時修訂之。</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71" w:name="_Toc16096572"/>
      <w:r w:rsidRPr="008930A1">
        <w:rPr>
          <w:rFonts w:ascii="標楷體" w:hAnsi="標楷體"/>
        </w:rPr>
        <w:t>3.7.4</w:t>
      </w:r>
      <w:r w:rsidRPr="008930A1">
        <w:rPr>
          <w:rFonts w:ascii="標楷體" w:hAnsi="標楷體" w:hint="eastAsia"/>
        </w:rPr>
        <w:t>繪製步驟（乙種）</w:t>
      </w:r>
      <w:bookmarkEnd w:id="71"/>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D6356B">
        <w:rPr>
          <w:rFonts w:ascii="標楷體" w:hAnsi="標楷體" w:hint="eastAsia"/>
          <w:szCs w:val="28"/>
        </w:rPr>
        <w:t>明確設定具體的目的或目標。</w:t>
      </w:r>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sidRPr="00D6356B">
        <w:rPr>
          <w:rFonts w:ascii="標楷體" w:hAnsi="標楷體" w:hint="eastAsia"/>
          <w:szCs w:val="28"/>
        </w:rPr>
        <w:t>瞭解現行狀態（或稱起點的狀態）及工作計畫的限制條件。</w:t>
      </w:r>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3.</w:t>
      </w:r>
      <w:r w:rsidRPr="00D6356B">
        <w:rPr>
          <w:rFonts w:ascii="標楷體" w:hAnsi="標楷體" w:hint="eastAsia"/>
          <w:szCs w:val="28"/>
        </w:rPr>
        <w:t>按原定工作計畫思考實施困難之處及可能發生的錯誤。</w:t>
      </w:r>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4.</w:t>
      </w:r>
      <w:r w:rsidRPr="00D6356B">
        <w:rPr>
          <w:rFonts w:ascii="標楷體" w:hAnsi="標楷體" w:hint="eastAsia"/>
          <w:szCs w:val="28"/>
        </w:rPr>
        <w:t>擬定第一階段過程決策計畫，繪圖列示工作過程可能發展狀態，並把最可能達成目的或目標之發展路線標明。如圖</w:t>
      </w:r>
      <w:r w:rsidRPr="00D6356B">
        <w:rPr>
          <w:rFonts w:ascii="標楷體" w:hAnsi="標楷體"/>
          <w:szCs w:val="28"/>
        </w:rPr>
        <w:t>23</w:t>
      </w:r>
      <w:r w:rsidRPr="00D6356B">
        <w:rPr>
          <w:rFonts w:ascii="標楷體" w:hAnsi="標楷體" w:hint="eastAsia"/>
          <w:szCs w:val="28"/>
        </w:rPr>
        <w:t>。</w:t>
      </w:r>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5.</w:t>
      </w:r>
      <w:r w:rsidRPr="00D6356B">
        <w:rPr>
          <w:rFonts w:ascii="標楷體" w:hAnsi="標楷體" w:hint="eastAsia"/>
          <w:szCs w:val="28"/>
        </w:rPr>
        <w:t>按第一階段過程決策計畫實施，定期檢討並擬定第二階段過程決策計畫。依據第一階段過程決策計畫實施結果，與新發生的問題及阻礙，研訂新的工作計畫並廢止舊計畫中不需要的部分，如圖</w:t>
      </w:r>
      <w:r w:rsidRPr="00D6356B">
        <w:rPr>
          <w:rFonts w:ascii="標楷體" w:hAnsi="標楷體"/>
          <w:szCs w:val="28"/>
        </w:rPr>
        <w:t>24</w:t>
      </w:r>
      <w:r w:rsidRPr="00D6356B">
        <w:rPr>
          <w:rFonts w:ascii="標楷體" w:hAnsi="標楷體" w:hint="eastAsia"/>
          <w:szCs w:val="28"/>
        </w:rPr>
        <w:t>。</w:t>
      </w:r>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6.</w:t>
      </w:r>
      <w:r w:rsidRPr="00D6356B">
        <w:rPr>
          <w:rFonts w:ascii="標楷體" w:hAnsi="標楷體" w:hint="eastAsia"/>
          <w:szCs w:val="28"/>
        </w:rPr>
        <w:t>按第二階段過程決策計畫實施，定期檢討並擬定第三階段過程決策計畫。確定達成預期目的或目標，如圖</w:t>
      </w:r>
      <w:r w:rsidRPr="00D6356B">
        <w:rPr>
          <w:rFonts w:ascii="標楷體" w:hAnsi="標楷體"/>
          <w:szCs w:val="28"/>
        </w:rPr>
        <w:t>25</w:t>
      </w:r>
      <w:r w:rsidRPr="00D6356B">
        <w:rPr>
          <w:rFonts w:ascii="標楷體" w:hAnsi="標楷體" w:hint="eastAsia"/>
          <w:szCs w:val="28"/>
        </w:rPr>
        <w:t>。</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72" w:name="_Toc16096573"/>
      <w:r w:rsidRPr="008930A1">
        <w:rPr>
          <w:rFonts w:ascii="標楷體" w:hAnsi="標楷體"/>
        </w:rPr>
        <w:t>3.7.5</w:t>
      </w:r>
      <w:r w:rsidRPr="008930A1">
        <w:rPr>
          <w:rFonts w:ascii="標楷體" w:hAnsi="標楷體" w:hint="eastAsia"/>
        </w:rPr>
        <w:t>使用要領</w:t>
      </w:r>
      <w:bookmarkEnd w:id="72"/>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1.</w:t>
      </w:r>
      <w:r w:rsidRPr="00D6356B">
        <w:rPr>
          <w:rFonts w:ascii="標楷體" w:hAnsi="標楷體" w:hint="eastAsia"/>
          <w:szCs w:val="28"/>
        </w:rPr>
        <w:t>此一手法與許多公民營企業中的</w:t>
      </w:r>
      <w:r>
        <w:rPr>
          <w:rFonts w:ascii="標楷體" w:hint="eastAsia"/>
          <w:szCs w:val="28"/>
        </w:rPr>
        <w:t>＂</w:t>
      </w:r>
      <w:r w:rsidRPr="00D6356B">
        <w:rPr>
          <w:rFonts w:ascii="標楷體" w:hAnsi="標楷體" w:hint="eastAsia"/>
          <w:szCs w:val="28"/>
        </w:rPr>
        <w:t>標準作業程序（</w:t>
      </w:r>
      <w:r w:rsidRPr="00D6356B">
        <w:rPr>
          <w:rFonts w:ascii="標楷體" w:hAnsi="標楷體"/>
          <w:szCs w:val="28"/>
        </w:rPr>
        <w:t>Standard Operation Procedure</w:t>
      </w:r>
      <w:r w:rsidRPr="00D6356B">
        <w:rPr>
          <w:rFonts w:ascii="標楷體" w:hAnsi="標楷體" w:hint="eastAsia"/>
          <w:szCs w:val="28"/>
        </w:rPr>
        <w:t>，</w:t>
      </w:r>
      <w:r w:rsidRPr="00D6356B">
        <w:rPr>
          <w:rFonts w:ascii="標楷體" w:hAnsi="標楷體"/>
          <w:szCs w:val="28"/>
        </w:rPr>
        <w:t>SOP</w:t>
      </w:r>
      <w:r w:rsidRPr="00D6356B">
        <w:rPr>
          <w:rFonts w:ascii="標楷體" w:hAnsi="標楷體" w:hint="eastAsia"/>
          <w:szCs w:val="28"/>
        </w:rPr>
        <w:t>）</w:t>
      </w:r>
      <w:r w:rsidRPr="00D6356B">
        <w:rPr>
          <w:rFonts w:ascii="標楷體" w:hint="eastAsia"/>
          <w:szCs w:val="28"/>
        </w:rPr>
        <w:t>”</w:t>
      </w:r>
      <w:r w:rsidRPr="00D6356B">
        <w:rPr>
          <w:rFonts w:ascii="標楷體" w:hAnsi="標楷體" w:hint="eastAsia"/>
          <w:szCs w:val="28"/>
        </w:rPr>
        <w:t>，以及電腦程式中之「流程圖」近似，可應用於計畫流程中的各項管制工作。</w:t>
      </w:r>
    </w:p>
    <w:p w:rsidR="007E6164" w:rsidRDefault="007E6164" w:rsidP="00534224">
      <w:pPr>
        <w:tabs>
          <w:tab w:val="left" w:pos="4769"/>
        </w:tabs>
        <w:spacing w:after="120" w:line="300" w:lineRule="auto"/>
        <w:ind w:leftChars="183" w:left="31680" w:hangingChars="120" w:firstLine="31680"/>
        <w:jc w:val="both"/>
        <w:rPr>
          <w:rFonts w:ascii="標楷體"/>
          <w:szCs w:val="28"/>
        </w:rPr>
      </w:pPr>
      <w:r>
        <w:rPr>
          <w:rFonts w:ascii="標楷體" w:hAnsi="標楷體"/>
          <w:szCs w:val="28"/>
        </w:rPr>
        <w:t>2.</w:t>
      </w:r>
      <w:r w:rsidRPr="00D6356B">
        <w:rPr>
          <w:rFonts w:ascii="標楷體" w:hAnsi="標楷體" w:hint="eastAsia"/>
          <w:szCs w:val="28"/>
        </w:rPr>
        <w:t>本法強調預防功能，宜在執行工作計畫前使用，非在發生問題後才來分析。</w:t>
      </w:r>
    </w:p>
    <w:p w:rsidR="007E6164" w:rsidRPr="00D6356B" w:rsidRDefault="007E6164" w:rsidP="00534224">
      <w:pPr>
        <w:tabs>
          <w:tab w:val="left" w:pos="4769"/>
        </w:tabs>
        <w:spacing w:after="120" w:line="300" w:lineRule="auto"/>
        <w:ind w:leftChars="183" w:left="31680" w:hangingChars="120" w:firstLine="31680"/>
        <w:jc w:val="both"/>
        <w:rPr>
          <w:rFonts w:ascii="標楷體"/>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49"/>
        <w:gridCol w:w="992"/>
        <w:gridCol w:w="993"/>
        <w:gridCol w:w="5428"/>
      </w:tblGrid>
      <w:tr w:rsidR="007E6164" w:rsidRPr="008930A1" w:rsidTr="008C7A19">
        <w:trPr>
          <w:cantSplit/>
          <w:jc w:val="center"/>
        </w:trPr>
        <w:tc>
          <w:tcPr>
            <w:tcW w:w="1941" w:type="dxa"/>
            <w:gridSpan w:val="2"/>
            <w:vAlign w:val="center"/>
          </w:tcPr>
          <w:p w:rsidR="007E6164" w:rsidRPr="008930A1" w:rsidRDefault="007E6164" w:rsidP="008C7A19">
            <w:pPr>
              <w:spacing w:beforeLines="50" w:after="120"/>
              <w:jc w:val="center"/>
              <w:rPr>
                <w:rFonts w:ascii="標楷體"/>
              </w:rPr>
            </w:pPr>
            <w:r w:rsidRPr="008930A1">
              <w:rPr>
                <w:rFonts w:ascii="標楷體" w:hAnsi="標楷體" w:hint="eastAsia"/>
              </w:rPr>
              <w:t>記　號</w:t>
            </w:r>
          </w:p>
        </w:tc>
        <w:tc>
          <w:tcPr>
            <w:tcW w:w="993" w:type="dxa"/>
            <w:vMerge w:val="restart"/>
            <w:vAlign w:val="center"/>
          </w:tcPr>
          <w:p w:rsidR="007E6164" w:rsidRPr="008930A1" w:rsidRDefault="007E6164" w:rsidP="008C7A19">
            <w:pPr>
              <w:spacing w:beforeLines="50" w:after="120"/>
              <w:jc w:val="center"/>
              <w:rPr>
                <w:rFonts w:ascii="標楷體"/>
              </w:rPr>
            </w:pPr>
            <w:r w:rsidRPr="008930A1">
              <w:rPr>
                <w:rFonts w:ascii="標楷體" w:hAnsi="標楷體" w:hint="eastAsia"/>
              </w:rPr>
              <w:t>名　稱</w:t>
            </w:r>
          </w:p>
        </w:tc>
        <w:tc>
          <w:tcPr>
            <w:tcW w:w="5428" w:type="dxa"/>
            <w:vMerge w:val="restart"/>
            <w:vAlign w:val="center"/>
          </w:tcPr>
          <w:p w:rsidR="007E6164" w:rsidRPr="008C7A19" w:rsidRDefault="007E6164" w:rsidP="008C7A19">
            <w:pPr>
              <w:spacing w:beforeLines="50" w:after="120"/>
              <w:jc w:val="center"/>
              <w:rPr>
                <w:rFonts w:ascii="標楷體"/>
              </w:rPr>
            </w:pPr>
            <w:r w:rsidRPr="008930A1">
              <w:rPr>
                <w:rFonts w:ascii="標楷體" w:hAnsi="標楷體" w:hint="eastAsia"/>
              </w:rPr>
              <w:t>意　　　義</w:t>
            </w:r>
          </w:p>
        </w:tc>
      </w:tr>
      <w:tr w:rsidR="007E6164" w:rsidRPr="008930A1" w:rsidTr="008C7A19">
        <w:trPr>
          <w:jc w:val="center"/>
        </w:trPr>
        <w:tc>
          <w:tcPr>
            <w:tcW w:w="949" w:type="dxa"/>
            <w:vAlign w:val="center"/>
          </w:tcPr>
          <w:p w:rsidR="007E6164" w:rsidRPr="008930A1" w:rsidRDefault="007E6164" w:rsidP="008C7A19">
            <w:pPr>
              <w:spacing w:beforeLines="50" w:after="120"/>
              <w:jc w:val="center"/>
              <w:rPr>
                <w:rFonts w:ascii="標楷體"/>
              </w:rPr>
            </w:pPr>
            <w:r w:rsidRPr="008930A1">
              <w:rPr>
                <w:rFonts w:ascii="標楷體" w:hAnsi="標楷體" w:hint="eastAsia"/>
              </w:rPr>
              <w:t>簡略型</w:t>
            </w:r>
          </w:p>
        </w:tc>
        <w:tc>
          <w:tcPr>
            <w:tcW w:w="992" w:type="dxa"/>
            <w:vAlign w:val="center"/>
          </w:tcPr>
          <w:p w:rsidR="007E6164" w:rsidRPr="008930A1" w:rsidRDefault="007E6164" w:rsidP="008C7A19">
            <w:pPr>
              <w:spacing w:beforeLines="50" w:after="120"/>
              <w:jc w:val="center"/>
              <w:rPr>
                <w:rFonts w:ascii="標楷體"/>
              </w:rPr>
            </w:pPr>
            <w:r w:rsidRPr="008930A1">
              <w:rPr>
                <w:rFonts w:ascii="標楷體" w:hAnsi="標楷體" w:hint="eastAsia"/>
              </w:rPr>
              <w:t>一般型</w:t>
            </w:r>
          </w:p>
        </w:tc>
        <w:tc>
          <w:tcPr>
            <w:tcW w:w="993" w:type="dxa"/>
            <w:vMerge/>
            <w:vAlign w:val="center"/>
          </w:tcPr>
          <w:p w:rsidR="007E6164" w:rsidRPr="008930A1" w:rsidRDefault="007E6164" w:rsidP="008930A1">
            <w:pPr>
              <w:spacing w:after="120" w:line="300" w:lineRule="auto"/>
              <w:jc w:val="center"/>
              <w:rPr>
                <w:rFonts w:ascii="標楷體"/>
              </w:rPr>
            </w:pPr>
          </w:p>
        </w:tc>
        <w:tc>
          <w:tcPr>
            <w:tcW w:w="5428" w:type="dxa"/>
            <w:vMerge/>
          </w:tcPr>
          <w:p w:rsidR="007E6164" w:rsidRPr="008930A1" w:rsidRDefault="007E6164" w:rsidP="008930A1">
            <w:pPr>
              <w:spacing w:after="120" w:line="300" w:lineRule="auto"/>
              <w:rPr>
                <w:rFonts w:ascii="標楷體"/>
              </w:rPr>
            </w:pPr>
          </w:p>
        </w:tc>
      </w:tr>
      <w:tr w:rsidR="007E6164" w:rsidRPr="008930A1" w:rsidTr="008C7A19">
        <w:trPr>
          <w:cantSplit/>
          <w:jc w:val="center"/>
        </w:trPr>
        <w:tc>
          <w:tcPr>
            <w:tcW w:w="949" w:type="dxa"/>
            <w:vMerge w:val="restart"/>
            <w:vAlign w:val="center"/>
          </w:tcPr>
          <w:p w:rsidR="007E6164" w:rsidRPr="008930A1" w:rsidRDefault="007E6164" w:rsidP="008930A1">
            <w:pPr>
              <w:spacing w:after="120" w:line="300" w:lineRule="auto"/>
              <w:jc w:val="center"/>
              <w:rPr>
                <w:rFonts w:ascii="標楷體"/>
              </w:rPr>
            </w:pPr>
            <w:r>
              <w:rPr>
                <w:noProof/>
              </w:rPr>
              <w:pict>
                <v:group id="_x0000_s1829" style="position:absolute;left:0;text-align:left;margin-left:9.75pt;margin-top:8.05pt;width:74.2pt;height:189pt;z-index:251662336;mso-position-horizontal-relative:text;mso-position-vertical-relative:text" coordorigin="1995,9576" coordsize="1484,3780">
                  <v:rect id="_x0000_s1830" style="position:absolute;left:2001;top:10171;width:540;height:257" o:regroupid="1"/>
                  <v:line id="_x0000_s1831" style="position:absolute" from="1995,12624" to="2535,12624" o:regroupid="1">
                    <v:stroke endarrow="block"/>
                  </v:line>
                  <v:rect id="_x0000_s1832" style="position:absolute;left:2939;top:9576;width:540;height:257" o:regroupid="1"/>
                  <v:oval id="_x0000_s1833" style="position:absolute;left:2932;top:10162;width:540;height:257" o:regroupid="1"/>
                  <v:shapetype id="_x0000_t4" coordsize="21600,21600" o:spt="4" path="m10800,l,10800,10800,21600,21600,10800xe">
                    <v:stroke joinstyle="miter"/>
                    <v:path gradientshapeok="t" o:connecttype="rect" textboxrect="5400,5400,16200,16200"/>
                  </v:shapetype>
                  <v:shape id="_x0000_s1834" type="#_x0000_t4" style="position:absolute;left:2902;top:10781;width:540;height:514" o:regroupid="1"/>
                  <v:line id="_x0000_s1835" style="position:absolute" from="2937,12140" to="3477,12140" o:regroupid="1">
                    <v:stroke endarrow="block"/>
                  </v:line>
                  <v:line id="_x0000_s1836" style="position:absolute" from="2937,13356" to="3477,13356" o:regroupid="1">
                    <v:stroke dashstyle="dash" endarrow="block"/>
                  </v:line>
                </v:group>
              </w:pict>
            </w:r>
          </w:p>
        </w:tc>
        <w:tc>
          <w:tcPr>
            <w:tcW w:w="992" w:type="dxa"/>
            <w:vAlign w:val="center"/>
          </w:tcPr>
          <w:p w:rsidR="007E6164" w:rsidRPr="008930A1" w:rsidRDefault="007E6164" w:rsidP="008930A1">
            <w:pPr>
              <w:spacing w:after="120" w:line="300" w:lineRule="auto"/>
              <w:jc w:val="center"/>
              <w:rPr>
                <w:rFonts w:ascii="標楷體"/>
              </w:rPr>
            </w:pPr>
          </w:p>
        </w:tc>
        <w:tc>
          <w:tcPr>
            <w:tcW w:w="993" w:type="dxa"/>
            <w:vAlign w:val="center"/>
          </w:tcPr>
          <w:p w:rsidR="007E6164" w:rsidRPr="008930A1" w:rsidRDefault="007E6164" w:rsidP="008C7A19">
            <w:pPr>
              <w:spacing w:beforeLines="50" w:afterLines="50"/>
              <w:jc w:val="center"/>
              <w:rPr>
                <w:rFonts w:ascii="標楷體"/>
              </w:rPr>
            </w:pPr>
            <w:r w:rsidRPr="008930A1">
              <w:rPr>
                <w:rFonts w:ascii="標楷體" w:hAnsi="標楷體" w:hint="eastAsia"/>
              </w:rPr>
              <w:t>對策</w:t>
            </w:r>
          </w:p>
        </w:tc>
        <w:tc>
          <w:tcPr>
            <w:tcW w:w="5428" w:type="dxa"/>
            <w:vAlign w:val="center"/>
          </w:tcPr>
          <w:p w:rsidR="007E6164" w:rsidRPr="008930A1" w:rsidRDefault="007E6164" w:rsidP="008C7A19">
            <w:pPr>
              <w:spacing w:beforeLines="50" w:afterLines="50"/>
              <w:rPr>
                <w:rFonts w:ascii="標楷體"/>
              </w:rPr>
            </w:pPr>
            <w:r w:rsidRPr="008930A1">
              <w:rPr>
                <w:rFonts w:ascii="標楷體" w:hAnsi="標楷體" w:hint="eastAsia"/>
              </w:rPr>
              <w:t>表示當時應採取處理方法</w:t>
            </w:r>
          </w:p>
        </w:tc>
      </w:tr>
      <w:tr w:rsidR="007E6164" w:rsidRPr="008930A1" w:rsidTr="008C7A19">
        <w:trPr>
          <w:cantSplit/>
          <w:jc w:val="center"/>
        </w:trPr>
        <w:tc>
          <w:tcPr>
            <w:tcW w:w="949" w:type="dxa"/>
            <w:vMerge/>
          </w:tcPr>
          <w:p w:rsidR="007E6164" w:rsidRPr="008930A1" w:rsidRDefault="007E6164" w:rsidP="008930A1">
            <w:pPr>
              <w:spacing w:after="120" w:line="300" w:lineRule="auto"/>
              <w:rPr>
                <w:rFonts w:ascii="標楷體"/>
              </w:rPr>
            </w:pPr>
          </w:p>
        </w:tc>
        <w:tc>
          <w:tcPr>
            <w:tcW w:w="992" w:type="dxa"/>
            <w:vAlign w:val="center"/>
          </w:tcPr>
          <w:p w:rsidR="007E6164" w:rsidRPr="008930A1" w:rsidRDefault="007E6164" w:rsidP="008930A1">
            <w:pPr>
              <w:spacing w:after="120" w:line="300" w:lineRule="auto"/>
              <w:jc w:val="center"/>
              <w:rPr>
                <w:rFonts w:ascii="標楷體"/>
              </w:rPr>
            </w:pPr>
          </w:p>
        </w:tc>
        <w:tc>
          <w:tcPr>
            <w:tcW w:w="993" w:type="dxa"/>
            <w:vAlign w:val="center"/>
          </w:tcPr>
          <w:p w:rsidR="007E6164" w:rsidRPr="008930A1" w:rsidRDefault="007E6164" w:rsidP="008C7A19">
            <w:pPr>
              <w:spacing w:beforeLines="50" w:afterLines="50"/>
              <w:jc w:val="center"/>
              <w:rPr>
                <w:rFonts w:ascii="標楷體"/>
              </w:rPr>
            </w:pPr>
            <w:r w:rsidRPr="008930A1">
              <w:rPr>
                <w:rFonts w:ascii="標楷體" w:hAnsi="標楷體" w:hint="eastAsia"/>
              </w:rPr>
              <w:t>狀態</w:t>
            </w:r>
          </w:p>
        </w:tc>
        <w:tc>
          <w:tcPr>
            <w:tcW w:w="5428" w:type="dxa"/>
            <w:vAlign w:val="center"/>
          </w:tcPr>
          <w:p w:rsidR="007E6164" w:rsidRPr="008930A1" w:rsidRDefault="007E6164" w:rsidP="008C7A19">
            <w:pPr>
              <w:spacing w:beforeLines="50" w:afterLines="50"/>
              <w:rPr>
                <w:rFonts w:ascii="標楷體"/>
              </w:rPr>
            </w:pPr>
            <w:r w:rsidRPr="008930A1">
              <w:rPr>
                <w:rFonts w:ascii="標楷體" w:hAnsi="標楷體" w:hint="eastAsia"/>
              </w:rPr>
              <w:t>相對應於對策所發生的狀況</w:t>
            </w:r>
          </w:p>
        </w:tc>
      </w:tr>
      <w:tr w:rsidR="007E6164" w:rsidRPr="008930A1" w:rsidTr="008C7A19">
        <w:trPr>
          <w:cantSplit/>
          <w:jc w:val="center"/>
        </w:trPr>
        <w:tc>
          <w:tcPr>
            <w:tcW w:w="949" w:type="dxa"/>
            <w:vMerge/>
          </w:tcPr>
          <w:p w:rsidR="007E6164" w:rsidRPr="008930A1" w:rsidRDefault="007E6164" w:rsidP="008930A1">
            <w:pPr>
              <w:spacing w:after="120" w:line="300" w:lineRule="auto"/>
              <w:rPr>
                <w:rFonts w:ascii="標楷體"/>
              </w:rPr>
            </w:pPr>
          </w:p>
        </w:tc>
        <w:tc>
          <w:tcPr>
            <w:tcW w:w="992" w:type="dxa"/>
            <w:vAlign w:val="center"/>
          </w:tcPr>
          <w:p w:rsidR="007E6164" w:rsidRPr="008930A1" w:rsidRDefault="007E6164" w:rsidP="008930A1">
            <w:pPr>
              <w:spacing w:after="120" w:line="300" w:lineRule="auto"/>
              <w:jc w:val="center"/>
              <w:rPr>
                <w:rFonts w:ascii="標楷體"/>
              </w:rPr>
            </w:pPr>
          </w:p>
        </w:tc>
        <w:tc>
          <w:tcPr>
            <w:tcW w:w="993" w:type="dxa"/>
            <w:vAlign w:val="center"/>
          </w:tcPr>
          <w:p w:rsidR="007E6164" w:rsidRPr="008930A1" w:rsidRDefault="007E6164" w:rsidP="008C7A19">
            <w:pPr>
              <w:spacing w:beforeLines="50" w:afterLines="50"/>
              <w:jc w:val="center"/>
              <w:rPr>
                <w:rFonts w:ascii="標楷體"/>
              </w:rPr>
            </w:pPr>
            <w:r w:rsidRPr="008930A1">
              <w:rPr>
                <w:rFonts w:ascii="標楷體" w:hAnsi="標楷體" w:hint="eastAsia"/>
              </w:rPr>
              <w:t>分叉點</w:t>
            </w:r>
          </w:p>
        </w:tc>
        <w:tc>
          <w:tcPr>
            <w:tcW w:w="5428" w:type="dxa"/>
            <w:vAlign w:val="center"/>
          </w:tcPr>
          <w:p w:rsidR="007E6164" w:rsidRPr="008930A1" w:rsidRDefault="007E6164" w:rsidP="008C7A19">
            <w:pPr>
              <w:spacing w:beforeLines="50" w:afterLines="50"/>
              <w:rPr>
                <w:rFonts w:ascii="標楷體"/>
              </w:rPr>
            </w:pPr>
            <w:r w:rsidRPr="008930A1">
              <w:rPr>
                <w:rFonts w:ascii="標楷體" w:hAnsi="標楷體" w:hint="eastAsia"/>
              </w:rPr>
              <w:t>表示有兩種以上的狀態。若使用分叉點時，就應該製作</w:t>
            </w:r>
            <w:r w:rsidRPr="008930A1">
              <w:rPr>
                <w:rFonts w:ascii="標楷體" w:hAnsi="標楷體"/>
              </w:rPr>
              <w:t>[</w:t>
            </w:r>
            <w:r w:rsidRPr="008930A1">
              <w:rPr>
                <w:rFonts w:ascii="標楷體" w:hAnsi="標楷體" w:hint="eastAsia"/>
              </w:rPr>
              <w:t>是</w:t>
            </w:r>
            <w:r w:rsidRPr="008930A1">
              <w:rPr>
                <w:rFonts w:ascii="標楷體" w:hAnsi="標楷體"/>
              </w:rPr>
              <w:t>]</w:t>
            </w:r>
            <w:r w:rsidRPr="008930A1">
              <w:rPr>
                <w:rFonts w:ascii="標楷體" w:hAnsi="標楷體" w:hint="eastAsia"/>
              </w:rPr>
              <w:t>和</w:t>
            </w:r>
            <w:r w:rsidRPr="008930A1">
              <w:rPr>
                <w:rFonts w:ascii="標楷體" w:hAnsi="標楷體"/>
              </w:rPr>
              <w:t>[</w:t>
            </w:r>
            <w:r w:rsidRPr="008930A1">
              <w:rPr>
                <w:rFonts w:ascii="標楷體" w:hAnsi="標楷體" w:hint="eastAsia"/>
              </w:rPr>
              <w:t>否</w:t>
            </w:r>
            <w:r w:rsidRPr="008930A1">
              <w:rPr>
                <w:rFonts w:ascii="標楷體" w:hAnsi="標楷體"/>
              </w:rPr>
              <w:t>]</w:t>
            </w:r>
            <w:r w:rsidRPr="008930A1">
              <w:rPr>
                <w:rFonts w:ascii="標楷體" w:hAnsi="標楷體" w:hint="eastAsia"/>
              </w:rPr>
              <w:t>的分別</w:t>
            </w:r>
          </w:p>
        </w:tc>
      </w:tr>
      <w:tr w:rsidR="007E6164" w:rsidRPr="008930A1" w:rsidTr="008C7A19">
        <w:trPr>
          <w:cantSplit/>
          <w:jc w:val="center"/>
        </w:trPr>
        <w:tc>
          <w:tcPr>
            <w:tcW w:w="949" w:type="dxa"/>
            <w:vMerge w:val="restart"/>
            <w:vAlign w:val="center"/>
          </w:tcPr>
          <w:p w:rsidR="007E6164" w:rsidRPr="008930A1" w:rsidRDefault="007E6164" w:rsidP="008930A1">
            <w:pPr>
              <w:spacing w:after="120" w:line="300" w:lineRule="auto"/>
              <w:jc w:val="center"/>
              <w:rPr>
                <w:rFonts w:ascii="標楷體"/>
              </w:rPr>
            </w:pPr>
          </w:p>
        </w:tc>
        <w:tc>
          <w:tcPr>
            <w:tcW w:w="992" w:type="dxa"/>
            <w:vAlign w:val="center"/>
          </w:tcPr>
          <w:p w:rsidR="007E6164" w:rsidRPr="008930A1" w:rsidRDefault="007E6164" w:rsidP="008930A1">
            <w:pPr>
              <w:spacing w:after="120" w:line="300" w:lineRule="auto"/>
              <w:jc w:val="center"/>
              <w:rPr>
                <w:rFonts w:ascii="標楷體"/>
              </w:rPr>
            </w:pPr>
          </w:p>
        </w:tc>
        <w:tc>
          <w:tcPr>
            <w:tcW w:w="993" w:type="dxa"/>
            <w:vAlign w:val="center"/>
          </w:tcPr>
          <w:p w:rsidR="007E6164" w:rsidRPr="008930A1" w:rsidRDefault="007E6164" w:rsidP="008C7A19">
            <w:pPr>
              <w:spacing w:beforeLines="50" w:afterLines="50"/>
              <w:jc w:val="center"/>
              <w:rPr>
                <w:rFonts w:ascii="標楷體"/>
              </w:rPr>
            </w:pPr>
            <w:r w:rsidRPr="008930A1">
              <w:rPr>
                <w:rFonts w:ascii="標楷體" w:hAnsi="標楷體" w:hint="eastAsia"/>
              </w:rPr>
              <w:t>箭頭線</w:t>
            </w:r>
          </w:p>
        </w:tc>
        <w:tc>
          <w:tcPr>
            <w:tcW w:w="5428" w:type="dxa"/>
            <w:vAlign w:val="center"/>
          </w:tcPr>
          <w:p w:rsidR="007E6164" w:rsidRPr="008930A1" w:rsidRDefault="007E6164" w:rsidP="008C7A19">
            <w:pPr>
              <w:spacing w:beforeLines="50" w:afterLines="50"/>
              <w:rPr>
                <w:rFonts w:ascii="標楷體" w:hAnsi="標楷體"/>
              </w:rPr>
            </w:pPr>
            <w:r w:rsidRPr="008930A1">
              <w:rPr>
                <w:rFonts w:ascii="標楷體" w:hAnsi="標楷體" w:hint="eastAsia"/>
              </w:rPr>
              <w:t>表示隨時間經過，事態的進行順序</w:t>
            </w:r>
            <w:r w:rsidRPr="008930A1">
              <w:rPr>
                <w:rFonts w:ascii="標楷體" w:hAnsi="標楷體"/>
              </w:rPr>
              <w:t xml:space="preserve"> (</w:t>
            </w:r>
            <w:r w:rsidRPr="008930A1">
              <w:rPr>
                <w:rFonts w:ascii="標楷體" w:hAnsi="標楷體" w:hint="eastAsia"/>
              </w:rPr>
              <w:t>而不是表示時間的長短</w:t>
            </w:r>
            <w:r w:rsidRPr="008930A1">
              <w:rPr>
                <w:rFonts w:ascii="標楷體" w:hAnsi="標楷體"/>
              </w:rPr>
              <w:t>)</w:t>
            </w:r>
          </w:p>
        </w:tc>
      </w:tr>
      <w:tr w:rsidR="007E6164" w:rsidRPr="008930A1" w:rsidTr="008C7A19">
        <w:trPr>
          <w:cantSplit/>
          <w:jc w:val="center"/>
        </w:trPr>
        <w:tc>
          <w:tcPr>
            <w:tcW w:w="949" w:type="dxa"/>
            <w:vMerge/>
          </w:tcPr>
          <w:p w:rsidR="007E6164" w:rsidRPr="008930A1" w:rsidRDefault="007E6164" w:rsidP="008930A1">
            <w:pPr>
              <w:spacing w:after="120" w:line="300" w:lineRule="auto"/>
              <w:rPr>
                <w:rFonts w:ascii="標楷體"/>
              </w:rPr>
            </w:pPr>
          </w:p>
        </w:tc>
        <w:tc>
          <w:tcPr>
            <w:tcW w:w="992" w:type="dxa"/>
            <w:vAlign w:val="center"/>
          </w:tcPr>
          <w:p w:rsidR="007E6164" w:rsidRPr="008930A1" w:rsidRDefault="007E6164" w:rsidP="008930A1">
            <w:pPr>
              <w:spacing w:after="120" w:line="300" w:lineRule="auto"/>
              <w:jc w:val="center"/>
              <w:rPr>
                <w:rFonts w:ascii="標楷體"/>
              </w:rPr>
            </w:pPr>
          </w:p>
        </w:tc>
        <w:tc>
          <w:tcPr>
            <w:tcW w:w="993" w:type="dxa"/>
            <w:vAlign w:val="center"/>
          </w:tcPr>
          <w:p w:rsidR="007E6164" w:rsidRPr="008930A1" w:rsidRDefault="007E6164" w:rsidP="008C7A19">
            <w:pPr>
              <w:spacing w:beforeLines="50" w:afterLines="50"/>
              <w:jc w:val="center"/>
              <w:rPr>
                <w:rFonts w:ascii="標楷體"/>
              </w:rPr>
            </w:pPr>
            <w:r w:rsidRPr="008930A1">
              <w:rPr>
                <w:rFonts w:ascii="標楷體" w:hAnsi="標楷體" w:hint="eastAsia"/>
              </w:rPr>
              <w:t>虛箭</w:t>
            </w:r>
          </w:p>
          <w:p w:rsidR="007E6164" w:rsidRPr="008930A1" w:rsidRDefault="007E6164" w:rsidP="008C7A19">
            <w:pPr>
              <w:spacing w:beforeLines="50" w:afterLines="50"/>
              <w:jc w:val="center"/>
              <w:rPr>
                <w:rFonts w:ascii="標楷體"/>
              </w:rPr>
            </w:pPr>
            <w:r w:rsidRPr="008930A1">
              <w:rPr>
                <w:rFonts w:ascii="標楷體" w:hAnsi="標楷體" w:hint="eastAsia"/>
              </w:rPr>
              <w:t>頭線</w:t>
            </w:r>
          </w:p>
        </w:tc>
        <w:tc>
          <w:tcPr>
            <w:tcW w:w="5428" w:type="dxa"/>
            <w:vAlign w:val="center"/>
          </w:tcPr>
          <w:p w:rsidR="007E6164" w:rsidRPr="008930A1" w:rsidRDefault="007E6164" w:rsidP="008C7A19">
            <w:pPr>
              <w:spacing w:beforeLines="50" w:afterLines="50"/>
              <w:rPr>
                <w:rFonts w:ascii="標楷體"/>
              </w:rPr>
            </w:pPr>
            <w:r w:rsidRPr="008930A1">
              <w:rPr>
                <w:rFonts w:ascii="標楷體" w:hAnsi="標楷體" w:hint="eastAsia"/>
              </w:rPr>
              <w:t>表示不需要時間的工程項目，自某一狀態進行到後續狀態或與對方不具有對應關係時，只表示其順序而已</w:t>
            </w:r>
          </w:p>
        </w:tc>
      </w:tr>
    </w:tbl>
    <w:p w:rsidR="007E6164"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20</w:t>
      </w:r>
      <w:r w:rsidRPr="008930A1">
        <w:rPr>
          <w:rFonts w:ascii="標楷體" w:hAnsi="標楷體" w:hint="eastAsia"/>
        </w:rPr>
        <w:t xml:space="preserve">　</w:t>
      </w:r>
      <w:r w:rsidRPr="008930A1">
        <w:rPr>
          <w:rFonts w:ascii="標楷體" w:hAnsi="標楷體"/>
        </w:rPr>
        <w:t>PDPC</w:t>
      </w:r>
      <w:r w:rsidRPr="008930A1">
        <w:rPr>
          <w:rFonts w:ascii="標楷體" w:hAnsi="標楷體" w:hint="eastAsia"/>
        </w:rPr>
        <w:t>圖示記號、名稱及意義</w: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rPr>
        <w:br w:type="page"/>
      </w:r>
      <w:r w:rsidRPr="008930A1">
        <w:rPr>
          <w:rFonts w:ascii="標楷體" w:hAnsi="標楷體" w:hint="eastAsia"/>
        </w:rPr>
        <w:t>主題：</w:t>
      </w:r>
      <w:r w:rsidRPr="008930A1">
        <w:rPr>
          <w:rFonts w:ascii="標楷體" w:hint="eastAsia"/>
        </w:rPr>
        <w:t>○○○○○○○○○○</w:t>
      </w:r>
    </w:p>
    <w:p w:rsidR="007E6164" w:rsidRPr="008930A1" w:rsidRDefault="007E6164" w:rsidP="008930A1">
      <w:pPr>
        <w:spacing w:after="120" w:line="300" w:lineRule="auto"/>
        <w:rPr>
          <w:rFonts w:ascii="標楷體"/>
          <w:sz w:val="20"/>
        </w:rPr>
      </w:pPr>
      <w:r>
        <w:rPr>
          <w:noProof/>
        </w:rPr>
        <w:pict>
          <v:shape id="_x0000_s1837" type="#_x0000_t75" style="position:absolute;margin-left:24pt;margin-top:18pt;width:444pt;height:541.9pt;z-index:251623424;mso-wrap-edited:f" o:allowincell="f">
            <v:imagedata r:id="rId21" o:title=""/>
            <w10:wrap type="topAndBottom"/>
            <w10:anchorlock/>
          </v:shape>
          <o:OLEObject Type="Embed" ProgID="Visio.Drawing.11" ShapeID="_x0000_s1837" DrawAspect="Content" ObjectID="_1655902914" r:id="rId22"/>
        </w:pict>
      </w: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21 </w:t>
      </w:r>
      <w:r w:rsidRPr="008930A1">
        <w:rPr>
          <w:rFonts w:ascii="標楷體" w:hAnsi="標楷體" w:hint="eastAsia"/>
        </w:rPr>
        <w:t>簡略型</w:t>
      </w:r>
      <w:r w:rsidRPr="008930A1">
        <w:rPr>
          <w:rFonts w:ascii="標楷體" w:hAnsi="標楷體"/>
        </w:rPr>
        <w:t>PDPC</w:t>
      </w:r>
      <w:r w:rsidRPr="008930A1">
        <w:rPr>
          <w:rFonts w:ascii="標楷體" w:hAnsi="標楷體" w:hint="eastAsia"/>
        </w:rPr>
        <w:t>圖</w:t>
      </w: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rPr>
        <w:br w:type="page"/>
      </w:r>
      <w:r w:rsidRPr="009F0FFB">
        <w:rPr>
          <w:rFonts w:ascii="標楷體"/>
          <w:noProof/>
        </w:rPr>
        <w:pict>
          <v:shape id="圖片 15" o:spid="_x0000_i1040" type="#_x0000_t75" style="width:450pt;height:370.2pt;visibility:visible">
            <v:imagedata r:id="rId23" o:title=""/>
          </v:shape>
        </w:pic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 xml:space="preserve">22 </w:t>
      </w:r>
      <w:r w:rsidRPr="008930A1">
        <w:rPr>
          <w:rFonts w:ascii="標楷體" w:hAnsi="標楷體" w:hint="eastAsia"/>
        </w:rPr>
        <w:t>過程決策計畫圖一般型</w:t>
      </w:r>
      <w:r w:rsidRPr="008930A1">
        <w:rPr>
          <w:rFonts w:ascii="標楷體" w:hAnsi="標楷體"/>
        </w:rPr>
        <w:t>PDPC</w:t>
      </w:r>
      <w:r w:rsidRPr="008930A1">
        <w:rPr>
          <w:rFonts w:ascii="標楷體" w:hAnsi="標楷體" w:hint="eastAsia"/>
        </w:rPr>
        <w:t>範例</w:t>
      </w:r>
    </w:p>
    <w:p w:rsidR="007E6164" w:rsidRPr="008930A1"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r w:rsidRPr="008930A1">
        <w:rPr>
          <w:rFonts w:ascii="標楷體"/>
        </w:rPr>
        <w:br w:type="page"/>
      </w:r>
    </w:p>
    <w:p w:rsidR="007E6164" w:rsidRDefault="007E6164" w:rsidP="008930A1">
      <w:pPr>
        <w:pStyle w:val="a6"/>
        <w:adjustRightInd w:val="0"/>
        <w:spacing w:line="300" w:lineRule="auto"/>
        <w:ind w:left="0" w:firstLineChars="0" w:firstLine="0"/>
        <w:jc w:val="center"/>
        <w:rPr>
          <w:rFonts w:ascii="標楷體"/>
        </w:rPr>
      </w:pPr>
      <w:r>
        <w:rPr>
          <w:noProof/>
        </w:rPr>
        <w:pict>
          <v:shape id="圖片 1699" o:spid="_x0000_s1838" type="#_x0000_t75" style="position:absolute;left:0;text-align:left;margin-left:0;margin-top:0;width:207.45pt;height:256.15pt;z-index:251692032;visibility:visible;mso-position-horizontal:center;mso-position-horizontal-relative:margin;mso-position-vertical:top;mso-position-vertical-relative:margin">
            <v:imagedata r:id="rId24" o:title="" cropright="32800f"/>
            <w10:wrap type="square" anchorx="margin" anchory="margin"/>
          </v:shape>
        </w:pict>
      </w:r>
    </w:p>
    <w:p w:rsidR="007E6164"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23  PDPC</w:t>
      </w:r>
      <w:r w:rsidRPr="008930A1">
        <w:rPr>
          <w:rFonts w:ascii="標楷體" w:hAnsi="標楷體" w:hint="eastAsia"/>
        </w:rPr>
        <w:t>的一次計畫</w:t>
      </w: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r>
        <w:rPr>
          <w:noProof/>
        </w:rPr>
        <w:pict>
          <v:shape id="圖片 1700" o:spid="_x0000_s1839" type="#_x0000_t75" style="position:absolute;left:0;text-align:left;margin-left:88.4pt;margin-top:333.4pt;width:266.4pt;height:321.2pt;z-index:251664384;visibility:visible;mso-position-horizontal-relative:margin;mso-position-vertical-relative:margin">
            <v:imagedata r:id="rId25" o:title="" croptop="2412f" cropbottom="3322f" cropright="23506f"/>
            <w10:wrap type="square" anchorx="margin" anchory="margin"/>
          </v:shape>
        </w:pict>
      </w: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24</w:t>
      </w:r>
      <w:r w:rsidRPr="008930A1">
        <w:rPr>
          <w:rFonts w:ascii="標楷體" w:hAnsi="標楷體" w:hint="eastAsia"/>
        </w:rPr>
        <w:t xml:space="preserve">　</w:t>
      </w:r>
      <w:r w:rsidRPr="008930A1">
        <w:rPr>
          <w:rFonts w:ascii="標楷體" w:hAnsi="標楷體"/>
        </w:rPr>
        <w:t>PDPC</w:t>
      </w:r>
      <w:r w:rsidRPr="008930A1">
        <w:rPr>
          <w:rFonts w:ascii="標楷體" w:hAnsi="標楷體" w:hint="eastAsia"/>
        </w:rPr>
        <w:t>的二次計畫</w:t>
      </w:r>
    </w:p>
    <w:p w:rsidR="007E6164" w:rsidRPr="008930A1" w:rsidRDefault="007E6164" w:rsidP="008930A1">
      <w:pPr>
        <w:pStyle w:val="a6"/>
        <w:adjustRightInd w:val="0"/>
        <w:spacing w:line="300" w:lineRule="auto"/>
        <w:ind w:left="0" w:firstLineChars="0" w:firstLine="0"/>
        <w:jc w:val="center"/>
        <w:rPr>
          <w:rFonts w:ascii="標楷體"/>
        </w:rPr>
      </w:pPr>
      <w:r>
        <w:rPr>
          <w:noProof/>
        </w:rPr>
        <w:pict>
          <v:group id="群組 1" o:spid="_x0000_s1840" style="position:absolute;left:0;text-align:left;margin-left:0;margin-top:0;width:238.45pt;height:457.6pt;z-index:251663360;mso-position-horizontal:center;mso-position-horizontal-relative:margin;mso-position-vertical:top;mso-position-vertical-relative:margin" coordorigin="4445,36830" coordsize="3028309,5811520">
            <v:rect id="Rectangle 6" o:spid="_x0000_s1841" style="position:absolute;left:8890;top:36830;width:89535;height:231140;visibility:visible;mso-wrap-style:none" filled="f" stroked="f">
              <v:textbox style="mso-fit-shape-to-text:t" inset="0,0,0,0">
                <w:txbxContent>
                  <w:p w:rsidR="007E6164" w:rsidRPr="00CE389F" w:rsidRDefault="007E6164" w:rsidP="00F917FC">
                    <w:pPr>
                      <w:rPr>
                        <w:rFonts w:ascii="標楷體"/>
                      </w:rPr>
                    </w:pPr>
                    <w:r w:rsidRPr="00CE389F">
                      <w:rPr>
                        <w:rFonts w:ascii="標楷體" w:hAnsi="標楷體"/>
                        <w:color w:val="000000"/>
                        <w:kern w:val="0"/>
                        <w:szCs w:val="24"/>
                      </w:rPr>
                      <w:t xml:space="preserve"> </w:t>
                    </w:r>
                  </w:p>
                </w:txbxContent>
              </v:textbox>
            </v:rect>
            <v:group id="_x0000_s1842" style="position:absolute;left:402584;top:98749;width:2630170;height:343535" coordorigin="459740,36830" coordsize="2630170,343535">
              <v:group id="Group 9" o:spid="_x0000_s1843" style="position:absolute;left:459740;top:36830;width:2630170;height:343535" coordorigin="724,58" coordsize="4142,541">
                <v:rect id="Rectangle 7" o:spid="_x0000_s1844" style="position:absolute;left:724;top:58;width:4142;height:541;visibility:visible" strokeweight=".95pt"/>
                <v:rect id="Rectangle 8" o:spid="_x0000_s1845" style="position:absolute;left:766;top:100;width:4065;height:465;visibility:visible" filled="f" strokeweight=".95pt"/>
              </v:group>
              <v:rect id="Rectangle 10" o:spid="_x0000_s1846" style="position:absolute;left:876935;top:93345;width:1956435;height:231140;visibility:visible;mso-wrap-style:none" filled="f" stroked="f">
                <v:textbox style="mso-fit-shape-to-text:t" inset="0,0,0,0">
                  <w:txbxContent>
                    <w:p w:rsidR="007E6164" w:rsidRPr="00CE389F" w:rsidRDefault="007E6164" w:rsidP="00F917FC">
                      <w:pPr>
                        <w:rPr>
                          <w:rFonts w:ascii="標楷體"/>
                        </w:rPr>
                      </w:pPr>
                      <w:r w:rsidRPr="00CE389F">
                        <w:rPr>
                          <w:rFonts w:ascii="標楷體" w:hAnsi="標楷體" w:cs="新細明體" w:hint="eastAsia"/>
                          <w:color w:val="000000"/>
                          <w:kern w:val="0"/>
                          <w:szCs w:val="24"/>
                        </w:rPr>
                        <w:t>解決影響施工品質之問題</w:t>
                      </w:r>
                    </w:p>
                  </w:txbxContent>
                </v:textbox>
              </v:rect>
            </v:group>
            <v:rect id="Rectangle 11" o:spid="_x0000_s1847" style="position:absolute;left:2615560;top:106680;width:89535;height:231140;visibility:visible;mso-wrap-style:none" filled="f" stroked="f">
              <v:textbox style="mso-fit-shape-to-text:t" inset="0,0,0,0">
                <w:txbxContent>
                  <w:p w:rsidR="007E6164" w:rsidRPr="00CE389F" w:rsidRDefault="007E6164" w:rsidP="00F917FC">
                    <w:pPr>
                      <w:rPr>
                        <w:rFonts w:ascii="標楷體"/>
                      </w:rPr>
                    </w:pPr>
                    <w:r w:rsidRPr="00CE389F">
                      <w:rPr>
                        <w:rFonts w:ascii="標楷體" w:hAnsi="標楷體"/>
                        <w:color w:val="000000"/>
                        <w:kern w:val="0"/>
                        <w:szCs w:val="24"/>
                      </w:rPr>
                      <w:t xml:space="preserve"> </w:t>
                    </w:r>
                  </w:p>
                </w:txbxContent>
              </v:textbox>
            </v:rect>
            <v:rect id="Rectangle 12" o:spid="_x0000_s1848" style="position:absolute;left:1205230;top:704850;width:1029335;height:229235;visibility:visible" strokeweight=".7pt"/>
            <v:shape id="Freeform 13" o:spid="_x0000_s1849" style="position:absolute;left:575945;top:1390650;width:686435;height:228600;visibility:visible;mso-wrap-style:square;v-text-anchor:top" coordsize="1081,360" path="m180,l162,1,144,4,126,8r-15,6l94,22,80,31,66,41,53,53,41,66,32,79,22,94r-7,16l9,126,4,144,2,162,,180r2,18l4,216r5,18l15,250r7,16l32,281r9,14l53,307r13,12l80,329r14,9l111,346r15,6l144,356r18,3l180,360r720,l918,359r19,-3l955,352r15,-6l987,338r14,-9l1016,319r12,-12l1040,295r9,-14l1059,266r7,-16l1072,234r5,-18l1079,198r2,-18l1079,162r-2,-18l1072,126r-6,-16l1059,94,1049,79r-9,-13l1028,53,1016,41,1001,31,987,22,970,14,955,8,937,4,918,1,900,,180,xe" strokeweight=".7pt">
              <v:path arrowok="t" o:connecttype="custom" o:connectlocs="102870,635;80010,5080;59690,13970;41910,26035;26035,41910;13970,59690;5715,80010;1270,102870;1270,125730;5715,148590;13970,168910;26035,187325;41910,202565;59690,214630;80010,223520;102870,227965;571500,228600;594995,226060;615950,219710;635635,208915;652780,194945;666115,178435;676910,158750;683895,137160;686435,114300;683895,91440;676910,69850;666115,50165;652780,33655;635635,19685;615950,8890;594995,2540;571500,0" o:connectangles="0,0,0,0,0,0,0,0,0,0,0,0,0,0,0,0,0,0,0,0,0,0,0,0,0,0,0,0,0,0,0,0,0"/>
            </v:shape>
            <v:shape id="Freeform 14" o:spid="_x0000_s1850" style="position:absolute;left:1376680;top:1390650;width:685800;height:228600;visibility:visible;mso-wrap-style:square;v-text-anchor:top" coordsize="1080,360" path="m180,l162,1,144,4,126,8r-16,6l93,22,79,31,66,41,52,53,40,66,31,79,21,94r-7,16l8,126,3,144,1,162,,180r1,18l3,216r5,18l14,250r7,16l31,281r9,14l52,307r14,12l79,329r14,9l110,346r16,6l144,356r18,3l180,360r720,l918,359r18,-3l954,352r15,-6l986,338r15,-9l1015,319r12,-12l1039,295r10,-14l1058,266r7,-16l1071,234r5,-18l1079,198r1,-18l1079,162r-3,-18l1071,126r-6,-16l1058,94r-9,-15l1039,66,1027,53,1015,41,1001,31,986,22,969,14,954,8,936,4,918,1,900,,180,xe" strokeweight=".7pt">
              <v:path arrowok="t" o:connecttype="custom" o:connectlocs="102870,635;80010,5080;59055,13970;41910,26035;25400,41910;13335,59690;5080,80010;635,102870;635,125730;5080,148590;13335,168910;25400,187325;41910,202565;59055,214630;80010,223520;102870,227965;571500,228600;594360,226060;615315,219710;635635,208915;652145,194945;666115,178435;676275,158750;683260,137160;685800,114300;683260,91440;676275,69850;666115,50165;652145,33655;635635,19685;615315,8890;594360,2540;571500,0" o:connectangles="0,0,0,0,0,0,0,0,0,0,0,0,0,0,0,0,0,0,0,0,0,0,0,0,0,0,0,0,0,0,0,0,0"/>
            </v:shape>
            <v:shape id="Freeform 15" o:spid="_x0000_s1851" style="position:absolute;left:2176780;top:1390650;width:685800;height:228600;visibility:visible;mso-wrap-style:square;v-text-anchor:top" coordsize="1080,360" path="m180,l162,1,144,4,126,8r-16,6l93,22,79,31,66,41,53,53,41,66,31,79,21,94r-7,16l8,126,3,144,1,162,,180r1,18l3,216r5,18l14,250r7,16l31,281r10,14l53,307r13,12l79,329r14,9l110,346r16,6l144,356r18,3l180,360r720,l918,359r18,-3l954,352r16,-6l986,338r15,-9l1015,319r12,-12l1039,295r10,-14l1058,266r8,-16l1072,234r4,-18l1079,198r1,-18l1079,162r-3,-18l1072,126r-6,-16l1058,94r-9,-15l1039,66,1027,53,1015,41,1001,31,986,22,970,14,954,8,936,4,918,1,900,,180,xe" strokeweight=".7pt">
              <v:path arrowok="t" o:connecttype="custom" o:connectlocs="102870,635;80010,5080;59055,13970;41910,26035;26035,41910;13335,59690;5080,80010;635,102870;635,125730;5080,148590;13335,168910;26035,187325;41910,202565;59055,214630;80010,223520;102870,227965;571500,228600;594360,226060;615950,219710;635635,208915;652145,194945;666115,178435;676910,158750;683260,137160;685800,114300;683260,91440;676910,69850;666115,50165;652145,33655;635635,19685;615950,8890;594360,2540;571500,0" o:connectangles="0,0,0,0,0,0,0,0,0,0,0,0,0,0,0,0,0,0,0,0,0,0,0,0,0,0,0,0,0,0,0,0,0"/>
            </v:shape>
            <v:group id="Group 18" o:spid="_x0000_s1852" style="position:absolute;left:1670050;top:476250;width:99695;height:229235" coordorigin="2630,750" coordsize="157,361">
              <v:line id="Line 16" o:spid="_x0000_s1853" style="position:absolute;visibility:visible" from="2708,750" to="2708,955" o:connectortype="straight" strokeweight=".7pt"/>
              <v:shape id="Freeform 17" o:spid="_x0000_s1854" style="position:absolute;left:2630;top:953;width:157;height:158;visibility:visible;mso-wrap-style:square;v-text-anchor:top" coordsize="157,158" path="m,l78,158,157,,,xe" fillcolor="black" stroked="f">
                <v:path arrowok="t" o:connecttype="custom" o:connectlocs="0,0;78,158;157,0;0,0" o:connectangles="0,0,0,0"/>
              </v:shape>
            </v:group>
            <v:group id="群組 10" o:spid="_x0000_s1855" style="position:absolute;left:918845;top:993135;width:1600835;height:357505" coordorigin="918845,1040765" coordsize="1600835,357505">
              <v:group id="Group 21" o:spid="_x0000_s1856" style="position:absolute;left:918845;top:1040765;width:803275;height:357505" coordorigin="1447,1639" coordsize="1265,563">
                <v:shape id="Freeform 19" o:spid="_x0000_s1857" style="position:absolute;left:1608;top:1639;width:1104;height:491;visibility:visible;mso-wrap-style:square;v-text-anchor:top" coordsize="1104,491" path="m1104,23l1095,,,468r10,23l1104,23xe" fillcolor="black" stroked="f">
                  <v:path arrowok="t" o:connecttype="custom" o:connectlocs="1104,23;1095,0;0,468;10,491;1104,23" o:connectangles="0,0,0,0,0"/>
                </v:shape>
                <v:shape id="Freeform 20" o:spid="_x0000_s1858" style="position:absolute;left:1447;top:2035;width:204;height:167;visibility:visible;mso-wrap-style:square;v-text-anchor:top" coordsize="204,167" path="m132,l,156r204,11l132,xe" fillcolor="black" stroked="f">
                  <v:path arrowok="t" o:connecttype="custom" o:connectlocs="132,0;0,156;204,167;132,0" o:connectangles="0,0,0,0"/>
                </v:shape>
              </v:group>
              <v:group id="Group 24" o:spid="_x0000_s1859" style="position:absolute;left:1670050;top:1047750;width:99695;height:343535" coordorigin="2630,1650" coordsize="157,541">
                <v:line id="Line 22" o:spid="_x0000_s1860" style="position:absolute;visibility:visible" from="2708,1650" to="2708,2035" o:connectortype="straight" strokeweight=".7pt"/>
                <v:shape id="Freeform 23" o:spid="_x0000_s1861" style="position:absolute;left:2630;top:2033;width:157;height:158;visibility:visible;mso-wrap-style:square;v-text-anchor:top" coordsize="157,158" path="m,l78,158,157,,,xe" fillcolor="black" stroked="f">
                  <v:path arrowok="t" o:connecttype="custom" o:connectlocs="0,0;78,158;157,0;0,0" o:connectangles="0,0,0,0"/>
                </v:shape>
              </v:group>
              <v:group id="Group 27" o:spid="_x0000_s1862" style="position:absolute;left:1719580;top:1047750;width:800100;height:349885" coordorigin="2708,1650" coordsize="1260,551">
                <v:line id="Line 25" o:spid="_x0000_s1863" style="position:absolute;visibility:visible" from="2708,1650" to="3826,2128" o:connectortype="straight" strokeweight=".7pt"/>
                <v:shape id="Freeform 26" o:spid="_x0000_s1864" style="position:absolute;left:3793;top:2056;width:175;height:145;visibility:visible;mso-wrap-style:square;v-text-anchor:top" coordsize="175,145" path="m,145l175,135,62,,,145xe" fillcolor="black" stroked="f">
                  <v:path arrowok="t" o:connecttype="custom" o:connectlocs="0,145;175,135;62,0;0,145" o:connectangles="0,0,0,0"/>
                </v:shape>
              </v:group>
            </v:group>
            <v:rect id="Rectangle 28" o:spid="_x0000_s1865" style="position:absolute;left:575945;top:1847850;width:687070;height:229235;visibility:visible" strokeweight=".7pt"/>
            <v:rect id="Rectangle 29" o:spid="_x0000_s1866" style="position:absolute;left:1376680;top:1847850;width:686435;height:229235;visibility:visible" strokeweight=".7pt"/>
            <v:rect id="Rectangle 30" o:spid="_x0000_s1867" style="position:absolute;left:2176780;top:1847850;width:686435;height:229235;visibility:visible" strokeweight=".7pt"/>
            <v:group id="Group 33" o:spid="_x0000_s1868" style="position:absolute;left:916940;top:1611630;width:802640;height:260350" coordorigin="1444,2538" coordsize="1264,410">
              <v:shape id="Freeform 31" o:spid="_x0000_s1869" style="position:absolute;left:1444;top:2538;width:1094;height:334;visibility:visible;mso-wrap-style:square;v-text-anchor:top" coordsize="1094,334" path="m7,l,24,1087,334r7,-24l7,xe" fillcolor="black" stroked="f">
                <v:path arrowok="t" o:connecttype="custom" o:connectlocs="7,0;0,24;1087,334;1094,310;7,0" o:connectangles="0,0,0,0,0"/>
              </v:shape>
              <v:shape id="Freeform 32" o:spid="_x0000_s1870" style="position:absolute;left:2507;top:2772;width:201;height:176;visibility:visible;mso-wrap-style:square;v-text-anchor:top" coordsize="201,176" path="m,176l201,139,51,,,176xe" fillcolor="black" stroked="f">
                <v:path arrowok="t" o:connecttype="custom" o:connectlocs="0,176;201,139;51,0;0,176" o:connectangles="0,0,0,0"/>
              </v:shape>
            </v:group>
            <v:group id="Group 36" o:spid="_x0000_s1871" style="position:absolute;left:1670050;top:1619250;width:99695;height:229235" coordorigin="2630,2550" coordsize="157,361">
              <v:line id="Line 34" o:spid="_x0000_s1872" style="position:absolute;visibility:visible" from="2708,2550" to="2708,2755" o:connectortype="straight" strokeweight=".7pt"/>
              <v:shape id="Freeform 35" o:spid="_x0000_s1873" style="position:absolute;left:2630;top:2753;width:157;height:158;visibility:visible;mso-wrap-style:square;v-text-anchor:top" coordsize="157,158" path="m,l78,158,157,,,xe" fillcolor="black" stroked="f">
                <v:path arrowok="t" o:connecttype="custom" o:connectlocs="0,0;78,158;157,0;0,0" o:connectangles="0,0,0,0"/>
              </v:shape>
            </v:group>
            <v:group id="Group 39" o:spid="_x0000_s1874" style="position:absolute;left:2470150;top:1619250;width:99695;height:229235" coordorigin="3890,2550" coordsize="157,361">
              <v:line id="Line 37" o:spid="_x0000_s1875" style="position:absolute;visibility:visible" from="3968,2550" to="3968,2755" o:connectortype="straight" strokeweight=".7pt"/>
              <v:shape id="Freeform 38" o:spid="_x0000_s1876" style="position:absolute;left:3890;top:2753;width:157;height:158;visibility:visible;mso-wrap-style:square;v-text-anchor:top" coordsize="157,158" path="m,l78,158,157,,,xe" fillcolor="black" stroked="f">
                <v:path arrowok="t" o:connecttype="custom" o:connectlocs="0,0;78,158;157,0;0,0" o:connectangles="0,0,0,0"/>
              </v:shape>
            </v:group>
            <v:group id="Group 42" o:spid="_x0000_s1877" style="position:absolute;left:861060;top:1619250;width:116840;height:229235" coordorigin="1356,2550" coordsize="184,361">
              <v:rect id="Rectangle 40" o:spid="_x0000_s1878" style="position:absolute;left:1435;top:2550;width:26;height:180;visibility:visible" fillcolor="black" stroked="f"/>
              <v:shape id="Freeform 41" o:spid="_x0000_s1879" style="position:absolute;left:1356;top:2728;width:184;height:183;visibility:visible;mso-wrap-style:square;v-text-anchor:top" coordsize="184,183" path="m,l91,183,184,,,xe" fillcolor="black" stroked="f">
                <v:path arrowok="t" o:connecttype="custom" o:connectlocs="0,0;91,183;184,0;0,0" o:connectangles="0,0,0,0"/>
              </v:shape>
            </v:group>
            <v:shape id="Freeform 43" o:spid="_x0000_s1880" style="position:absolute;left:4445;top:2419350;width:685800;height:228600;visibility:visible;mso-wrap-style:square;v-text-anchor:top" coordsize="1080,360" path="m180,l162,1,144,4,126,8r-15,6l94,22,79,31,66,41,53,53,41,66,31,79,22,94r-7,16l9,126,4,144,,162r,18l,198r4,18l9,234r6,16l22,266r9,15l41,295r12,12l66,319r13,10l94,338r17,8l126,352r18,4l162,359r18,1l900,360r18,-1l936,356r18,-4l970,346r17,-8l1001,329r15,-10l1028,307r12,-12l1049,281r10,-15l1066,250r6,-16l1077,216r2,-18l1080,180r-1,-18l1077,144r-5,-18l1066,110r-7,-16l1049,79r-9,-13l1028,53,1016,41,1001,31,987,22,970,14,954,8,936,4,918,1,900,,180,xe" strokeweight=".7pt">
              <v:path arrowok="t" o:connecttype="custom" o:connectlocs="102870,635;80010,5080;59690,13970;41910,26035;26035,41910;13970,59690;5715,80010;0,102870;0,125730;5715,148590;13970,168910;26035,187325;41910,202565;59690,214630;80010,223520;102870,227965;571500,228600;594360,226060;615950,219710;635635,208915;652780,194945;666115,178435;676910,158750;683895,137160;685800,114300;683895,91440;676910,69850;666115,50165;652780,33655;635635,19685;615950,8890;594360,2540;571500,0" o:connectangles="0,0,0,0,0,0,0,0,0,0,0,0,0,0,0,0,0,0,0,0,0,0,0,0,0,0,0,0,0,0,0,0,0"/>
            </v:shape>
            <v:shape id="Freeform 44" o:spid="_x0000_s1881" style="position:absolute;left:804545;top:2419350;width:686435;height:228600;visibility:visible;mso-wrap-style:square;v-text-anchor:top" coordsize="1081,360" path="m180,l162,1,144,4,126,8r-15,6l94,22,80,31,66,41,53,53,41,66,32,79,22,94r-7,16l9,126,4,144,2,162,,180r2,18l4,216r5,18l15,250r7,16l32,281r9,14l53,307r13,12l80,329r14,9l111,346r15,6l144,356r18,3l180,360r721,l919,359r18,-3l955,352r15,-6l987,338r14,-9l1016,319r12,-12l1040,295r9,-14l1059,266r7,-16l1072,234r5,-18l1079,198r2,-18l1079,162r-2,-18l1072,126r-6,-16l1059,94,1049,79r-9,-13l1028,53,1016,41,1001,31,987,22,970,14,955,8,937,4,919,1,901,,180,xe" strokeweight=".7pt">
              <v:path arrowok="t" o:connecttype="custom" o:connectlocs="102870,635;80010,5080;59690,13970;41910,26035;26035,41910;13970,59690;5715,80010;1270,102870;1270,125730;5715,148590;13970,168910;26035,187325;41910,202565;59690,214630;80010,223520;102870,227965;572135,228600;594995,226060;615950,219710;635635,208915;652780,194945;666115,178435;676910,158750;683895,137160;686435,114300;683895,91440;676910,69850;666115,50165;652780,33655;635635,19685;615950,8890;594995,2540;572135,0" o:connectangles="0,0,0,0,0,0,0,0,0,0,0,0,0,0,0,0,0,0,0,0,0,0,0,0,0,0,0,0,0,0,0,0,0"/>
            </v:shape>
            <v:rect id="Rectangle 45" o:spid="_x0000_s1882" style="position:absolute;left:4445;top:2990850;width:687070;height:229235;visibility:visible" strokeweight=".7pt"/>
            <v:rect id="Rectangle 46" o:spid="_x0000_s1883" style="position:absolute;left:804545;top:2990850;width:687070;height:229235;visibility:visible" strokeweight=".7pt"/>
            <v:group id="Group 49" o:spid="_x0000_s1884" style="position:absolute;left:1147445;top:2069465;width:575945;height:350520" coordorigin="1807,3259" coordsize="907,552">
              <v:shape id="Freeform 47" o:spid="_x0000_s1885" style="position:absolute;left:1955;top:3259;width:759;height:471;visibility:visible;mso-wrap-style:square;v-text-anchor:top" coordsize="759,471" path="m759,22l747,,,449r12,22l759,22xe" fillcolor="black" stroked="f">
                <v:path arrowok="t" o:connecttype="custom" o:connectlocs="759,22;747,0;0,449;12,471;759,22" o:connectangles="0,0,0,0,0"/>
              </v:shape>
              <v:shape id="Freeform 48" o:spid="_x0000_s1886" style="position:absolute;left:1807;top:3638;width:205;height:173;visibility:visible;mso-wrap-style:square;v-text-anchor:top" coordsize="205,173" path="m111,l,173,205,156,111,xe" fillcolor="black" stroked="f">
                <v:path arrowok="t" o:connecttype="custom" o:connectlocs="111,0;0,173;205,156;111,0" o:connectangles="0,0,0,0"/>
              </v:shape>
            </v:group>
            <v:group id="Group 52" o:spid="_x0000_s1887" style="position:absolute;left:913130;top:2072640;width:234315;height:347345" coordorigin="1438,3264" coordsize="369,547">
              <v:shape id="Freeform 50" o:spid="_x0000_s1888" style="position:absolute;left:1438;top:3264;width:282;height:404;visibility:visible;mso-wrap-style:square;v-text-anchor:top" coordsize="282,404" path="m20,l,13,261,404r21,-13l20,xe" fillcolor="black" stroked="f">
                <v:path arrowok="t" o:connecttype="custom" o:connectlocs="20,0;0,13;261,404;282,391;20,0" o:connectangles="0,0,0,0,0"/>
              </v:shape>
              <v:shape id="Freeform 51" o:spid="_x0000_s1889" style="position:absolute;left:1631;top:3608;width:176;height:203;visibility:visible;mso-wrap-style:square;v-text-anchor:top" coordsize="176,203" path="m,101l176,203,151,,,101xe" fillcolor="black" stroked="f">
                <v:path arrowok="t" o:connecttype="custom" o:connectlocs="0,101;176,203;151,0;0,101" o:connectangles="0,0,0,0"/>
              </v:shape>
            </v:group>
            <v:group id="Group 55" o:spid="_x0000_s1890" style="position:absolute;left:347345;top:2076450;width:571500;height:343535" coordorigin="547,3270" coordsize="900,541">
              <v:line id="Line 53" o:spid="_x0000_s1891" style="position:absolute;flip:x;visibility:visible" from="679,3270" to="1447,3732" o:connectortype="straight" strokeweight=".7pt"/>
              <v:shape id="Freeform 54" o:spid="_x0000_s1892" style="position:absolute;left:547;top:3662;width:177;height:149;visibility:visible;mso-wrap-style:square;v-text-anchor:top" coordsize="177,149" path="m95,l,149,177,135,95,xe" fillcolor="black" stroked="f">
                <v:path arrowok="t" o:connecttype="custom" o:connectlocs="95,0;0,149;177,135;95,0" o:connectangles="0,0,0,0"/>
              </v:shape>
            </v:group>
            <v:group id="Group 58" o:spid="_x0000_s1893" style="position:absolute;left:297815;top:2647950;width:100330;height:343535" coordorigin="469,4170" coordsize="158,541">
              <v:line id="Line 56" o:spid="_x0000_s1894" style="position:absolute;visibility:visible" from="547,4170" to="547,4555" o:connectortype="straight" strokeweight=".7pt"/>
              <v:shape id="Freeform 57" o:spid="_x0000_s1895" style="position:absolute;left:469;top:4553;width:158;height:158;visibility:visible;mso-wrap-style:square;v-text-anchor:top" coordsize="158,158" path="m,l78,158,158,,,xe" fillcolor="black" stroked="f">
                <v:path arrowok="t" o:connecttype="custom" o:connectlocs="0,0;78,158;158,0;0,0" o:connectangles="0,0,0,0"/>
              </v:shape>
            </v:group>
            <v:group id="Group 61" o:spid="_x0000_s1896" style="position:absolute;left:1097915;top:2647950;width:100330;height:343535" coordorigin="1729,4170" coordsize="158,541">
              <v:line id="Line 59" o:spid="_x0000_s1897" style="position:absolute;visibility:visible" from="1807,4170" to="1807,4555" o:connectortype="straight" strokeweight=".7pt"/>
              <v:shape id="Freeform 60" o:spid="_x0000_s1898" style="position:absolute;left:1729;top:4553;width:158;height:158;visibility:visible;mso-wrap-style:square;v-text-anchor:top" coordsize="158,158" path="m,l78,158,158,,,xe" fillcolor="black" stroked="f">
                <v:path arrowok="t" o:connecttype="custom" o:connectlocs="0,0;78,158;158,0;0,0" o:connectangles="0,0,0,0"/>
              </v:shape>
            </v:group>
            <v:group id="Group 64" o:spid="_x0000_s1899" style="position:absolute;left:461645;top:5391150;width:1029335;height:457200" coordorigin="727,8490" coordsize="1621,720">
              <v:shape id="Freeform 62" o:spid="_x0000_s1900" style="position:absolute;left:727;top:8490;width:1621;height:720;visibility:visible;mso-wrap-style:square;v-text-anchor:top" coordsize="1621,720" path="m360,l323,2,287,7r-33,9l220,29,189,43,159,61,131,82r-25,24l82,131,62,158,44,188,29,220,16,253,8,287,3,323,,360r3,37l8,433r8,34l29,500r15,32l62,562r20,27l106,614r25,24l159,659r30,18l220,692r34,12l287,713r36,5l360,720r901,l1298,718r36,-5l1367,704r34,-12l1432,677r30,-18l1490,638r25,-24l1539,589r20,-27l1577,532r16,-32l1605,467r8,-34l1618,397r3,-37l1618,323r-5,-36l1605,253r-12,-33l1577,188r-18,-30l1539,131r-24,-25l1490,82,1462,61,1432,43,1401,29,1367,16,1334,7,1298,2,1261,,360,xe" strokeweight="1pt">
                <v:path arrowok="t" o:connecttype="custom" o:connectlocs="323,2;254,16;189,43;131,82;82,131;44,188;16,253;3,323;3,397;16,467;44,532;82,589;131,638;189,677;254,704;323,718;1261,720;1334,713;1401,692;1462,659;1515,614;1559,562;1593,500;1613,433;1621,360;1613,287;1593,220;1559,158;1515,106;1462,61;1401,29;1334,7;1261,0" o:connectangles="0,0,0,0,0,0,0,0,0,0,0,0,0,0,0,0,0,0,0,0,0,0,0,0,0,0,0,0,0,0,0,0,0"/>
              </v:shape>
              <v:shape id="Freeform 63" o:spid="_x0000_s1901" style="position:absolute;left:767;top:8530;width:1541;height:640;visibility:visible;mso-wrap-style:square;v-text-anchor:top" coordsize="1541,640" path="m320,r901,l1252,2r33,5l1317,14r28,11l1374,39r27,16l1423,73r24,21l1469,117r18,24l1503,168r13,27l1527,225r8,30l1540,289r1,31l1540,351r-5,34l1527,416r-11,29l1503,474r-16,26l1469,523r-22,24l1423,568r-22,18l1374,602r-29,13l1317,626r-32,8l1252,639r-31,1l320,640r-31,-1l256,634r-30,-8l196,615,168,602,142,586,118,568,95,547,73,523,55,500,40,474,25,445,14,416,7,385,2,351,,320,2,289,7,255r7,-30l25,195,40,168,55,141,73,117,95,94,118,73,142,55,168,39,196,25,226,14,256,7,289,2,320,xe" filled="f" strokeweight="1pt">
                <v:path arrowok="t" o:connecttype="custom" o:connectlocs="1221,0;1285,7;1345,25;1401,55;1447,94;1487,141;1516,195;1535,255;1541,320;1535,385;1516,445;1487,500;1447,547;1401,586;1345,615;1285,634;1221,640;289,639;226,626;168,602;118,568;73,523;40,474;14,416;2,351;2,289;14,225;40,168;73,117;118,73;168,39;226,14;289,2" o:connectangles="0,0,0,0,0,0,0,0,0,0,0,0,0,0,0,0,0,0,0,0,0,0,0,0,0,0,0,0,0,0,0,0,0"/>
              </v:shape>
            </v:group>
            <v:rect id="Rectangle 65" o:spid="_x0000_s1902" style="position:absolute;left:625474;top:5541010;width:711833;height:231140;visibility:visible;mso-wrap-style:none" filled="f" stroked="f">
              <v:textbox style="mso-fit-shape-to-text:t" inset="0,0,0,0">
                <w:txbxContent>
                  <w:p w:rsidR="007E6164" w:rsidRPr="00CE389F" w:rsidRDefault="007E6164" w:rsidP="00F917FC">
                    <w:pPr>
                      <w:rPr>
                        <w:rFonts w:ascii="標楷體"/>
                      </w:rPr>
                    </w:pPr>
                    <w:r w:rsidRPr="00CE389F">
                      <w:rPr>
                        <w:rFonts w:ascii="標楷體" w:hAnsi="標楷體" w:cs="新細明體" w:hint="eastAsia"/>
                        <w:color w:val="000000"/>
                        <w:kern w:val="0"/>
                        <w:szCs w:val="24"/>
                      </w:rPr>
                      <w:t>達成目標</w:t>
                    </w:r>
                  </w:p>
                </w:txbxContent>
              </v:textbox>
            </v:rect>
            <v:rect id="Rectangle 66" o:spid="_x0000_s1903" style="position:absolute;left:1235708;top:5525770;width:89534;height:231140;visibility:visible;mso-wrap-style:none" filled="f" stroked="f">
              <v:textbox style="mso-fit-shape-to-text:t" inset="0,0,0,0">
                <w:txbxContent>
                  <w:p w:rsidR="007E6164" w:rsidRPr="00CE389F" w:rsidRDefault="007E6164" w:rsidP="00F917FC">
                    <w:pPr>
                      <w:rPr>
                        <w:rFonts w:ascii="標楷體"/>
                      </w:rPr>
                    </w:pPr>
                    <w:r w:rsidRPr="00CE389F">
                      <w:rPr>
                        <w:rFonts w:ascii="標楷體" w:hAnsi="標楷體"/>
                        <w:color w:val="000000"/>
                        <w:kern w:val="0"/>
                        <w:szCs w:val="24"/>
                      </w:rPr>
                      <w:t xml:space="preserve"> </w:t>
                    </w:r>
                  </w:p>
                </w:txbxContent>
              </v:textbox>
            </v:rect>
            <v:group id="Group 69" o:spid="_x0000_s1904" style="position:absolute;left:1262380;top:3676650;width:685800;height:228600" coordorigin="1988,5790" coordsize="1080,360">
              <v:shape id="Freeform 67" o:spid="_x0000_s1905" style="position:absolute;left:1988;top:5790;width:1080;height:360;visibility:visible;mso-wrap-style:square;v-text-anchor:top" coordsize="1080,360" path="m180,l162,1,144,4,126,8r-16,6l93,22,79,31,66,41,52,53,40,66,31,79,21,94r-7,16l8,126,3,144,1,162,,180r1,18l3,216r5,18l14,250r7,16l31,281r9,14l52,307r14,12l79,329r14,9l110,346r16,6l144,356r18,3l180,360r720,l918,359r18,-3l954,352r15,-6l986,338r14,-9l1015,319r12,-12l1039,295r9,-14l1058,266r7,-16l1071,234r5,-18l1079,198r1,-18l1079,162r-3,-18l1071,126r-6,-16l1058,94,1048,79r-9,-13l1027,53,1015,41,1000,31,986,22,969,14,954,8,936,4,918,1,900,,180,xe" strokeweight="1pt">
                <v:path arrowok="t" o:connecttype="custom" o:connectlocs="162,1;126,8;93,22;66,41;40,66;21,94;8,126;1,162;1,198;8,234;21,266;40,295;66,319;93,338;126,352;162,359;900,360;936,356;969,346;1000,329;1027,307;1048,281;1065,250;1076,216;1080,180;1076,144;1065,110;1048,79;1027,53;1000,31;969,14;936,4;900,0" o:connectangles="0,0,0,0,0,0,0,0,0,0,0,0,0,0,0,0,0,0,0,0,0,0,0,0,0,0,0,0,0,0,0,0,0"/>
              </v:shape>
              <v:shape id="Freeform 68" o:spid="_x0000_s1906" style="position:absolute;left:2027;top:5830;width:1001;height:280;visibility:visible;mso-wrap-style:square;v-text-anchor:top" coordsize="1001,280" path="m141,l861,r13,1l889,3r14,4l916,12r12,6l940,24r9,7l960,42r10,10l977,62r7,11l990,86r5,12l999,112r2,16l1001,140r,13l999,169r-4,13l990,195r-6,12l977,219r-7,10l960,240r-11,9l940,256r-12,8l916,270r-13,4l889,278r-15,2l861,280r-720,l129,280r-16,-2l99,274,87,270,73,264,63,256,53,249,42,240,31,229,24,219,18,207,12,195,7,182,4,169,1,153,,140,1,128,4,112,7,98,12,86,18,73,24,62,31,52,42,42,53,31,63,24,73,18,87,12,99,7,113,3,129,1,141,xe" filled="f" strokeweight="1pt">
                <v:path arrowok="t" o:connecttype="custom" o:connectlocs="861,0;889,3;916,12;940,24;960,42;977,62;990,86;999,112;1001,140;999,169;990,195;977,219;960,240;940,256;916,270;889,278;861,280;129,280;99,274;73,264;53,249;31,229;18,207;7,182;1,153;1,128;7,98;18,73;31,52;53,31;73,18;99,7;129,1" o:connectangles="0,0,0,0,0,0,0,0,0,0,0,0,0,0,0,0,0,0,0,0,0,0,0,0,0,0,0,0,0,0,0,0,0"/>
              </v:shape>
            </v:group>
            <v:group id="Group 72" o:spid="_x0000_s1907" style="position:absolute;left:804545;top:3219450;width:342900;height:457835" coordorigin="1267,5070" coordsize="540,721">
              <v:line id="Line 70" o:spid="_x0000_s1908" style="position:absolute;flip:x;visibility:visible" from="1360,5070" to="1807,5666" o:connectortype="straight" strokeweight=".7pt"/>
              <v:shape id="Freeform 71" o:spid="_x0000_s1909" style="position:absolute;left:1267;top:5617;width:159;height:174;visibility:visible;mso-wrap-style:square;v-text-anchor:top" coordsize="159,174" path="m33,l,174,159,95,33,xe" fillcolor="black" stroked="f">
                <v:path arrowok="t" o:connecttype="custom" o:connectlocs="33,0;0,174;159,95;33,0" o:connectangles="0,0,0,0"/>
              </v:shape>
            </v:group>
            <v:group id="Group 75" o:spid="_x0000_s1910" style="position:absolute;left:1147445;top:3219450;width:457835;height:457835" coordorigin="1807,5070" coordsize="721,721">
              <v:line id="Line 73" o:spid="_x0000_s1911" style="position:absolute;visibility:visible" from="1807,5070" to="2418,5681" o:connectortype="straight" strokeweight=".7pt"/>
              <v:shape id="Freeform 74" o:spid="_x0000_s1912" style="position:absolute;left:2361;top:5623;width:167;height:168;visibility:visible;mso-wrap-style:square;v-text-anchor:top" coordsize="167,168" path="m,112r167,56l111,,,112xe" fillcolor="black" stroked="f">
                <v:path arrowok="t" o:connecttype="custom" o:connectlocs="0,112;167,168;111,0;0,112" o:connectangles="0,0,0,0"/>
              </v:shape>
            </v:group>
            <v:rect id="Rectangle 76" o:spid="_x0000_s1913" style="position:absolute;left:461645;top:4248150;width:687070;height:229235;visibility:visible" strokeweight=".7pt"/>
            <v:shape id="Freeform 77" o:spid="_x0000_s1914" style="position:absolute;left:461645;top:4819650;width:685800;height:228600;visibility:visible;mso-wrap-style:square;v-text-anchor:top" coordsize="1080,360" path="m180,l162,1,144,4,126,8r-15,6l94,22,80,31,66,41,53,53,41,66,32,79,22,94r-7,16l9,126,4,144,2,162,,180r2,18l4,216r5,18l15,250r7,16l32,281r9,14l53,307r13,12l80,329r14,9l111,346r15,6l144,356r18,3l180,360r720,l918,359r18,-3l954,352r16,-6l987,338r14,-9l1016,319r12,-12l1040,295r9,-14l1059,266r7,-16l1072,234r5,-18l1079,198r1,-18l1079,162r-2,-18l1072,126r-6,-16l1059,94,1049,79r-9,-13l1028,53,1016,41,1001,31,987,22,970,14,954,8,936,4,918,1,900,,180,xe" strokeweight=".7pt">
              <v:path arrowok="t" o:connecttype="custom" o:connectlocs="102870,635;80010,5080;59690,13970;41910,26035;26035,41910;13970,59690;5715,80010;1270,102870;1270,125730;5715,148590;13970,168910;26035,187325;41910,202565;59690,214630;80010,223520;102870,227965;571500,228600;594360,226060;615950,219710;635635,208915;652780,194945;666115,178435;676910,158750;683895,137160;685800,114300;683895,91440;676910,69850;666115,50165;652780,33655;635635,19685;615950,8890;594360,2540;571500,0" o:connectangles="0,0,0,0,0,0,0,0,0,0,0,0,0,0,0,0,0,0,0,0,0,0,0,0,0,0,0,0,0,0,0,0,0"/>
            </v:shape>
            <v:group id="Group 80" o:spid="_x0000_s1915" style="position:absolute;left:755015;top:3905250;width:100330;height:343535" coordorigin="1189,6150" coordsize="158,541">
              <v:line id="Line 78" o:spid="_x0000_s1916" style="position:absolute;visibility:visible" from="1267,6150" to="1267,6535" o:connectortype="straight" strokeweight=".7pt"/>
              <v:shape id="Freeform 79" o:spid="_x0000_s1917" style="position:absolute;left:1189;top:6533;width:158;height:158;visibility:visible;mso-wrap-style:square;v-text-anchor:top" coordsize="158,158" path="m,l78,158,158,,,xe" fillcolor="black" stroked="f">
                <v:path arrowok="t" o:connecttype="custom" o:connectlocs="0,0;78,158;158,0;0,0" o:connectangles="0,0,0,0"/>
              </v:shape>
            </v:group>
            <v:group id="Group 83" o:spid="_x0000_s1918" style="position:absolute;left:755015;top:4476750;width:100330;height:343535" coordorigin="1189,7050" coordsize="158,541">
              <v:line id="Line 81" o:spid="_x0000_s1919" style="position:absolute;visibility:visible" from="1267,7050" to="1267,7435" o:connectortype="straight" strokeweight=".7pt"/>
              <v:shape id="Freeform 82" o:spid="_x0000_s1920" style="position:absolute;left:1189;top:7433;width:158;height:158;visibility:visible;mso-wrap-style:square;v-text-anchor:top" coordsize="158,158" path="m,l78,158,158,,,xe" fillcolor="black" stroked="f">
                <v:path arrowok="t" o:connecttype="custom" o:connectlocs="0,0;78,158;158,0;0,0" o:connectangles="0,0,0,0"/>
              </v:shape>
            </v:group>
            <v:group id="Group 86" o:spid="_x0000_s1921" style="position:absolute;left:755015;top:5048250;width:100330;height:343535" coordorigin="1189,7950" coordsize="158,541">
              <v:line id="Line 84" o:spid="_x0000_s1922" style="position:absolute;visibility:visible" from="1267,7950" to="1267,8335" o:connectortype="straight" strokeweight=".7pt"/>
              <v:shape id="Freeform 85" o:spid="_x0000_s1923" style="position:absolute;left:1189;top:8333;width:158;height:158;visibility:visible;mso-wrap-style:square;v-text-anchor:top" coordsize="158,158" path="m,l78,158,158,,,xe" fillcolor="black" stroked="f">
                <v:path arrowok="t" o:connecttype="custom" o:connectlocs="0,0;78,158;158,0;0,0" o:connectangles="0,0,0,0"/>
              </v:shape>
            </v:group>
            <v:group id="Group 89" o:spid="_x0000_s1924" style="position:absolute;left:398780;top:3689350;width:685800;height:228600" coordorigin="628,5810" coordsize="1080,360">
              <v:shape id="Freeform 87" o:spid="_x0000_s1925" style="position:absolute;left:628;top:5810;width:1080;height:360;visibility:visible;mso-wrap-style:square;v-text-anchor:top" coordsize="1080,360" path="m180,l162,2,144,4,126,9r-16,6l93,22,79,32,66,41,53,53,41,66,31,80,21,94r-7,17l8,126,3,144,1,162,,180r1,18l3,216r5,18l14,250r7,17l31,281r10,15l53,308r13,12l79,329r14,10l110,346r16,6l144,357r18,2l180,360r720,l918,359r18,-2l954,352r15,-6l986,339r15,-10l1015,320r12,-12l1039,296r10,-15l1058,267r7,-17l1071,234r5,-18l1079,198r1,-18l1079,162r-3,-18l1071,126r-6,-15l1058,94r-9,-14l1039,66,1027,53,1015,41r-14,-9l986,22,969,15,954,9,936,4,918,2,900,,180,xe" strokeweight="1pt">
                <v:path arrowok="t" o:connecttype="custom" o:connectlocs="162,2;126,9;93,22;66,41;41,66;21,94;8,126;1,162;1,198;8,234;21,267;41,296;66,320;93,339;126,352;162,359;900,360;936,357;969,346;1001,329;1027,308;1049,281;1065,250;1076,216;1080,180;1076,144;1065,111;1049,80;1027,53;1001,32;969,15;936,4;900,0" o:connectangles="0,0,0,0,0,0,0,0,0,0,0,0,0,0,0,0,0,0,0,0,0,0,0,0,0,0,0,0,0,0,0,0,0"/>
              </v:shape>
              <v:shape id="Freeform 88" o:spid="_x0000_s1926" style="position:absolute;left:667;top:5850;width:1001;height:281;visibility:visible;mso-wrap-style:square;v-text-anchor:top" coordsize="1001,281" path="m141,l861,r13,1l890,4r13,3l916,12r12,6l940,24r10,7l960,42r10,11l977,62r7,11l990,86r5,12l999,113r2,15l1001,140r,14l999,169r-4,13l990,196r-6,12l977,220r-7,9l960,240r-10,10l940,257r-12,7l916,270r-13,5l890,278r-16,3l861,281r-720,l129,281r-16,-3l99,275,87,270,74,264,63,257,53,250,42,240,32,229r-8,-9l18,208,12,196,8,182,4,169,2,154,,140,2,128,4,113,8,98,12,86,18,73,24,62r8,-9l42,42,53,31,63,24,74,18,87,12,99,7,113,4,129,1,141,xe" filled="f" strokeweight="1pt">
                <v:path arrowok="t" o:connecttype="custom" o:connectlocs="861,0;890,4;916,12;940,24;960,42;977,62;990,86;999,113;1001,140;999,169;990,196;977,220;960,240;940,257;916,270;890,278;861,281;129,281;99,275;74,264;53,250;32,229;18,208;8,182;2,154;2,128;8,98;18,73;32,53;53,31;74,18;99,7;129,1" o:connectangles="0,0,0,0,0,0,0,0,0,0,0,0,0,0,0,0,0,0,0,0,0,0,0,0,0,0,0,0,0,0,0,0,0"/>
              </v:shape>
            </v:group>
            <w10:wrap type="square" anchorx="margin" anchory="margin"/>
          </v:group>
        </w:pict>
      </w: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p>
    <w:p w:rsidR="007E6164"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圖</w:t>
      </w:r>
      <w:r w:rsidRPr="008930A1">
        <w:rPr>
          <w:rFonts w:ascii="標楷體" w:hAnsi="標楷體"/>
        </w:rPr>
        <w:t>25</w:t>
      </w:r>
      <w:r w:rsidRPr="008930A1">
        <w:rPr>
          <w:rFonts w:ascii="標楷體" w:hAnsi="標楷體" w:hint="eastAsia"/>
        </w:rPr>
        <w:t xml:space="preserve">　</w:t>
      </w:r>
      <w:r w:rsidRPr="008930A1">
        <w:rPr>
          <w:rFonts w:ascii="標楷體" w:hAnsi="標楷體"/>
        </w:rPr>
        <w:t>PDPC</w:t>
      </w:r>
      <w:r w:rsidRPr="008930A1">
        <w:rPr>
          <w:rFonts w:ascii="標楷體" w:hAnsi="標楷體" w:hint="eastAsia"/>
        </w:rPr>
        <w:t>的三次計畫</w:t>
      </w:r>
    </w:p>
    <w:p w:rsidR="007E6164" w:rsidRPr="008930A1" w:rsidRDefault="007E6164" w:rsidP="00534224">
      <w:pPr>
        <w:pStyle w:val="a5"/>
        <w:snapToGrid/>
        <w:spacing w:before="0" w:line="300" w:lineRule="auto"/>
        <w:ind w:left="31680" w:hangingChars="200" w:firstLine="31680"/>
        <w:outlineLvl w:val="0"/>
        <w:rPr>
          <w:rFonts w:ascii="標楷體"/>
        </w:rPr>
      </w:pPr>
      <w:bookmarkStart w:id="73" w:name="_Toc16096574"/>
    </w:p>
    <w:p w:rsidR="007E6164" w:rsidRPr="008930A1" w:rsidRDefault="007E6164" w:rsidP="00534224">
      <w:pPr>
        <w:pStyle w:val="a5"/>
        <w:snapToGrid/>
        <w:spacing w:before="0" w:line="300" w:lineRule="auto"/>
        <w:ind w:left="31680" w:hangingChars="176" w:firstLine="31680"/>
        <w:outlineLvl w:val="0"/>
        <w:rPr>
          <w:rFonts w:ascii="標楷體"/>
        </w:rPr>
      </w:pPr>
      <w:r>
        <w:rPr>
          <w:rFonts w:ascii="標楷體"/>
        </w:rPr>
        <w:br w:type="page"/>
      </w:r>
      <w:r w:rsidRPr="008930A1">
        <w:rPr>
          <w:rFonts w:ascii="標楷體" w:hAnsi="標楷體" w:hint="eastAsia"/>
        </w:rPr>
        <w:t>四、品質問題分析與解決</w:t>
      </w:r>
      <w:bookmarkEnd w:id="73"/>
    </w:p>
    <w:p w:rsidR="007E6164" w:rsidRPr="008930A1" w:rsidRDefault="007E6164" w:rsidP="00534224">
      <w:pPr>
        <w:pStyle w:val="a6"/>
        <w:adjustRightInd w:val="0"/>
        <w:spacing w:line="300" w:lineRule="auto"/>
        <w:ind w:left="0" w:firstLineChars="202" w:firstLine="31680"/>
        <w:rPr>
          <w:rFonts w:ascii="標楷體"/>
        </w:rPr>
      </w:pPr>
      <w:r w:rsidRPr="008930A1">
        <w:rPr>
          <w:rFonts w:ascii="標楷體" w:hAnsi="標楷體" w:hint="eastAsia"/>
        </w:rPr>
        <w:t>本節將</w:t>
      </w:r>
      <w:r w:rsidRPr="00934555">
        <w:rPr>
          <w:rFonts w:ascii="標楷體" w:hAnsi="標楷體" w:hint="eastAsia"/>
          <w:szCs w:val="20"/>
        </w:rPr>
        <w:t>應用</w:t>
      </w:r>
      <w:r w:rsidRPr="008930A1">
        <w:rPr>
          <w:rFonts w:ascii="標楷體" w:hAnsi="標楷體" w:hint="eastAsia"/>
        </w:rPr>
        <w:t>前述之傳統的</w:t>
      </w:r>
      <w:r w:rsidRPr="008930A1">
        <w:rPr>
          <w:rFonts w:ascii="標楷體" w:hAnsi="標楷體"/>
        </w:rPr>
        <w:t>QC</w:t>
      </w:r>
      <w:r w:rsidRPr="008930A1">
        <w:rPr>
          <w:rFonts w:ascii="標楷體" w:hAnsi="標楷體" w:hint="eastAsia"/>
        </w:rPr>
        <w:t>七大手法</w:t>
      </w:r>
      <w:r w:rsidRPr="008930A1">
        <w:rPr>
          <w:rFonts w:ascii="標楷體" w:hAnsi="標楷體"/>
        </w:rPr>
        <w:t>Q7</w:t>
      </w:r>
      <w:r w:rsidRPr="008930A1">
        <w:rPr>
          <w:rFonts w:ascii="標楷體" w:hAnsi="標楷體" w:hint="eastAsia"/>
        </w:rPr>
        <w:t>和新</w:t>
      </w:r>
      <w:r w:rsidRPr="008930A1">
        <w:rPr>
          <w:rFonts w:ascii="標楷體" w:hAnsi="標楷體"/>
        </w:rPr>
        <w:t>QC</w:t>
      </w:r>
      <w:r w:rsidRPr="008930A1">
        <w:rPr>
          <w:rFonts w:ascii="標楷體" w:hAnsi="標楷體" w:hint="eastAsia"/>
        </w:rPr>
        <w:t>七大手法</w:t>
      </w:r>
      <w:r w:rsidRPr="008930A1">
        <w:rPr>
          <w:rFonts w:ascii="標楷體" w:hAnsi="標楷體"/>
        </w:rPr>
        <w:t>N7</w:t>
      </w:r>
      <w:r w:rsidRPr="008930A1">
        <w:rPr>
          <w:rFonts w:ascii="標楷體" w:hAnsi="標楷體" w:hint="eastAsia"/>
        </w:rPr>
        <w:t>處理品管問題，並進而尋取解決對策以提升工程品質。</w:t>
      </w:r>
    </w:p>
    <w:p w:rsidR="007E6164" w:rsidRDefault="007E6164" w:rsidP="000078B4">
      <w:pPr>
        <w:pStyle w:val="a7"/>
        <w:adjustRightInd w:val="0"/>
        <w:spacing w:before="0" w:after="120" w:line="300" w:lineRule="auto"/>
        <w:ind w:left="31680" w:hangingChars="200" w:firstLine="31680"/>
        <w:rPr>
          <w:rFonts w:ascii="標楷體"/>
        </w:rPr>
      </w:pPr>
      <w:bookmarkStart w:id="74" w:name="_Toc16096575"/>
    </w:p>
    <w:p w:rsidR="007E6164" w:rsidRPr="008930A1" w:rsidRDefault="007E6164" w:rsidP="00534224">
      <w:pPr>
        <w:pStyle w:val="a7"/>
        <w:adjustRightInd w:val="0"/>
        <w:spacing w:before="0" w:after="120" w:line="300" w:lineRule="auto"/>
        <w:ind w:left="31680" w:hangingChars="200" w:firstLine="31680"/>
        <w:rPr>
          <w:rFonts w:ascii="標楷體"/>
        </w:rPr>
      </w:pPr>
      <w:r w:rsidRPr="008930A1">
        <w:rPr>
          <w:rFonts w:ascii="標楷體" w:hAnsi="標楷體"/>
        </w:rPr>
        <w:t>4.1</w:t>
      </w:r>
      <w:r w:rsidRPr="008930A1">
        <w:rPr>
          <w:rFonts w:ascii="標楷體" w:hAnsi="標楷體" w:hint="eastAsia"/>
        </w:rPr>
        <w:t>品質問題形成過程與種類</w:t>
      </w:r>
      <w:bookmarkEnd w:id="74"/>
    </w:p>
    <w:p w:rsidR="007E6164" w:rsidRPr="008930A1" w:rsidRDefault="007E6164" w:rsidP="00534224">
      <w:pPr>
        <w:pStyle w:val="a6"/>
        <w:adjustRightInd w:val="0"/>
        <w:spacing w:line="300" w:lineRule="auto"/>
        <w:ind w:left="0" w:firstLineChars="202" w:firstLine="31680"/>
        <w:rPr>
          <w:rFonts w:ascii="標楷體"/>
          <w:noProof/>
        </w:rPr>
      </w:pPr>
      <w:r w:rsidRPr="008930A1">
        <w:rPr>
          <w:rFonts w:ascii="標楷體" w:hAnsi="標楷體" w:hint="eastAsia"/>
          <w:noProof/>
        </w:rPr>
        <w:t>品質問題或缺失的形成通常非瞬間造成，而是逐步演變，且過程有脈絡可尋。在問題形成之初，若能及時發現防治，可避免問題及缺失擴大。基本上，品質問題可分為四階段，各階段發生時機、發現方法及解決原則，如表</w:t>
      </w:r>
      <w:r w:rsidRPr="008930A1">
        <w:rPr>
          <w:rFonts w:ascii="標楷體" w:hAnsi="標楷體"/>
          <w:noProof/>
        </w:rPr>
        <w:t>1</w:t>
      </w:r>
      <w:r w:rsidRPr="008930A1">
        <w:rPr>
          <w:rFonts w:ascii="標楷體" w:hAnsi="標楷體" w:hint="eastAsia"/>
          <w:noProof/>
        </w:rPr>
        <w:t>所示。</w:t>
      </w:r>
    </w:p>
    <w:p w:rsidR="007E6164" w:rsidRPr="008930A1" w:rsidRDefault="007E6164" w:rsidP="00534224">
      <w:pPr>
        <w:pStyle w:val="a6"/>
        <w:adjustRightInd w:val="0"/>
        <w:spacing w:line="300" w:lineRule="auto"/>
        <w:ind w:left="0" w:firstLineChars="202" w:firstLine="31680"/>
        <w:rPr>
          <w:rFonts w:ascii="標楷體"/>
          <w:noProof/>
        </w:rPr>
      </w:pPr>
      <w:r w:rsidRPr="008930A1">
        <w:rPr>
          <w:rFonts w:ascii="標楷體" w:hAnsi="標楷體" w:hint="eastAsia"/>
          <w:noProof/>
        </w:rPr>
        <w:t>工程品質發生不良、瑕疵、缺點、錯誤、遺漏、違規、抱怨等，均為工程品質問題。就工程分類而言，品質問題可分為土木建築類、機械管路類、供水排水類、電氣儀控類等。廣義的工程品質問題包含工程的成本問題、工期（進度）問題、安全問題、環境（環保）問題、士氣（人際關係、社會形象、企業文化）問題等，均可能延伸為品質問題。</w:t>
      </w:r>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rPr>
        <w:br w:type="page"/>
      </w:r>
      <w:r w:rsidRPr="008930A1">
        <w:rPr>
          <w:rFonts w:ascii="標楷體" w:hAnsi="標楷體" w:hint="eastAsia"/>
        </w:rPr>
        <w:t>表</w:t>
      </w:r>
      <w:r w:rsidRPr="008930A1">
        <w:rPr>
          <w:rFonts w:ascii="標楷體" w:hAnsi="標楷體"/>
        </w:rPr>
        <w:t>3</w:t>
      </w:r>
      <w:r w:rsidRPr="008930A1">
        <w:rPr>
          <w:rFonts w:ascii="標楷體" w:hAnsi="標楷體" w:hint="eastAsia"/>
        </w:rPr>
        <w:t xml:space="preserve">　品質問題的形成過程</w:t>
      </w:r>
    </w:p>
    <w:tbl>
      <w:tblPr>
        <w:tblW w:w="938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54"/>
        <w:gridCol w:w="2171"/>
        <w:gridCol w:w="1985"/>
        <w:gridCol w:w="1985"/>
        <w:gridCol w:w="1985"/>
      </w:tblGrid>
      <w:tr w:rsidR="007E6164" w:rsidRPr="008930A1" w:rsidTr="00934555">
        <w:tc>
          <w:tcPr>
            <w:tcW w:w="1254" w:type="dxa"/>
            <w:vAlign w:val="center"/>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形成階段</w:t>
            </w:r>
          </w:p>
        </w:tc>
        <w:tc>
          <w:tcPr>
            <w:tcW w:w="2171"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潛在階段</w:t>
            </w:r>
          </w:p>
        </w:tc>
        <w:tc>
          <w:tcPr>
            <w:tcW w:w="1985"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臨界階段</w:t>
            </w:r>
          </w:p>
        </w:tc>
        <w:tc>
          <w:tcPr>
            <w:tcW w:w="1985"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顯在階段</w:t>
            </w:r>
          </w:p>
        </w:tc>
        <w:tc>
          <w:tcPr>
            <w:tcW w:w="1985"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危機階段</w:t>
            </w:r>
          </w:p>
        </w:tc>
      </w:tr>
      <w:tr w:rsidR="007E6164" w:rsidRPr="008930A1" w:rsidTr="00934555">
        <w:tc>
          <w:tcPr>
            <w:tcW w:w="1254" w:type="dxa"/>
            <w:vAlign w:val="center"/>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問題種類</w:t>
            </w:r>
          </w:p>
        </w:tc>
        <w:tc>
          <w:tcPr>
            <w:tcW w:w="2171"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潛在問題</w:t>
            </w:r>
          </w:p>
        </w:tc>
        <w:tc>
          <w:tcPr>
            <w:tcW w:w="1985"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臨界問題</w:t>
            </w:r>
          </w:p>
        </w:tc>
        <w:tc>
          <w:tcPr>
            <w:tcW w:w="1985"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顯在問題</w:t>
            </w:r>
          </w:p>
        </w:tc>
        <w:tc>
          <w:tcPr>
            <w:tcW w:w="1985" w:type="dxa"/>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危機問題</w:t>
            </w:r>
          </w:p>
        </w:tc>
      </w:tr>
      <w:tr w:rsidR="007E6164" w:rsidRPr="008930A1" w:rsidTr="00934555">
        <w:tc>
          <w:tcPr>
            <w:tcW w:w="1254" w:type="dxa"/>
            <w:vAlign w:val="center"/>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發生時機</w:t>
            </w:r>
          </w:p>
        </w:tc>
        <w:tc>
          <w:tcPr>
            <w:tcW w:w="2171" w:type="dxa"/>
          </w:tcPr>
          <w:p w:rsidR="007E6164" w:rsidRPr="00934555" w:rsidRDefault="007E6164"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潛在問題通常肇因在規劃或設計階段。</w:t>
            </w:r>
          </w:p>
        </w:tc>
        <w:tc>
          <w:tcPr>
            <w:tcW w:w="1985" w:type="dxa"/>
          </w:tcPr>
          <w:p w:rsidR="007E6164" w:rsidRPr="00934555" w:rsidRDefault="007E6164"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臨界問題通常發生在試作或執行階段。且其品質檢驗結果接近「不合格」時。</w:t>
            </w:r>
          </w:p>
        </w:tc>
        <w:tc>
          <w:tcPr>
            <w:tcW w:w="1985" w:type="dxa"/>
          </w:tcPr>
          <w:p w:rsidR="007E6164" w:rsidRPr="00934555" w:rsidRDefault="007E6164"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顯在問題通常發生在執行、檢查或檢驗階段。且其品質檢驗結果略超過「不合格」時。</w:t>
            </w:r>
          </w:p>
        </w:tc>
        <w:tc>
          <w:tcPr>
            <w:tcW w:w="1985" w:type="dxa"/>
          </w:tcPr>
          <w:p w:rsidR="007E6164" w:rsidRPr="00934555" w:rsidRDefault="007E6164" w:rsidP="00934555">
            <w:pPr>
              <w:pStyle w:val="1a0"/>
              <w:ind w:left="-10" w:hanging="26"/>
              <w:rPr>
                <w:rFonts w:ascii="標楷體" w:eastAsia="標楷體" w:hAnsi="標楷體"/>
                <w:b w:val="0"/>
                <w:sz w:val="24"/>
                <w:szCs w:val="24"/>
              </w:rPr>
            </w:pPr>
            <w:r w:rsidRPr="00934555">
              <w:rPr>
                <w:rFonts w:ascii="標楷體" w:eastAsia="標楷體" w:hAnsi="標楷體" w:hint="eastAsia"/>
                <w:b w:val="0"/>
                <w:sz w:val="24"/>
                <w:szCs w:val="24"/>
              </w:rPr>
              <w:t>危機問題通常發生在作業或產品有重大缺失，對製程或顧客造成重大影響。</w:t>
            </w:r>
          </w:p>
        </w:tc>
      </w:tr>
      <w:tr w:rsidR="007E6164" w:rsidRPr="008930A1" w:rsidTr="00934555">
        <w:tc>
          <w:tcPr>
            <w:tcW w:w="1254" w:type="dxa"/>
            <w:vAlign w:val="center"/>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發現方法</w:t>
            </w:r>
          </w:p>
        </w:tc>
        <w:tc>
          <w:tcPr>
            <w:tcW w:w="2171" w:type="dxa"/>
          </w:tcPr>
          <w:p w:rsidR="007E6164" w:rsidRPr="00934555" w:rsidRDefault="007E6164"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利用適當資料來源，如影響產品品質之製程與作業、特採、稽核結果、品質紀錄、服務報告及顧客抱怨等，以偵測分析潛在問題。以管制圖為例，當測定值的點子出現下列情形，即可能有潛在問題：</w:t>
            </w:r>
          </w:p>
          <w:p w:rsidR="007E6164" w:rsidRPr="00934555" w:rsidRDefault="007E6164" w:rsidP="00934555">
            <w:pPr>
              <w:pStyle w:val="1111"/>
              <w:numPr>
                <w:ilvl w:val="0"/>
                <w:numId w:val="3"/>
              </w:numPr>
              <w:tabs>
                <w:tab w:val="clear" w:pos="425"/>
                <w:tab w:val="num" w:pos="672"/>
              </w:tabs>
              <w:spacing w:before="0" w:after="0"/>
              <w:ind w:left="672"/>
              <w:rPr>
                <w:rFonts w:ascii="標楷體"/>
                <w:sz w:val="24"/>
                <w:szCs w:val="24"/>
              </w:rPr>
            </w:pPr>
            <w:r w:rsidRPr="00934555">
              <w:rPr>
                <w:rFonts w:ascii="標楷體" w:hAnsi="標楷體" w:hint="eastAsia"/>
                <w:sz w:val="24"/>
                <w:szCs w:val="24"/>
              </w:rPr>
              <w:t>連續三點之中有兩點接近管制界限</w:t>
            </w:r>
          </w:p>
          <w:p w:rsidR="007E6164" w:rsidRPr="00934555" w:rsidRDefault="007E6164" w:rsidP="00934555">
            <w:pPr>
              <w:pStyle w:val="1111"/>
              <w:numPr>
                <w:ilvl w:val="0"/>
                <w:numId w:val="3"/>
              </w:numPr>
              <w:tabs>
                <w:tab w:val="clear" w:pos="425"/>
                <w:tab w:val="num" w:pos="672"/>
              </w:tabs>
              <w:spacing w:before="0" w:after="0"/>
              <w:ind w:left="672"/>
              <w:rPr>
                <w:rFonts w:ascii="標楷體"/>
                <w:sz w:val="24"/>
                <w:szCs w:val="24"/>
              </w:rPr>
            </w:pPr>
            <w:r w:rsidRPr="00934555">
              <w:rPr>
                <w:rFonts w:ascii="標楷體" w:hAnsi="標楷體" w:hint="eastAsia"/>
                <w:sz w:val="24"/>
                <w:szCs w:val="24"/>
              </w:rPr>
              <w:t>連續七點上升（或下降）但未接近管制界限</w:t>
            </w:r>
          </w:p>
          <w:p w:rsidR="007E6164" w:rsidRPr="00934555" w:rsidRDefault="007E6164" w:rsidP="00934555">
            <w:pPr>
              <w:pStyle w:val="1a0"/>
              <w:numPr>
                <w:ilvl w:val="0"/>
                <w:numId w:val="3"/>
              </w:numPr>
              <w:tabs>
                <w:tab w:val="clear" w:pos="425"/>
                <w:tab w:val="num" w:pos="636"/>
              </w:tabs>
              <w:ind w:left="672"/>
              <w:rPr>
                <w:rFonts w:ascii="標楷體" w:eastAsia="標楷體" w:hAnsi="標楷體"/>
                <w:b w:val="0"/>
                <w:bCs/>
                <w:sz w:val="24"/>
                <w:szCs w:val="24"/>
              </w:rPr>
            </w:pPr>
            <w:r w:rsidRPr="00934555">
              <w:rPr>
                <w:rFonts w:ascii="標楷體" w:eastAsia="標楷體" w:hAnsi="標楷體" w:hint="eastAsia"/>
                <w:b w:val="0"/>
                <w:bCs/>
                <w:sz w:val="24"/>
                <w:szCs w:val="24"/>
              </w:rPr>
              <w:t>連續七點落在中心值附近</w:t>
            </w:r>
          </w:p>
        </w:tc>
        <w:tc>
          <w:tcPr>
            <w:tcW w:w="1985" w:type="dxa"/>
          </w:tcPr>
          <w:p w:rsidR="007E6164" w:rsidRPr="00934555" w:rsidRDefault="007E6164"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檢視作業紀錄，發現品質特性實績值已接近作業標準之管制界限或規格界限，或有傾向上述界限之趨勢。</w:t>
            </w:r>
          </w:p>
        </w:tc>
        <w:tc>
          <w:tcPr>
            <w:tcW w:w="1985" w:type="dxa"/>
          </w:tcPr>
          <w:p w:rsidR="007E6164" w:rsidRPr="00934555" w:rsidRDefault="007E6164" w:rsidP="00934555">
            <w:pPr>
              <w:pStyle w:val="1a0"/>
              <w:ind w:left="0" w:firstLine="0"/>
              <w:rPr>
                <w:rFonts w:ascii="標楷體" w:eastAsia="標楷體" w:hAnsi="標楷體"/>
                <w:b w:val="0"/>
                <w:sz w:val="24"/>
                <w:szCs w:val="24"/>
              </w:rPr>
            </w:pPr>
            <w:r w:rsidRPr="00934555">
              <w:rPr>
                <w:rFonts w:ascii="標楷體" w:eastAsia="標楷體" w:hAnsi="標楷體" w:hint="eastAsia"/>
                <w:b w:val="0"/>
                <w:sz w:val="24"/>
                <w:szCs w:val="24"/>
              </w:rPr>
              <w:t>透過自主檢查、客觀檢驗、品質稽核、顧客抱怨等方式，發現作業或產品有不符合、缺點或其他不期望情形等。</w:t>
            </w:r>
          </w:p>
          <w:p w:rsidR="007E6164" w:rsidRPr="00934555" w:rsidRDefault="007E6164" w:rsidP="00934555">
            <w:pPr>
              <w:pStyle w:val="1a0"/>
              <w:ind w:left="0" w:firstLine="0"/>
              <w:rPr>
                <w:rFonts w:ascii="標楷體" w:eastAsia="標楷體" w:hAnsi="標楷體"/>
                <w:b w:val="0"/>
                <w:sz w:val="24"/>
                <w:szCs w:val="24"/>
              </w:rPr>
            </w:pPr>
          </w:p>
        </w:tc>
        <w:tc>
          <w:tcPr>
            <w:tcW w:w="1985" w:type="dxa"/>
          </w:tcPr>
          <w:p w:rsidR="007E6164" w:rsidRPr="00934555" w:rsidRDefault="007E6164" w:rsidP="00934555">
            <w:pPr>
              <w:pStyle w:val="1a0"/>
              <w:ind w:left="-10" w:hanging="26"/>
              <w:rPr>
                <w:rFonts w:ascii="標楷體" w:eastAsia="標楷體" w:hAnsi="標楷體"/>
                <w:b w:val="0"/>
                <w:sz w:val="24"/>
                <w:szCs w:val="24"/>
              </w:rPr>
            </w:pPr>
            <w:r w:rsidRPr="00934555">
              <w:rPr>
                <w:rFonts w:ascii="標楷體" w:eastAsia="標楷體" w:hAnsi="標楷體" w:hint="eastAsia"/>
                <w:b w:val="0"/>
                <w:sz w:val="24"/>
                <w:szCs w:val="24"/>
              </w:rPr>
              <w:t>重大缺失已造成停工、減產或危害人員安全與健康等事實，或已形成上述事實之迫切威脅。</w:t>
            </w:r>
          </w:p>
        </w:tc>
      </w:tr>
      <w:tr w:rsidR="007E6164" w:rsidRPr="008930A1" w:rsidTr="00934555">
        <w:tc>
          <w:tcPr>
            <w:tcW w:w="1254" w:type="dxa"/>
            <w:vAlign w:val="center"/>
          </w:tcPr>
          <w:p w:rsidR="007E6164" w:rsidRPr="00934555" w:rsidRDefault="007E6164" w:rsidP="00934555">
            <w:pPr>
              <w:pStyle w:val="1a0"/>
              <w:ind w:left="0" w:firstLine="0"/>
              <w:jc w:val="center"/>
              <w:rPr>
                <w:rFonts w:ascii="標楷體" w:eastAsia="標楷體" w:hAnsi="標楷體"/>
                <w:b w:val="0"/>
                <w:sz w:val="24"/>
                <w:szCs w:val="24"/>
              </w:rPr>
            </w:pPr>
            <w:r w:rsidRPr="00934555">
              <w:rPr>
                <w:rFonts w:ascii="標楷體" w:eastAsia="標楷體" w:hAnsi="標楷體" w:hint="eastAsia"/>
                <w:b w:val="0"/>
                <w:sz w:val="24"/>
                <w:szCs w:val="24"/>
              </w:rPr>
              <w:t>解決原則</w:t>
            </w:r>
          </w:p>
        </w:tc>
        <w:tc>
          <w:tcPr>
            <w:tcW w:w="2171" w:type="dxa"/>
          </w:tcPr>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1</w:t>
            </w:r>
            <w:r w:rsidRPr="00934555">
              <w:rPr>
                <w:rFonts w:ascii="標楷體" w:hAnsi="標楷體" w:hint="eastAsia"/>
                <w:sz w:val="24"/>
                <w:szCs w:val="24"/>
              </w:rPr>
              <w:t>判定潛在不符合問題及其原因。</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2.</w:t>
            </w:r>
            <w:r w:rsidRPr="00934555">
              <w:rPr>
                <w:rFonts w:ascii="標楷體" w:hAnsi="標楷體" w:hint="eastAsia"/>
                <w:sz w:val="24"/>
                <w:szCs w:val="24"/>
              </w:rPr>
              <w:t>評估採取預防不符合發生措施的必要性。</w:t>
            </w:r>
          </w:p>
          <w:p w:rsidR="007E6164" w:rsidRPr="00934555" w:rsidRDefault="007E6164" w:rsidP="00934555">
            <w:pPr>
              <w:pStyle w:val="11110"/>
              <w:spacing w:before="0" w:after="0"/>
              <w:ind w:left="170" w:hanging="170"/>
              <w:rPr>
                <w:rFonts w:ascii="標楷體"/>
                <w:sz w:val="24"/>
                <w:szCs w:val="24"/>
              </w:rPr>
            </w:pPr>
            <w:r w:rsidRPr="00934555">
              <w:rPr>
                <w:rFonts w:ascii="標楷體" w:hAnsi="標楷體"/>
                <w:sz w:val="24"/>
                <w:szCs w:val="24"/>
              </w:rPr>
              <w:t>3.</w:t>
            </w:r>
            <w:r w:rsidRPr="00934555">
              <w:rPr>
                <w:rFonts w:ascii="標楷體" w:hAnsi="標楷體" w:hint="eastAsia"/>
                <w:sz w:val="24"/>
                <w:szCs w:val="24"/>
              </w:rPr>
              <w:t>決定及執行須要的措施。</w:t>
            </w:r>
          </w:p>
          <w:p w:rsidR="007E6164" w:rsidRPr="00934555" w:rsidRDefault="007E6164" w:rsidP="00934555">
            <w:pPr>
              <w:pStyle w:val="11110"/>
              <w:spacing w:before="0" w:after="0"/>
              <w:ind w:left="170" w:hanging="170"/>
              <w:rPr>
                <w:rFonts w:ascii="標楷體"/>
                <w:sz w:val="24"/>
                <w:szCs w:val="24"/>
              </w:rPr>
            </w:pPr>
            <w:r w:rsidRPr="00934555">
              <w:rPr>
                <w:rFonts w:ascii="標楷體" w:hAnsi="標楷體"/>
                <w:sz w:val="24"/>
                <w:szCs w:val="24"/>
              </w:rPr>
              <w:t>4.</w:t>
            </w:r>
            <w:r w:rsidRPr="00934555">
              <w:rPr>
                <w:rFonts w:ascii="標楷體" w:hAnsi="標楷體" w:hint="eastAsia"/>
                <w:sz w:val="24"/>
                <w:szCs w:val="24"/>
              </w:rPr>
              <w:t>紀錄採行措施執行結果。</w:t>
            </w:r>
          </w:p>
          <w:p w:rsidR="007E6164" w:rsidRPr="00934555" w:rsidRDefault="007E6164" w:rsidP="00934555">
            <w:pPr>
              <w:pStyle w:val="1a0"/>
              <w:ind w:left="170" w:hanging="170"/>
              <w:rPr>
                <w:rFonts w:ascii="標楷體" w:eastAsia="標楷體" w:hAnsi="標楷體"/>
                <w:b w:val="0"/>
                <w:sz w:val="24"/>
                <w:szCs w:val="24"/>
              </w:rPr>
            </w:pPr>
            <w:r w:rsidRPr="00934555">
              <w:rPr>
                <w:rFonts w:ascii="標楷體" w:eastAsia="標楷體" w:hAnsi="標楷體"/>
                <w:b w:val="0"/>
                <w:sz w:val="24"/>
                <w:szCs w:val="24"/>
              </w:rPr>
              <w:t>5.</w:t>
            </w:r>
            <w:r w:rsidRPr="00934555">
              <w:rPr>
                <w:rFonts w:ascii="標楷體" w:eastAsia="標楷體" w:hAnsi="標楷體" w:hint="eastAsia"/>
                <w:b w:val="0"/>
                <w:sz w:val="24"/>
                <w:szCs w:val="24"/>
              </w:rPr>
              <w:t>檢討預防措施。</w:t>
            </w:r>
          </w:p>
        </w:tc>
        <w:tc>
          <w:tcPr>
            <w:tcW w:w="1985" w:type="dxa"/>
          </w:tcPr>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1.</w:t>
            </w:r>
            <w:r w:rsidRPr="00934555">
              <w:rPr>
                <w:rFonts w:ascii="標楷體" w:hAnsi="標楷體" w:hint="eastAsia"/>
                <w:sz w:val="24"/>
                <w:szCs w:val="24"/>
              </w:rPr>
              <w:t>採取管制措施，如增加自主檢查或檢驗與測試的項目、頻率。</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2.</w:t>
            </w:r>
            <w:r w:rsidRPr="00934555">
              <w:rPr>
                <w:rFonts w:ascii="標楷體" w:hAnsi="標楷體" w:hint="eastAsia"/>
                <w:sz w:val="24"/>
                <w:szCs w:val="24"/>
              </w:rPr>
              <w:t>掌握變異的原因，進行必要的改善措施。</w:t>
            </w:r>
          </w:p>
          <w:p w:rsidR="007E6164" w:rsidRPr="00934555" w:rsidRDefault="007E6164" w:rsidP="00934555">
            <w:pPr>
              <w:pStyle w:val="1a0"/>
              <w:ind w:left="0" w:firstLine="0"/>
              <w:rPr>
                <w:rFonts w:ascii="標楷體" w:eastAsia="標楷體" w:hAnsi="標楷體"/>
                <w:b w:val="0"/>
                <w:sz w:val="24"/>
                <w:szCs w:val="24"/>
              </w:rPr>
            </w:pPr>
          </w:p>
        </w:tc>
        <w:tc>
          <w:tcPr>
            <w:tcW w:w="1985" w:type="dxa"/>
          </w:tcPr>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1.</w:t>
            </w:r>
            <w:r w:rsidRPr="00934555">
              <w:rPr>
                <w:rFonts w:ascii="標楷體" w:hAnsi="標楷體" w:hint="eastAsia"/>
                <w:sz w:val="24"/>
                <w:szCs w:val="24"/>
              </w:rPr>
              <w:t>檢討不符合事實（包括顧客抱怨）。</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2.</w:t>
            </w:r>
            <w:r w:rsidRPr="00934555">
              <w:rPr>
                <w:rFonts w:ascii="標楷體" w:hAnsi="標楷體" w:hint="eastAsia"/>
                <w:sz w:val="24"/>
                <w:szCs w:val="24"/>
              </w:rPr>
              <w:t>調查及決定不符合原因。</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3.</w:t>
            </w:r>
            <w:r w:rsidRPr="00934555">
              <w:rPr>
                <w:rFonts w:ascii="標楷體" w:hAnsi="標楷體" w:hint="eastAsia"/>
                <w:sz w:val="24"/>
                <w:szCs w:val="24"/>
              </w:rPr>
              <w:t>評估採取防止不符合再發措施的必要性。</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4.</w:t>
            </w:r>
            <w:r w:rsidRPr="00934555">
              <w:rPr>
                <w:rFonts w:ascii="標楷體" w:hAnsi="標楷體" w:hint="eastAsia"/>
                <w:sz w:val="24"/>
                <w:szCs w:val="24"/>
              </w:rPr>
              <w:t>決定及執行須要的措施。</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5.</w:t>
            </w:r>
            <w:r w:rsidRPr="00934555">
              <w:rPr>
                <w:rFonts w:ascii="標楷體" w:hAnsi="標楷體" w:hint="eastAsia"/>
                <w:sz w:val="24"/>
                <w:szCs w:val="24"/>
              </w:rPr>
              <w:t>紀錄採行措施執行結果。</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6.</w:t>
            </w:r>
            <w:r w:rsidRPr="00934555">
              <w:rPr>
                <w:rFonts w:ascii="標楷體" w:hAnsi="標楷體" w:hint="eastAsia"/>
                <w:sz w:val="24"/>
                <w:szCs w:val="24"/>
              </w:rPr>
              <w:t>檢討採行的矯正措施。</w:t>
            </w:r>
          </w:p>
        </w:tc>
        <w:tc>
          <w:tcPr>
            <w:tcW w:w="1985" w:type="dxa"/>
          </w:tcPr>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1.</w:t>
            </w:r>
            <w:r w:rsidRPr="00934555">
              <w:rPr>
                <w:rFonts w:ascii="標楷體" w:hAnsi="標楷體" w:hint="eastAsia"/>
                <w:sz w:val="24"/>
                <w:szCs w:val="24"/>
              </w:rPr>
              <w:t>採取應變措施（如不合格品或不符合事項之管制），減輕問題造成的影響。</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2.</w:t>
            </w:r>
            <w:r w:rsidRPr="00934555">
              <w:rPr>
                <w:rFonts w:ascii="標楷體" w:hAnsi="標楷體" w:hint="eastAsia"/>
                <w:sz w:val="24"/>
                <w:szCs w:val="24"/>
              </w:rPr>
              <w:t>採取矯正措施。</w:t>
            </w:r>
          </w:p>
          <w:p w:rsidR="007E6164" w:rsidRPr="00934555" w:rsidRDefault="007E6164" w:rsidP="00934555">
            <w:pPr>
              <w:pStyle w:val="1111"/>
              <w:spacing w:before="0" w:after="0"/>
              <w:ind w:left="170" w:hanging="170"/>
              <w:rPr>
                <w:rFonts w:ascii="標楷體"/>
                <w:sz w:val="24"/>
                <w:szCs w:val="24"/>
              </w:rPr>
            </w:pPr>
            <w:r w:rsidRPr="00934555">
              <w:rPr>
                <w:rFonts w:ascii="標楷體" w:hAnsi="標楷體"/>
                <w:sz w:val="24"/>
                <w:szCs w:val="24"/>
              </w:rPr>
              <w:t>3.</w:t>
            </w:r>
            <w:r w:rsidRPr="00934555">
              <w:rPr>
                <w:rFonts w:ascii="標楷體" w:hAnsi="標楷體" w:hint="eastAsia"/>
                <w:sz w:val="24"/>
                <w:szCs w:val="24"/>
              </w:rPr>
              <w:t>如有必要，採取預防措施。</w:t>
            </w:r>
          </w:p>
        </w:tc>
      </w:tr>
    </w:tbl>
    <w:p w:rsidR="007E6164" w:rsidRPr="008930A1" w:rsidRDefault="007E6164" w:rsidP="007E6164">
      <w:pPr>
        <w:pStyle w:val="a7"/>
        <w:adjustRightInd w:val="0"/>
        <w:spacing w:before="0" w:after="120" w:line="300" w:lineRule="auto"/>
        <w:ind w:left="31680" w:hangingChars="200" w:firstLine="31680"/>
        <w:rPr>
          <w:rFonts w:ascii="標楷體"/>
        </w:rPr>
      </w:pPr>
      <w:r w:rsidRPr="008930A1">
        <w:rPr>
          <w:rFonts w:ascii="標楷體"/>
        </w:rPr>
        <w:br w:type="page"/>
      </w:r>
      <w:bookmarkStart w:id="75" w:name="_Toc16096576"/>
      <w:r w:rsidRPr="008930A1">
        <w:rPr>
          <w:rFonts w:ascii="標楷體" w:hAnsi="標楷體"/>
        </w:rPr>
        <w:t>4.2</w:t>
      </w:r>
      <w:r w:rsidRPr="008930A1">
        <w:rPr>
          <w:rFonts w:ascii="標楷體" w:hAnsi="標楷體" w:hint="eastAsia"/>
        </w:rPr>
        <w:t>選定品管主題</w:t>
      </w:r>
      <w:bookmarkEnd w:id="75"/>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76" w:name="_Toc16096577"/>
      <w:r w:rsidRPr="008930A1">
        <w:rPr>
          <w:rFonts w:ascii="標楷體" w:hAnsi="標楷體"/>
        </w:rPr>
        <w:t>4.2.1</w:t>
      </w:r>
      <w:r w:rsidRPr="008930A1">
        <w:rPr>
          <w:rFonts w:ascii="標楷體" w:hAnsi="標楷體" w:hint="eastAsia"/>
        </w:rPr>
        <w:t>找出問題</w:t>
      </w:r>
      <w:bookmarkEnd w:id="76"/>
    </w:p>
    <w:p w:rsidR="007E6164" w:rsidRPr="00934555" w:rsidRDefault="007E6164" w:rsidP="00534224">
      <w:pPr>
        <w:tabs>
          <w:tab w:val="left" w:pos="4769"/>
        </w:tabs>
        <w:spacing w:after="120" w:line="300" w:lineRule="auto"/>
        <w:ind w:leftChars="183" w:left="31680" w:hangingChars="120" w:firstLine="31680"/>
        <w:jc w:val="both"/>
        <w:rPr>
          <w:rFonts w:ascii="標楷體"/>
          <w:szCs w:val="28"/>
        </w:rPr>
      </w:pPr>
      <w:r w:rsidRPr="00934555">
        <w:rPr>
          <w:rFonts w:ascii="標楷體" w:hAnsi="標楷體"/>
          <w:szCs w:val="28"/>
        </w:rPr>
        <w:t>1.</w:t>
      </w:r>
      <w:r w:rsidRPr="00934555">
        <w:rPr>
          <w:rFonts w:ascii="標楷體" w:hAnsi="標楷體" w:hint="eastAsia"/>
          <w:szCs w:val="28"/>
        </w:rPr>
        <w:t>問題的描述方式為：異常現象</w:t>
      </w:r>
      <w:r w:rsidRPr="00934555">
        <w:rPr>
          <w:rFonts w:ascii="標楷體" w:hAnsi="標楷體"/>
          <w:szCs w:val="28"/>
        </w:rPr>
        <w:t>+</w:t>
      </w:r>
      <w:r w:rsidRPr="00934555">
        <w:rPr>
          <w:rFonts w:ascii="標楷體" w:hAnsi="標楷體" w:hint="eastAsia"/>
          <w:szCs w:val="28"/>
        </w:rPr>
        <w:t>品質特性</w:t>
      </w:r>
      <w:r w:rsidRPr="00934555">
        <w:rPr>
          <w:rFonts w:ascii="標楷體" w:hAnsi="標楷體"/>
          <w:szCs w:val="28"/>
        </w:rPr>
        <w:t>+</w:t>
      </w:r>
      <w:r w:rsidRPr="00934555">
        <w:rPr>
          <w:rFonts w:ascii="標楷體" w:hAnsi="標楷體" w:hint="eastAsia"/>
          <w:szCs w:val="28"/>
        </w:rPr>
        <w:t>趨勢，例如：鋼架組裝作業違規次數多。鋼架組裝作業違規是異常現象，次數是品質特性，多是趨勢。又如混凝土澆置後外觀面不良件數多，外觀面不良是異常現象，件數是品質特性，多是趨勢。</w:t>
      </w:r>
    </w:p>
    <w:p w:rsidR="007E6164" w:rsidRPr="00934555" w:rsidRDefault="007E6164" w:rsidP="00534224">
      <w:pPr>
        <w:tabs>
          <w:tab w:val="left" w:pos="4769"/>
        </w:tabs>
        <w:spacing w:after="120" w:line="300" w:lineRule="auto"/>
        <w:ind w:leftChars="183" w:left="31680" w:hangingChars="120" w:firstLine="31680"/>
        <w:jc w:val="both"/>
        <w:rPr>
          <w:rFonts w:ascii="標楷體"/>
          <w:szCs w:val="28"/>
        </w:rPr>
      </w:pPr>
      <w:r w:rsidRPr="00934555">
        <w:rPr>
          <w:rFonts w:ascii="標楷體" w:hAnsi="標楷體"/>
          <w:szCs w:val="28"/>
        </w:rPr>
        <w:t>2.</w:t>
      </w:r>
      <w:r w:rsidRPr="00934555">
        <w:rPr>
          <w:rFonts w:ascii="標楷體" w:hAnsi="標楷體" w:hint="eastAsia"/>
          <w:szCs w:val="28"/>
        </w:rPr>
        <w:t>找出問題的方法有：</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(1)</w:t>
      </w:r>
      <w:r w:rsidRPr="008930A1">
        <w:rPr>
          <w:rFonts w:ascii="標楷體" w:hAnsi="標楷體" w:hint="eastAsia"/>
        </w:rPr>
        <w:t>以查檢表清點所有問題。例如使用查檢表將工程中已發生過的人員品質問題、材料品質問題、設備品質問題、測試品質問題、施工品質問題等，全部加以網羅列出。</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(2)</w:t>
      </w:r>
      <w:r w:rsidRPr="008930A1">
        <w:rPr>
          <w:rFonts w:ascii="標楷體" w:hAnsi="標楷體" w:hint="eastAsia"/>
        </w:rPr>
        <w:t>以特性要因圖（魚骨圖）整理重要問題。較為理想的方式是根據以往的經驗，將經常發生的工程品質問題整理分類，以大骨、中骨、小骨分別代表大問題、中問題和小問題。此時僅作問題的結構組成，並非作問題的原因分析，最後挑出需優先解決的重點問題。</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(3)</w:t>
      </w:r>
      <w:r w:rsidRPr="008930A1">
        <w:rPr>
          <w:rFonts w:ascii="標楷體" w:hAnsi="標楷體" w:hint="eastAsia"/>
        </w:rPr>
        <w:t>以腦力激盪發掘問題。實施腦力激盪術有四個原則：禁止批評、自由聯想、相互啟發、大量構想。使用腦力激盪雖然較能自由發揮和生動有趣，但不容易掌握重點問題。</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(4)</w:t>
      </w:r>
      <w:r w:rsidRPr="008930A1">
        <w:rPr>
          <w:rFonts w:ascii="標楷體" w:hAnsi="標楷體" w:hint="eastAsia"/>
        </w:rPr>
        <w:t>以親和圖釐清複雜性或模糊性問題。如果對問題的定義或範疇認識不夠明確，或要預防以前未曾發生過的問題，可使用親和圖或其他適用手法先釐清問題的內容和本質。</w:t>
      </w:r>
    </w:p>
    <w:p w:rsidR="007E6164" w:rsidRPr="00934555" w:rsidRDefault="007E6164" w:rsidP="00534224">
      <w:pPr>
        <w:tabs>
          <w:tab w:val="left" w:pos="4769"/>
        </w:tabs>
        <w:spacing w:after="120" w:line="300" w:lineRule="auto"/>
        <w:ind w:leftChars="183" w:left="31680" w:hangingChars="120" w:firstLine="31680"/>
        <w:jc w:val="both"/>
        <w:rPr>
          <w:rFonts w:ascii="標楷體"/>
          <w:szCs w:val="28"/>
        </w:rPr>
      </w:pPr>
      <w:r w:rsidRPr="00934555">
        <w:rPr>
          <w:rFonts w:ascii="標楷體" w:hAnsi="標楷體"/>
          <w:szCs w:val="28"/>
        </w:rPr>
        <w:t>3.</w:t>
      </w:r>
      <w:r w:rsidRPr="00934555">
        <w:rPr>
          <w:rFonts w:ascii="標楷體" w:hAnsi="標楷體" w:hint="eastAsia"/>
          <w:szCs w:val="28"/>
        </w:rPr>
        <w:t>注意事項：</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(1)</w:t>
      </w:r>
      <w:r w:rsidRPr="008930A1">
        <w:rPr>
          <w:rFonts w:ascii="標楷體" w:hAnsi="標楷體" w:hint="eastAsia"/>
        </w:rPr>
        <w:t>不要把對策當成問題。例如說震災復建問題，其實談的是應如何復建，這是對策或任務，屬課題而非問題。</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(2)</w:t>
      </w:r>
      <w:r w:rsidRPr="008930A1">
        <w:rPr>
          <w:rFonts w:ascii="標楷體" w:hAnsi="標楷體" w:hint="eastAsia"/>
        </w:rPr>
        <w:t>先發掘自己的問題，再找別人的問題。自己對自己的工作應該最了解，問題出在哪裡也最清楚，該如何解決也大致心裡有數，所以最好先解決自己的問題。如果每個人都能把自己的問題解決，自然不會影響到下游工程。萬一別人造成的問題影響到自己，就要迅速反映給製造問題的單位，要求改善。</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77" w:name="_Toc16096578"/>
      <w:r w:rsidRPr="008930A1">
        <w:rPr>
          <w:rFonts w:ascii="標楷體" w:hAnsi="標楷體"/>
        </w:rPr>
        <w:t>4.2.2</w:t>
      </w:r>
      <w:r w:rsidRPr="008930A1">
        <w:rPr>
          <w:rFonts w:ascii="標楷體" w:hAnsi="標楷體" w:hint="eastAsia"/>
        </w:rPr>
        <w:t>決定主題</w:t>
      </w:r>
      <w:bookmarkEnd w:id="77"/>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1.</w:t>
      </w:r>
      <w:r w:rsidRPr="008930A1">
        <w:rPr>
          <w:rFonts w:ascii="標楷體" w:hAnsi="標楷體" w:hint="eastAsia"/>
        </w:rPr>
        <w:t>列出重要問題約</w:t>
      </w:r>
      <w:r w:rsidRPr="008930A1">
        <w:rPr>
          <w:rFonts w:ascii="標楷體" w:hAnsi="標楷體"/>
        </w:rPr>
        <w:t>3</w:t>
      </w:r>
      <w:r w:rsidRPr="008930A1">
        <w:rPr>
          <w:rFonts w:ascii="標楷體" w:hAnsi="標楷體" w:hint="eastAsia"/>
        </w:rPr>
        <w:t>至</w:t>
      </w:r>
      <w:r w:rsidRPr="008930A1">
        <w:rPr>
          <w:rFonts w:ascii="標楷體" w:hAnsi="標楷體"/>
        </w:rPr>
        <w:t>5</w:t>
      </w:r>
      <w:r w:rsidRPr="008930A1">
        <w:rPr>
          <w:rFonts w:ascii="標楷體" w:hAnsi="標楷體" w:hint="eastAsia"/>
        </w:rPr>
        <w:t>項。</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2.</w:t>
      </w:r>
      <w:r w:rsidRPr="008930A1">
        <w:rPr>
          <w:rFonts w:ascii="標楷體" w:hAnsi="標楷體" w:hint="eastAsia"/>
        </w:rPr>
        <w:t>使用查檢表或矩陣圖評估問題被解決的優先順序，評估基準如：</w:t>
      </w:r>
    </w:p>
    <w:p w:rsidR="007E6164" w:rsidRPr="008930A1" w:rsidRDefault="007E6164" w:rsidP="00534224">
      <w:pPr>
        <w:pStyle w:val="a6"/>
        <w:adjustRightInd w:val="0"/>
        <w:spacing w:line="300" w:lineRule="auto"/>
        <w:ind w:leftChars="300" w:left="31680" w:hangingChars="100" w:firstLine="31680"/>
        <w:rPr>
          <w:rFonts w:ascii="標楷體"/>
        </w:rPr>
      </w:pPr>
      <w:r w:rsidRPr="008930A1">
        <w:rPr>
          <w:rFonts w:ascii="標楷體" w:hAnsi="標楷體"/>
        </w:rPr>
        <w:t>(1)</w:t>
      </w:r>
      <w:r w:rsidRPr="008930A1">
        <w:rPr>
          <w:rFonts w:ascii="標楷體" w:hAnsi="標楷體" w:hint="eastAsia"/>
        </w:rPr>
        <w:t>與公司經營方向的關聯性。</w:t>
      </w:r>
    </w:p>
    <w:p w:rsidR="007E6164" w:rsidRPr="008930A1" w:rsidRDefault="007E6164" w:rsidP="00534224">
      <w:pPr>
        <w:pStyle w:val="a6"/>
        <w:adjustRightInd w:val="0"/>
        <w:spacing w:line="300" w:lineRule="auto"/>
        <w:ind w:leftChars="300" w:left="31680" w:hangingChars="100" w:firstLine="31680"/>
        <w:rPr>
          <w:rFonts w:ascii="標楷體"/>
        </w:rPr>
      </w:pPr>
      <w:r w:rsidRPr="008930A1">
        <w:rPr>
          <w:rFonts w:ascii="標楷體" w:hAnsi="標楷體"/>
        </w:rPr>
        <w:t>(2)</w:t>
      </w:r>
      <w:r w:rsidRPr="008930A1">
        <w:rPr>
          <w:rFonts w:ascii="標楷體" w:hAnsi="標楷體" w:hint="eastAsia"/>
        </w:rPr>
        <w:t>是否屬上司指示事項。</w:t>
      </w:r>
    </w:p>
    <w:p w:rsidR="007E6164" w:rsidRPr="008930A1" w:rsidRDefault="007E6164" w:rsidP="00534224">
      <w:pPr>
        <w:pStyle w:val="a6"/>
        <w:adjustRightInd w:val="0"/>
        <w:spacing w:line="300" w:lineRule="auto"/>
        <w:ind w:leftChars="300" w:left="31680" w:hangingChars="100" w:firstLine="31680"/>
        <w:rPr>
          <w:rFonts w:ascii="標楷體"/>
        </w:rPr>
      </w:pPr>
      <w:r w:rsidRPr="008930A1">
        <w:rPr>
          <w:rFonts w:ascii="標楷體" w:hAnsi="標楷體"/>
        </w:rPr>
        <w:t>(3)</w:t>
      </w:r>
      <w:r w:rsidRPr="008930A1">
        <w:rPr>
          <w:rFonts w:ascii="標楷體" w:hAnsi="標楷體" w:hint="eastAsia"/>
        </w:rPr>
        <w:t>是否是困擾自己的問題。</w:t>
      </w:r>
    </w:p>
    <w:p w:rsidR="007E6164" w:rsidRPr="008930A1" w:rsidRDefault="007E6164" w:rsidP="00534224">
      <w:pPr>
        <w:pStyle w:val="a6"/>
        <w:adjustRightInd w:val="0"/>
        <w:spacing w:line="300" w:lineRule="auto"/>
        <w:ind w:leftChars="300" w:left="31680" w:hangingChars="100" w:firstLine="31680"/>
        <w:rPr>
          <w:rFonts w:ascii="標楷體"/>
        </w:rPr>
      </w:pPr>
      <w:r w:rsidRPr="008930A1">
        <w:rPr>
          <w:rFonts w:ascii="標楷體" w:hAnsi="標楷體"/>
        </w:rPr>
        <w:t>(4)</w:t>
      </w:r>
      <w:r w:rsidRPr="008930A1">
        <w:rPr>
          <w:rFonts w:ascii="標楷體" w:hAnsi="標楷體" w:hint="eastAsia"/>
        </w:rPr>
        <w:t>本身是否有能力解決。</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3.</w:t>
      </w:r>
      <w:r w:rsidRPr="008930A1">
        <w:rPr>
          <w:rFonts w:ascii="標楷體" w:hAnsi="標楷體" w:hint="eastAsia"/>
        </w:rPr>
        <w:t>依序決定當前主題，如有需要亦可同時進行解決副題。選定主題其實是訂定一個長期的改善計畫，按照問題的優先順序，依次解決。所以在解決一個問題的過程中，同時要為下一個問題解決作準備，例如蒐集相關資料或調查可行的解決方法。</w:t>
      </w:r>
    </w:p>
    <w:p w:rsidR="007E6164" w:rsidRDefault="007E6164" w:rsidP="000078B4">
      <w:pPr>
        <w:pStyle w:val="a7"/>
        <w:adjustRightInd w:val="0"/>
        <w:spacing w:before="0" w:after="120" w:line="300" w:lineRule="auto"/>
        <w:ind w:left="31680" w:hangingChars="200" w:firstLine="31680"/>
        <w:rPr>
          <w:rFonts w:ascii="標楷體"/>
        </w:rPr>
      </w:pPr>
      <w:bookmarkStart w:id="78" w:name="_Toc16096579"/>
    </w:p>
    <w:p w:rsidR="007E6164" w:rsidRPr="008930A1" w:rsidRDefault="007E6164" w:rsidP="00534224">
      <w:pPr>
        <w:pStyle w:val="a7"/>
        <w:adjustRightInd w:val="0"/>
        <w:spacing w:before="0" w:after="120" w:line="300" w:lineRule="auto"/>
        <w:ind w:left="31680" w:hangingChars="200" w:firstLine="31680"/>
        <w:rPr>
          <w:rFonts w:ascii="標楷體"/>
        </w:rPr>
      </w:pPr>
      <w:r w:rsidRPr="008930A1">
        <w:rPr>
          <w:rFonts w:ascii="標楷體" w:hAnsi="標楷體"/>
        </w:rPr>
        <w:t>4.3</w:t>
      </w:r>
      <w:r w:rsidRPr="008930A1">
        <w:rPr>
          <w:rFonts w:ascii="標楷體" w:hAnsi="標楷體" w:hint="eastAsia"/>
        </w:rPr>
        <w:t>擬定改善計畫</w:t>
      </w:r>
      <w:bookmarkEnd w:id="78"/>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1.</w:t>
      </w:r>
      <w:r w:rsidRPr="008930A1">
        <w:rPr>
          <w:rFonts w:ascii="標楷體" w:hAnsi="標楷體" w:hint="eastAsia"/>
        </w:rPr>
        <w:t>依據管理循環（</w:t>
      </w:r>
      <w:r w:rsidRPr="008930A1">
        <w:rPr>
          <w:rFonts w:ascii="標楷體" w:hAnsi="標楷體"/>
        </w:rPr>
        <w:t>Plan-Do-Check-Action</w:t>
      </w:r>
      <w:r w:rsidRPr="008930A1">
        <w:rPr>
          <w:rFonts w:ascii="標楷體" w:hAnsi="標楷體" w:hint="eastAsia"/>
        </w:rPr>
        <w:t>）規劃改善活動步驟。管理循環包括四個階段：計畫、執行、檢討、處置。</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2.</w:t>
      </w:r>
      <w:r w:rsidRPr="008930A1">
        <w:rPr>
          <w:rFonts w:ascii="標楷體" w:hAnsi="標楷體" w:hint="eastAsia"/>
        </w:rPr>
        <w:t>使用</w:t>
      </w:r>
      <w:r w:rsidRPr="008930A1">
        <w:rPr>
          <w:rFonts w:ascii="標楷體" w:hAnsi="標楷體"/>
        </w:rPr>
        <w:t>5W1H</w:t>
      </w:r>
      <w:r w:rsidRPr="008930A1">
        <w:rPr>
          <w:rFonts w:ascii="標楷體" w:hAnsi="標楷體" w:hint="eastAsia"/>
        </w:rPr>
        <w:t>（</w:t>
      </w:r>
      <w:r w:rsidRPr="008930A1">
        <w:rPr>
          <w:rFonts w:ascii="標楷體" w:hAnsi="標楷體"/>
        </w:rPr>
        <w:t>What, When, Where, Who, Why, How</w:t>
      </w:r>
      <w:r w:rsidRPr="008930A1">
        <w:rPr>
          <w:rFonts w:ascii="標楷體" w:hAnsi="標楷體" w:hint="eastAsia"/>
        </w:rPr>
        <w:t>）決定活動進度及分派任務。</w:t>
      </w:r>
      <w:r w:rsidRPr="008930A1">
        <w:rPr>
          <w:rFonts w:ascii="標楷體" w:hAnsi="標楷體"/>
        </w:rPr>
        <w:t>5W1H</w:t>
      </w:r>
      <w:r w:rsidRPr="008930A1">
        <w:rPr>
          <w:rFonts w:ascii="標楷體" w:hAnsi="標楷體" w:hint="eastAsia"/>
        </w:rPr>
        <w:t>也被稱為六何，即何人、何時、何處、何事、為何、如何。如果只是個人改善活動，仍然需要擬定計畫，否則無法有效控制改善的進度和成果。</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3.</w:t>
      </w:r>
      <w:r w:rsidRPr="008930A1">
        <w:rPr>
          <w:rFonts w:ascii="標楷體" w:hAnsi="標楷體" w:hint="eastAsia"/>
        </w:rPr>
        <w:t>使用甘特圖（亦稱桿狀圖）或箭線圖擬定活動計畫表，必要時取得上級核准。在改善過程中，可視實際需要，修訂計畫內容。</w:t>
      </w:r>
    </w:p>
    <w:p w:rsidR="007E6164" w:rsidRDefault="007E6164" w:rsidP="000078B4">
      <w:pPr>
        <w:pStyle w:val="a7"/>
        <w:adjustRightInd w:val="0"/>
        <w:spacing w:before="0" w:after="120" w:line="300" w:lineRule="auto"/>
        <w:ind w:left="31680" w:hangingChars="200" w:firstLine="31680"/>
        <w:rPr>
          <w:rFonts w:ascii="標楷體"/>
        </w:rPr>
      </w:pPr>
      <w:bookmarkStart w:id="79" w:name="_Toc16096580"/>
    </w:p>
    <w:p w:rsidR="007E6164" w:rsidRPr="008930A1" w:rsidRDefault="007E6164" w:rsidP="00534224">
      <w:pPr>
        <w:pStyle w:val="a7"/>
        <w:adjustRightInd w:val="0"/>
        <w:spacing w:before="0" w:after="120" w:line="300" w:lineRule="auto"/>
        <w:ind w:left="31680" w:hangingChars="200" w:firstLine="31680"/>
        <w:rPr>
          <w:rFonts w:ascii="標楷體"/>
        </w:rPr>
      </w:pPr>
      <w:r w:rsidRPr="008930A1">
        <w:rPr>
          <w:rFonts w:ascii="標楷體" w:hAnsi="標楷體"/>
        </w:rPr>
        <w:t>4.4</w:t>
      </w:r>
      <w:r w:rsidRPr="008930A1">
        <w:rPr>
          <w:rFonts w:ascii="標楷體" w:hAnsi="標楷體" w:hint="eastAsia"/>
        </w:rPr>
        <w:t>訂定品質改善目標</w:t>
      </w:r>
      <w:bookmarkEnd w:id="79"/>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80" w:name="_Toc16096581"/>
      <w:r w:rsidRPr="008930A1">
        <w:rPr>
          <w:rFonts w:ascii="標楷體" w:hAnsi="標楷體"/>
        </w:rPr>
        <w:t>4.4.1</w:t>
      </w:r>
      <w:r w:rsidRPr="008930A1">
        <w:rPr>
          <w:rFonts w:ascii="標楷體" w:hAnsi="標楷體" w:hint="eastAsia"/>
        </w:rPr>
        <w:t>掌握現狀（或稱現狀分析）</w:t>
      </w:r>
      <w:bookmarkEnd w:id="80"/>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1.</w:t>
      </w:r>
      <w:r w:rsidRPr="008930A1">
        <w:rPr>
          <w:rFonts w:ascii="標楷體" w:hAnsi="標楷體" w:hint="eastAsia"/>
        </w:rPr>
        <w:t>選題時若已掌握問題有關數據，可逕行數據的統計分析，繪製長條圖、直方圖、柏拉圖等，掌握異常現象的發展及特性。</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2.</w:t>
      </w:r>
      <w:r w:rsidRPr="008930A1">
        <w:rPr>
          <w:rFonts w:ascii="標楷體" w:hAnsi="標楷體" w:hint="eastAsia"/>
        </w:rPr>
        <w:t>選題時若尚未蒐集有關數據，則先運用查檢表進行數據蒐集，再運用層別法分析數據，繪製長條圖、直方圖、柏拉圖等，掌握異常現象的發展及特性。</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81" w:name="_Toc16096582"/>
      <w:r w:rsidRPr="008930A1">
        <w:rPr>
          <w:rFonts w:ascii="標楷體" w:hAnsi="標楷體"/>
        </w:rPr>
        <w:t>4.4.2</w:t>
      </w:r>
      <w:r w:rsidRPr="008930A1">
        <w:rPr>
          <w:rFonts w:ascii="標楷體" w:hAnsi="標楷體" w:hint="eastAsia"/>
        </w:rPr>
        <w:t>設定目標</w:t>
      </w:r>
      <w:bookmarkEnd w:id="81"/>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1.</w:t>
      </w:r>
      <w:r w:rsidRPr="008930A1">
        <w:rPr>
          <w:rFonts w:ascii="標楷體" w:hAnsi="標楷體" w:hint="eastAsia"/>
        </w:rPr>
        <w:t>計算現狀值。現狀值必須能代表問題的特性和趨勢，不可一味使用平均值，而且也應該分析數據的變異情形，選擇適當的表達方式。</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2.</w:t>
      </w:r>
      <w:r w:rsidRPr="008930A1">
        <w:rPr>
          <w:rFonts w:ascii="標楷體" w:hAnsi="標楷體" w:hint="eastAsia"/>
        </w:rPr>
        <w:t>訂定目標值（參考下列原則）：</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(1)</w:t>
      </w:r>
      <w:r w:rsidRPr="008930A1">
        <w:rPr>
          <w:rFonts w:ascii="標楷體" w:hAnsi="標楷體" w:hint="eastAsia"/>
        </w:rPr>
        <w:t>必要性：契約要求、法規要求、作業程序或工作標準要求。上述要求都是一定要達成的。</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(2)</w:t>
      </w:r>
      <w:r w:rsidRPr="008930A1">
        <w:rPr>
          <w:rFonts w:ascii="標楷體" w:hAnsi="標楷體" w:hint="eastAsia"/>
        </w:rPr>
        <w:t>可行性：改善意願、專業技術、改善技巧、時效限制、可用資源等限制條件，都是影響目標達成的因素。</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(3)</w:t>
      </w:r>
      <w:r w:rsidRPr="008930A1">
        <w:rPr>
          <w:rFonts w:ascii="標楷體" w:hAnsi="標楷體" w:hint="eastAsia"/>
        </w:rPr>
        <w:t>挑戰性：以追求卓越、學習標竿的態度，在訂定目標時，可考慮增加一些挑戰值，要做得比可行程度更好。</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(4)</w:t>
      </w:r>
      <w:r w:rsidRPr="008930A1">
        <w:rPr>
          <w:rFonts w:ascii="標楷體" w:hAnsi="標楷體" w:hint="eastAsia"/>
        </w:rPr>
        <w:t>如有實際需要，除訂定總目標外，可增訂分項目標，使目標達成的水準更為具體完整。</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3.</w:t>
      </w:r>
      <w:r w:rsidRPr="008930A1">
        <w:rPr>
          <w:rFonts w:ascii="標楷體" w:hAnsi="標楷體" w:hint="eastAsia"/>
        </w:rPr>
        <w:t>訂定目標達成期限</w:t>
      </w:r>
      <w:r>
        <w:rPr>
          <w:rFonts w:ascii="標楷體" w:hAnsi="標楷體" w:hint="eastAsia"/>
        </w:rPr>
        <w:t>：</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(1)</w:t>
      </w:r>
      <w:r w:rsidRPr="008930A1">
        <w:rPr>
          <w:rFonts w:ascii="標楷體" w:hAnsi="標楷體" w:hint="eastAsia"/>
        </w:rPr>
        <w:t>達到日期：達到目標值的日期，指第一次達到目標值的日期。</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(2)</w:t>
      </w:r>
      <w:r w:rsidRPr="008930A1">
        <w:rPr>
          <w:rFonts w:ascii="標楷體" w:hAnsi="標楷體" w:hint="eastAsia"/>
        </w:rPr>
        <w:t>維持期間：維持目標值的時間長度。此與目標值的訂定有密切關係，例如目標值訂定是以年為時間單位，目標值維持期間就必須在一年以上。</w:t>
      </w:r>
    </w:p>
    <w:p w:rsidR="007E6164"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4.</w:t>
      </w:r>
      <w:r w:rsidRPr="008930A1">
        <w:rPr>
          <w:rFonts w:ascii="標楷體" w:hAnsi="標楷體" w:hint="eastAsia"/>
        </w:rPr>
        <w:t>使用長條圖、柏拉圖等，比較現狀值與目標值的差距。</w:t>
      </w:r>
    </w:p>
    <w:p w:rsidR="007E6164" w:rsidRPr="008930A1" w:rsidRDefault="007E6164" w:rsidP="00534224">
      <w:pPr>
        <w:pStyle w:val="a6"/>
        <w:adjustRightInd w:val="0"/>
        <w:spacing w:line="300" w:lineRule="auto"/>
        <w:ind w:leftChars="200" w:left="31680" w:hangingChars="100" w:firstLine="31680"/>
        <w:rPr>
          <w:rFonts w:ascii="標楷體"/>
        </w:rPr>
      </w:pPr>
    </w:p>
    <w:p w:rsidR="007E6164" w:rsidRPr="008930A1" w:rsidRDefault="007E6164" w:rsidP="00534224">
      <w:pPr>
        <w:pStyle w:val="a7"/>
        <w:adjustRightInd w:val="0"/>
        <w:spacing w:before="0" w:after="120" w:line="300" w:lineRule="auto"/>
        <w:ind w:left="31680" w:hangingChars="200" w:firstLine="31680"/>
        <w:rPr>
          <w:rFonts w:ascii="標楷體"/>
        </w:rPr>
      </w:pPr>
      <w:bookmarkStart w:id="82" w:name="_Toc16096583"/>
      <w:r w:rsidRPr="008930A1">
        <w:rPr>
          <w:rFonts w:ascii="標楷體" w:hAnsi="標楷體"/>
        </w:rPr>
        <w:t>4.5</w:t>
      </w:r>
      <w:r w:rsidRPr="008930A1">
        <w:rPr>
          <w:rFonts w:ascii="標楷體" w:hAnsi="標楷體" w:hint="eastAsia"/>
        </w:rPr>
        <w:t>品質問題要因分析</w:t>
      </w:r>
      <w:bookmarkEnd w:id="82"/>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83" w:name="_Toc16096584"/>
      <w:r w:rsidRPr="008930A1">
        <w:rPr>
          <w:rFonts w:ascii="標楷體" w:hAnsi="標楷體"/>
        </w:rPr>
        <w:t>4.5.1</w:t>
      </w:r>
      <w:r w:rsidRPr="008930A1">
        <w:rPr>
          <w:rFonts w:ascii="標楷體" w:hAnsi="標楷體" w:hint="eastAsia"/>
        </w:rPr>
        <w:t>列出原因</w:t>
      </w:r>
      <w:bookmarkEnd w:id="83"/>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1.</w:t>
      </w:r>
      <w:r w:rsidRPr="008930A1">
        <w:rPr>
          <w:rFonts w:ascii="標楷體" w:hAnsi="標楷體" w:hint="eastAsia"/>
        </w:rPr>
        <w:t>清查造成問題的所有原因（參考下列方法）：</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(1)</w:t>
      </w:r>
      <w:r w:rsidRPr="008930A1">
        <w:rPr>
          <w:rFonts w:ascii="標楷體" w:hAnsi="標楷體" w:hint="eastAsia"/>
        </w:rPr>
        <w:t>從過去的紀錄。</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(2)</w:t>
      </w:r>
      <w:r w:rsidRPr="008930A1">
        <w:rPr>
          <w:rFonts w:ascii="標楷體" w:hAnsi="標楷體" w:hint="eastAsia"/>
        </w:rPr>
        <w:t>從現場、現物、實況進行了解。</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(3)</w:t>
      </w:r>
      <w:r w:rsidRPr="008930A1">
        <w:rPr>
          <w:rFonts w:ascii="標楷體" w:hAnsi="標楷體" w:hint="eastAsia"/>
        </w:rPr>
        <w:t>運用腦力激盪術。</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2.</w:t>
      </w:r>
      <w:r w:rsidRPr="008930A1">
        <w:rPr>
          <w:rFonts w:ascii="標楷體" w:hAnsi="標楷體" w:hint="eastAsia"/>
        </w:rPr>
        <w:t>運用</w:t>
      </w:r>
      <w:r w:rsidRPr="008930A1">
        <w:rPr>
          <w:rFonts w:ascii="標楷體" w:hAnsi="標楷體"/>
        </w:rPr>
        <w:t>5WHY</w:t>
      </w:r>
      <w:r w:rsidRPr="008930A1">
        <w:rPr>
          <w:rFonts w:ascii="標楷體" w:hAnsi="標楷體" w:hint="eastAsia"/>
        </w:rPr>
        <w:t>（連問五次為什麼）反覆深入探討，一直找到根本原因。</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3.</w:t>
      </w:r>
      <w:r w:rsidRPr="008930A1">
        <w:rPr>
          <w:rFonts w:ascii="標楷體" w:hAnsi="標楷體" w:hint="eastAsia"/>
        </w:rPr>
        <w:t>用特性要因圖（魚骨圖）（大骨、中骨、小骨）或關聯圖（一次原因、二次原因、三次原因</w:t>
      </w:r>
      <w:r w:rsidRPr="008930A1">
        <w:rPr>
          <w:rFonts w:ascii="標楷體" w:hint="eastAsia"/>
        </w:rPr>
        <w:t>…</w:t>
      </w:r>
      <w:r w:rsidRPr="008930A1">
        <w:rPr>
          <w:rFonts w:ascii="標楷體" w:hAnsi="標楷體" w:hint="eastAsia"/>
        </w:rPr>
        <w:t>）整理各層次原因。如果要因間彼此沒有關聯時，可用魚骨圖整理，如果有關聯時，就要用關聯圖整理。</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84" w:name="_Toc16096585"/>
      <w:r w:rsidRPr="008930A1">
        <w:rPr>
          <w:rFonts w:ascii="標楷體" w:hAnsi="標楷體"/>
        </w:rPr>
        <w:t>4.5.2</w:t>
      </w:r>
      <w:r w:rsidRPr="008930A1">
        <w:rPr>
          <w:rFonts w:ascii="標楷體" w:hAnsi="標楷體" w:hint="eastAsia"/>
        </w:rPr>
        <w:t>挑出要因：</w:t>
      </w:r>
      <w:bookmarkEnd w:id="84"/>
    </w:p>
    <w:p w:rsidR="007E6164" w:rsidRPr="008930A1" w:rsidRDefault="007E6164" w:rsidP="00534224">
      <w:pPr>
        <w:pStyle w:val="a6"/>
        <w:adjustRightInd w:val="0"/>
        <w:spacing w:line="300" w:lineRule="auto"/>
        <w:ind w:left="0" w:firstLineChars="202" w:firstLine="31680"/>
        <w:rPr>
          <w:rFonts w:ascii="標楷體"/>
          <w:szCs w:val="20"/>
        </w:rPr>
      </w:pPr>
      <w:r w:rsidRPr="008930A1">
        <w:rPr>
          <w:rFonts w:ascii="標楷體" w:hAnsi="標楷體" w:hint="eastAsia"/>
          <w:szCs w:val="20"/>
        </w:rPr>
        <w:t>依據經驗、常識或既有技術等判斷的方式，挑出</w:t>
      </w:r>
      <w:r w:rsidRPr="008930A1">
        <w:rPr>
          <w:rFonts w:ascii="標楷體" w:hAnsi="標楷體"/>
          <w:szCs w:val="20"/>
        </w:rPr>
        <w:t>4</w:t>
      </w:r>
      <w:r w:rsidRPr="008930A1">
        <w:rPr>
          <w:rFonts w:ascii="標楷體" w:hAnsi="標楷體" w:hint="eastAsia"/>
          <w:szCs w:val="20"/>
        </w:rPr>
        <w:t>至</w:t>
      </w:r>
      <w:r w:rsidRPr="008930A1">
        <w:rPr>
          <w:rFonts w:ascii="標楷體" w:hAnsi="標楷體"/>
          <w:szCs w:val="20"/>
        </w:rPr>
        <w:t>6</w:t>
      </w:r>
      <w:r w:rsidRPr="008930A1">
        <w:rPr>
          <w:rFonts w:ascii="標楷體" w:hAnsi="標楷體" w:hint="eastAsia"/>
          <w:szCs w:val="20"/>
        </w:rPr>
        <w:t>個重要原因。使用查檢表或矩陣圖做要因評估，經常使用的評估基準有重要性、影響度、發生頻率、可解決程度等。</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85" w:name="_Toc16096586"/>
      <w:r w:rsidRPr="008930A1">
        <w:rPr>
          <w:rFonts w:ascii="標楷體" w:hAnsi="標楷體"/>
        </w:rPr>
        <w:t>4.5.3</w:t>
      </w:r>
      <w:r w:rsidRPr="008930A1">
        <w:rPr>
          <w:rFonts w:ascii="標楷體" w:hAnsi="標楷體" w:hint="eastAsia"/>
        </w:rPr>
        <w:t>驗證真因（參考下列方法）：</w:t>
      </w:r>
      <w:bookmarkEnd w:id="85"/>
    </w:p>
    <w:p w:rsidR="007E6164" w:rsidRPr="00F20370" w:rsidRDefault="007E6164" w:rsidP="00534224">
      <w:pPr>
        <w:pStyle w:val="a6"/>
        <w:adjustRightInd w:val="0"/>
        <w:spacing w:line="300" w:lineRule="auto"/>
        <w:ind w:leftChars="200" w:left="31680" w:hangingChars="100" w:firstLine="31680"/>
        <w:rPr>
          <w:rFonts w:ascii="標楷體"/>
        </w:rPr>
      </w:pPr>
      <w:r w:rsidRPr="00F20370">
        <w:rPr>
          <w:rFonts w:ascii="標楷體" w:hAnsi="標楷體"/>
        </w:rPr>
        <w:t>1.</w:t>
      </w:r>
      <w:r w:rsidRPr="00F20370">
        <w:rPr>
          <w:rFonts w:ascii="標楷體" w:hAnsi="標楷體" w:hint="eastAsia"/>
        </w:rPr>
        <w:t>調查</w:t>
      </w:r>
    </w:p>
    <w:p w:rsidR="007E6164" w:rsidRPr="00F20370" w:rsidRDefault="007E6164" w:rsidP="00534224">
      <w:pPr>
        <w:pStyle w:val="a6"/>
        <w:adjustRightInd w:val="0"/>
        <w:spacing w:line="300" w:lineRule="auto"/>
        <w:ind w:leftChars="200" w:left="31680" w:hangingChars="100" w:firstLine="31680"/>
        <w:rPr>
          <w:rFonts w:ascii="標楷體"/>
        </w:rPr>
      </w:pPr>
      <w:r w:rsidRPr="00F20370">
        <w:rPr>
          <w:rFonts w:ascii="標楷體" w:hAnsi="標楷體"/>
        </w:rPr>
        <w:t>2.</w:t>
      </w:r>
      <w:r w:rsidRPr="00F20370">
        <w:rPr>
          <w:rFonts w:ascii="標楷體" w:hAnsi="標楷體" w:hint="eastAsia"/>
        </w:rPr>
        <w:t>觀察</w:t>
      </w:r>
    </w:p>
    <w:p w:rsidR="007E6164" w:rsidRPr="00F20370" w:rsidRDefault="007E6164" w:rsidP="00534224">
      <w:pPr>
        <w:pStyle w:val="a6"/>
        <w:adjustRightInd w:val="0"/>
        <w:spacing w:line="300" w:lineRule="auto"/>
        <w:ind w:leftChars="200" w:left="31680" w:hangingChars="100" w:firstLine="31680"/>
        <w:rPr>
          <w:rFonts w:ascii="標楷體"/>
        </w:rPr>
      </w:pPr>
      <w:r w:rsidRPr="00F20370">
        <w:rPr>
          <w:rFonts w:ascii="標楷體" w:hAnsi="標楷體"/>
        </w:rPr>
        <w:t>3.</w:t>
      </w:r>
      <w:r w:rsidRPr="00F20370">
        <w:rPr>
          <w:rFonts w:ascii="標楷體" w:hAnsi="標楷體" w:hint="eastAsia"/>
        </w:rPr>
        <w:t>實驗</w:t>
      </w:r>
    </w:p>
    <w:p w:rsidR="007E6164" w:rsidRDefault="007E6164" w:rsidP="00534224">
      <w:pPr>
        <w:pStyle w:val="a6"/>
        <w:adjustRightInd w:val="0"/>
        <w:spacing w:line="300" w:lineRule="auto"/>
        <w:ind w:leftChars="200" w:left="31680" w:hangingChars="100" w:firstLine="31680"/>
        <w:rPr>
          <w:rFonts w:ascii="標楷體"/>
        </w:rPr>
      </w:pPr>
      <w:r w:rsidRPr="00F20370">
        <w:rPr>
          <w:rFonts w:ascii="標楷體" w:hAnsi="標楷體"/>
        </w:rPr>
        <w:t>4.</w:t>
      </w:r>
      <w:r w:rsidRPr="00F20370">
        <w:rPr>
          <w:rFonts w:ascii="標楷體" w:hAnsi="標楷體" w:hint="eastAsia"/>
        </w:rPr>
        <w:t>模擬</w:t>
      </w:r>
    </w:p>
    <w:p w:rsidR="007E6164" w:rsidRPr="00F20370" w:rsidRDefault="007E6164" w:rsidP="00534224">
      <w:pPr>
        <w:pStyle w:val="a6"/>
        <w:adjustRightInd w:val="0"/>
        <w:spacing w:line="300" w:lineRule="auto"/>
        <w:ind w:leftChars="200" w:left="31680" w:hangingChars="100" w:firstLine="31680"/>
        <w:rPr>
          <w:rFonts w:ascii="標楷體"/>
        </w:rPr>
      </w:pPr>
    </w:p>
    <w:p w:rsidR="007E6164" w:rsidRPr="008930A1" w:rsidRDefault="007E6164" w:rsidP="00534224">
      <w:pPr>
        <w:pStyle w:val="a7"/>
        <w:adjustRightInd w:val="0"/>
        <w:spacing w:before="0" w:after="120" w:line="300" w:lineRule="auto"/>
        <w:ind w:left="31680" w:hangingChars="200" w:firstLine="31680"/>
        <w:rPr>
          <w:rFonts w:ascii="標楷體"/>
        </w:rPr>
      </w:pPr>
      <w:bookmarkStart w:id="86" w:name="_Toc16096587"/>
      <w:r w:rsidRPr="008930A1">
        <w:rPr>
          <w:rFonts w:ascii="標楷體" w:hAnsi="標楷體"/>
        </w:rPr>
        <w:t>4.6</w:t>
      </w:r>
      <w:r w:rsidRPr="008930A1">
        <w:rPr>
          <w:rFonts w:ascii="標楷體" w:hAnsi="標楷體" w:hint="eastAsia"/>
        </w:rPr>
        <w:t>實施解決問題之對策</w:t>
      </w:r>
      <w:bookmarkEnd w:id="86"/>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87" w:name="_Toc16096588"/>
      <w:r w:rsidRPr="008930A1">
        <w:rPr>
          <w:rFonts w:ascii="標楷體" w:hAnsi="標楷體"/>
        </w:rPr>
        <w:t>4.6.1</w:t>
      </w:r>
      <w:r w:rsidRPr="008930A1">
        <w:rPr>
          <w:rFonts w:ascii="標楷體" w:hAnsi="標楷體" w:hint="eastAsia"/>
        </w:rPr>
        <w:t>擬定對策（參考下列方法）：</w:t>
      </w:r>
      <w:bookmarkEnd w:id="87"/>
    </w:p>
    <w:p w:rsidR="007E6164" w:rsidRPr="008930A1" w:rsidRDefault="007E6164" w:rsidP="00534224">
      <w:pPr>
        <w:pStyle w:val="a6"/>
        <w:adjustRightInd w:val="0"/>
        <w:spacing w:line="300" w:lineRule="auto"/>
        <w:ind w:leftChars="200" w:left="31680" w:hangingChars="100" w:firstLine="31680"/>
        <w:rPr>
          <w:rFonts w:ascii="標楷體" w:hAnsi="標楷體"/>
        </w:rPr>
      </w:pPr>
      <w:r w:rsidRPr="008930A1">
        <w:rPr>
          <w:rFonts w:ascii="標楷體" w:hAnsi="標楷體"/>
        </w:rPr>
        <w:t>1.</w:t>
      </w:r>
      <w:r w:rsidRPr="008930A1">
        <w:rPr>
          <w:rFonts w:ascii="標楷體" w:hAnsi="標楷體" w:hint="eastAsia"/>
        </w:rPr>
        <w:t>應用</w:t>
      </w:r>
      <w:r w:rsidRPr="008930A1">
        <w:rPr>
          <w:rFonts w:ascii="標楷體" w:hAnsi="標楷體"/>
        </w:rPr>
        <w:t>5W1H</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2.</w:t>
      </w:r>
      <w:r w:rsidRPr="008930A1">
        <w:rPr>
          <w:rFonts w:ascii="標楷體" w:hAnsi="標楷體" w:hint="eastAsia"/>
        </w:rPr>
        <w:t>應用腦力激盪術</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3.</w:t>
      </w:r>
      <w:r w:rsidRPr="008930A1">
        <w:rPr>
          <w:rFonts w:ascii="標楷體" w:hAnsi="標楷體" w:hint="eastAsia"/>
        </w:rPr>
        <w:t>應用改善</w:t>
      </w:r>
      <w:r w:rsidRPr="008930A1">
        <w:rPr>
          <w:rFonts w:ascii="標楷體" w:hAnsi="標楷體"/>
        </w:rPr>
        <w:t>12</w:t>
      </w:r>
      <w:r w:rsidRPr="008930A1">
        <w:rPr>
          <w:rFonts w:ascii="標楷體" w:hAnsi="標楷體" w:hint="eastAsia"/>
        </w:rPr>
        <w:t>要點（剔除、正向與反向、變數與定數、正常與例外、合併與分離、集中與分散、擴大與縮小、附加與消除、調換順序、平行與直列、共通與差異、替代與滿足）</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4.</w:t>
      </w:r>
      <w:r w:rsidRPr="008930A1">
        <w:rPr>
          <w:rFonts w:ascii="標楷體" w:hAnsi="標楷體" w:hint="eastAsia"/>
        </w:rPr>
        <w:t>應用</w:t>
      </w:r>
      <w:r w:rsidRPr="008930A1">
        <w:rPr>
          <w:rFonts w:ascii="標楷體" w:hAnsi="標楷體"/>
        </w:rPr>
        <w:t>4 M</w:t>
      </w:r>
      <w:r w:rsidRPr="008930A1">
        <w:rPr>
          <w:rFonts w:ascii="標楷體" w:hAnsi="標楷體" w:hint="eastAsia"/>
        </w:rPr>
        <w:t>（人、機器、材料、方法）</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5.</w:t>
      </w:r>
      <w:r w:rsidRPr="008930A1">
        <w:rPr>
          <w:rFonts w:ascii="標楷體" w:hAnsi="標楷體" w:hint="eastAsia"/>
        </w:rPr>
        <w:t>消除浪費、缺餘、不便</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6.</w:t>
      </w:r>
      <w:r w:rsidRPr="008930A1">
        <w:rPr>
          <w:rFonts w:ascii="標楷體" w:hAnsi="標楷體" w:hint="eastAsia"/>
        </w:rPr>
        <w:t>應用特性要因圖（魚骨圖）、關聯圖、系統圖等，整理各層次對策（一次對策、二次對策、三次對策</w:t>
      </w:r>
      <w:r w:rsidRPr="008930A1">
        <w:rPr>
          <w:rFonts w:ascii="標楷體" w:hint="eastAsia"/>
        </w:rPr>
        <w:t>…</w:t>
      </w:r>
      <w:r w:rsidRPr="008930A1">
        <w:rPr>
          <w:rFonts w:ascii="標楷體" w:hAnsi="標楷體" w:hint="eastAsia"/>
        </w:rPr>
        <w:t>），將對策內容做有層次的展開，越到末端越具體明確。</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88" w:name="_Toc16096589"/>
      <w:r w:rsidRPr="008930A1">
        <w:rPr>
          <w:rFonts w:ascii="標楷體" w:hAnsi="標楷體"/>
        </w:rPr>
        <w:t>4.6.2</w:t>
      </w:r>
      <w:r w:rsidRPr="008930A1">
        <w:rPr>
          <w:rFonts w:ascii="標楷體" w:hAnsi="標楷體" w:hint="eastAsia"/>
        </w:rPr>
        <w:t>評估對策</w:t>
      </w:r>
      <w:bookmarkEnd w:id="88"/>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1.</w:t>
      </w:r>
      <w:r w:rsidRPr="008930A1">
        <w:rPr>
          <w:rFonts w:ascii="標楷體" w:hAnsi="標楷體" w:hint="eastAsia"/>
        </w:rPr>
        <w:t>應用查檢表或矩陣圖，實施對策評估，經常使用的評估基準有預期效果、可行性、完成所需時間等。</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2.</w:t>
      </w:r>
      <w:r w:rsidRPr="008930A1">
        <w:rPr>
          <w:rFonts w:ascii="標楷體" w:hAnsi="標楷體" w:hint="eastAsia"/>
        </w:rPr>
        <w:t>整合評選後之對策，組成幾個具體完整的改善方案。</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3</w:t>
      </w:r>
      <w:r>
        <w:rPr>
          <w:rFonts w:ascii="標楷體"/>
        </w:rPr>
        <w:t>.</w:t>
      </w:r>
      <w:r w:rsidRPr="008930A1">
        <w:rPr>
          <w:rFonts w:ascii="標楷體" w:hAnsi="標楷體" w:hint="eastAsia"/>
        </w:rPr>
        <w:t>擬定每個改善方案的實施時間，擬定實施時間除考慮各改善方案的重要性外（對達成目標的貢獻度），也要考慮如何確認每個方案的效果。</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4.</w:t>
      </w:r>
      <w:r w:rsidRPr="008930A1">
        <w:rPr>
          <w:rFonts w:ascii="標楷體" w:hAnsi="標楷體" w:hint="eastAsia"/>
        </w:rPr>
        <w:t>分析改善方案的潛在問題。</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5.</w:t>
      </w:r>
      <w:r w:rsidRPr="008930A1">
        <w:rPr>
          <w:rFonts w:ascii="標楷體" w:hAnsi="標楷體" w:hint="eastAsia"/>
        </w:rPr>
        <w:t>擬定改善方案潛在問題的預防措施。</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89" w:name="_Toc16096590"/>
      <w:r w:rsidRPr="008930A1">
        <w:rPr>
          <w:rFonts w:ascii="標楷體" w:hAnsi="標楷體"/>
        </w:rPr>
        <w:t>4.6.3</w:t>
      </w:r>
      <w:r w:rsidRPr="008930A1">
        <w:rPr>
          <w:rFonts w:ascii="標楷體" w:hAnsi="標楷體" w:hint="eastAsia"/>
        </w:rPr>
        <w:t>擬定對策實施計畫</w:t>
      </w:r>
      <w:bookmarkEnd w:id="89"/>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1.</w:t>
      </w:r>
      <w:r w:rsidRPr="008930A1">
        <w:rPr>
          <w:rFonts w:ascii="標楷體" w:hAnsi="標楷體" w:hint="eastAsia"/>
        </w:rPr>
        <w:t>列出對策實施工作項目及時間。</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2.</w:t>
      </w:r>
      <w:r w:rsidRPr="008930A1">
        <w:rPr>
          <w:rFonts w:ascii="標楷體" w:hAnsi="標楷體" w:hint="eastAsia"/>
        </w:rPr>
        <w:t>使用</w:t>
      </w:r>
      <w:r w:rsidRPr="008930A1">
        <w:rPr>
          <w:rFonts w:ascii="標楷體" w:hAnsi="標楷體"/>
        </w:rPr>
        <w:t>5W1H</w:t>
      </w:r>
      <w:r w:rsidRPr="008930A1">
        <w:rPr>
          <w:rFonts w:ascii="標楷體" w:hAnsi="標楷體" w:hint="eastAsia"/>
        </w:rPr>
        <w:t>決定實施進度及分派任務。</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3.</w:t>
      </w:r>
      <w:r w:rsidRPr="008930A1">
        <w:rPr>
          <w:rFonts w:ascii="標楷體" w:hAnsi="標楷體" w:hint="eastAsia"/>
        </w:rPr>
        <w:t>使用甘特圖或箭線圖擬定對策實施計畫表，必要時取得上級核准。</w:t>
      </w:r>
    </w:p>
    <w:p w:rsidR="007E6164" w:rsidRPr="008930A1" w:rsidRDefault="007E6164" w:rsidP="00534224">
      <w:pPr>
        <w:pStyle w:val="a7"/>
        <w:adjustRightInd w:val="0"/>
        <w:spacing w:before="0" w:after="120" w:line="300" w:lineRule="auto"/>
        <w:ind w:left="31680" w:hangingChars="200" w:firstLine="31680"/>
        <w:outlineLvl w:val="2"/>
        <w:rPr>
          <w:rFonts w:ascii="標楷體"/>
        </w:rPr>
      </w:pPr>
      <w:bookmarkStart w:id="90" w:name="_Toc16096591"/>
      <w:r w:rsidRPr="008930A1">
        <w:rPr>
          <w:rFonts w:ascii="標楷體" w:hAnsi="標楷體"/>
        </w:rPr>
        <w:t>4.6.4</w:t>
      </w:r>
      <w:r w:rsidRPr="008930A1">
        <w:rPr>
          <w:rFonts w:ascii="標楷體" w:hAnsi="標楷體" w:hint="eastAsia"/>
        </w:rPr>
        <w:t>實施對策</w:t>
      </w:r>
      <w:bookmarkEnd w:id="90"/>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1.</w:t>
      </w:r>
      <w:r w:rsidRPr="008930A1">
        <w:rPr>
          <w:rFonts w:ascii="標楷體" w:hAnsi="標楷體" w:hint="eastAsia"/>
        </w:rPr>
        <w:t>貫徹對策實施計畫，掌握改善進度，必要時請上級支援。</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2.</w:t>
      </w:r>
      <w:r w:rsidRPr="008930A1">
        <w:rPr>
          <w:rFonts w:ascii="標楷體" w:hAnsi="標楷體" w:hint="eastAsia"/>
        </w:rPr>
        <w:t>定期檢討對策實施計畫，必要時修訂之。</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3.</w:t>
      </w:r>
      <w:r w:rsidRPr="008930A1">
        <w:rPr>
          <w:rFonts w:ascii="標楷體" w:hAnsi="標楷體" w:hint="eastAsia"/>
        </w:rPr>
        <w:t>將實施對策與提案改善制度結合，可達相輔相成的改善效果。</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4.</w:t>
      </w:r>
      <w:r w:rsidRPr="008930A1">
        <w:rPr>
          <w:rFonts w:ascii="標楷體" w:hAnsi="標楷體" w:hint="eastAsia"/>
        </w:rPr>
        <w:t>保存對策實施紀錄，提供有關人員參閱。</w:t>
      </w:r>
    </w:p>
    <w:p w:rsidR="007E6164" w:rsidRDefault="007E6164" w:rsidP="000078B4">
      <w:pPr>
        <w:pStyle w:val="a7"/>
        <w:adjustRightInd w:val="0"/>
        <w:spacing w:before="0" w:after="120" w:line="300" w:lineRule="auto"/>
        <w:ind w:left="31680" w:hangingChars="200" w:firstLine="31680"/>
        <w:rPr>
          <w:rFonts w:ascii="標楷體"/>
        </w:rPr>
      </w:pPr>
      <w:bookmarkStart w:id="91" w:name="_Toc16096592"/>
    </w:p>
    <w:p w:rsidR="007E6164" w:rsidRPr="008930A1" w:rsidRDefault="007E6164" w:rsidP="00534224">
      <w:pPr>
        <w:pStyle w:val="a7"/>
        <w:adjustRightInd w:val="0"/>
        <w:spacing w:before="0" w:after="120" w:line="300" w:lineRule="auto"/>
        <w:ind w:left="31680" w:hangingChars="200" w:firstLine="31680"/>
        <w:rPr>
          <w:rFonts w:ascii="標楷體"/>
        </w:rPr>
      </w:pPr>
      <w:r w:rsidRPr="008930A1">
        <w:rPr>
          <w:rFonts w:ascii="標楷體" w:hAnsi="標楷體"/>
        </w:rPr>
        <w:t>4.7</w:t>
      </w:r>
      <w:r w:rsidRPr="008930A1">
        <w:rPr>
          <w:rFonts w:ascii="標楷體" w:hAnsi="標楷體" w:hint="eastAsia"/>
        </w:rPr>
        <w:t>效果確認</w:t>
      </w:r>
      <w:bookmarkEnd w:id="91"/>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1</w:t>
      </w:r>
      <w:r w:rsidRPr="008930A1">
        <w:rPr>
          <w:rFonts w:ascii="標楷體"/>
        </w:rPr>
        <w:t>.</w:t>
      </w:r>
      <w:r w:rsidRPr="008930A1">
        <w:rPr>
          <w:rFonts w:ascii="標楷體" w:hAnsi="標楷體" w:hint="eastAsia"/>
        </w:rPr>
        <w:t>確認每一對策效果，比較改善前、中、後品質特性水準的差異。並與選題理由與掌握現狀（或稱現狀分析）內容比較，確認改善過程的一貫性。</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2</w:t>
      </w:r>
      <w:r w:rsidRPr="008930A1">
        <w:rPr>
          <w:rFonts w:ascii="標楷體"/>
        </w:rPr>
        <w:t>.</w:t>
      </w:r>
      <w:r w:rsidRPr="008930A1">
        <w:rPr>
          <w:rFonts w:ascii="標楷體" w:hAnsi="標楷體" w:hint="eastAsia"/>
        </w:rPr>
        <w:t>使用長條圖、柏拉圖、直方圖、雷達圖等，確認目標達成狀況。未達成時則檢討無法達成的原因，修訂對策繼續進行改善。</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3</w:t>
      </w:r>
      <w:r w:rsidRPr="008930A1">
        <w:rPr>
          <w:rFonts w:ascii="標楷體"/>
        </w:rPr>
        <w:t>.</w:t>
      </w:r>
      <w:r w:rsidRPr="008930A1">
        <w:rPr>
          <w:rFonts w:ascii="標楷體" w:hAnsi="標楷體" w:hint="eastAsia"/>
        </w:rPr>
        <w:t>檢討有形及無形成果。</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(1)</w:t>
      </w:r>
      <w:r w:rsidRPr="008930A1">
        <w:rPr>
          <w:rFonts w:ascii="標楷體" w:hAnsi="標楷體" w:hint="eastAsia"/>
        </w:rPr>
        <w:t>有形成果（參考下列方法）：</w:t>
      </w:r>
    </w:p>
    <w:p w:rsidR="007E6164" w:rsidRPr="008930A1" w:rsidRDefault="007E6164" w:rsidP="00534224">
      <w:pPr>
        <w:pStyle w:val="a6"/>
        <w:adjustRightInd w:val="0"/>
        <w:spacing w:line="300" w:lineRule="auto"/>
        <w:ind w:leftChars="405" w:left="31680" w:hangingChars="152" w:firstLine="31680"/>
        <w:rPr>
          <w:rFonts w:ascii="標楷體"/>
        </w:rPr>
      </w:pPr>
      <w:r>
        <w:rPr>
          <w:rFonts w:ascii="標楷體" w:hAnsi="標楷體"/>
        </w:rPr>
        <w:t>A.</w:t>
      </w:r>
      <w:r w:rsidRPr="008930A1">
        <w:rPr>
          <w:rFonts w:ascii="標楷體" w:hAnsi="標楷體" w:hint="eastAsia"/>
        </w:rPr>
        <w:t>目標達成率</w:t>
      </w:r>
      <w:r w:rsidRPr="008930A1">
        <w:rPr>
          <w:rFonts w:ascii="標楷體" w:hAnsi="標楷體"/>
        </w:rPr>
        <w:t>=</w:t>
      </w:r>
      <w:r w:rsidRPr="008930A1">
        <w:rPr>
          <w:rFonts w:ascii="標楷體" w:hAnsi="標楷體" w:hint="eastAsia"/>
        </w:rPr>
        <w:t>（實績值</w:t>
      </w:r>
      <w:r w:rsidRPr="008930A1">
        <w:rPr>
          <w:rFonts w:ascii="標楷體"/>
        </w:rPr>
        <w:t>-</w:t>
      </w:r>
      <w:r w:rsidRPr="008930A1">
        <w:rPr>
          <w:rFonts w:ascii="標楷體" w:hAnsi="標楷體" w:hint="eastAsia"/>
        </w:rPr>
        <w:t>現狀值）：（目標值</w:t>
      </w:r>
      <w:r w:rsidRPr="008930A1">
        <w:rPr>
          <w:rFonts w:ascii="標楷體"/>
        </w:rPr>
        <w:t>-</w:t>
      </w:r>
      <w:r w:rsidRPr="008930A1">
        <w:rPr>
          <w:rFonts w:ascii="標楷體" w:hAnsi="標楷體" w:hint="eastAsia"/>
        </w:rPr>
        <w:t>現狀值）</w:t>
      </w:r>
    </w:p>
    <w:p w:rsidR="007E6164" w:rsidRPr="008930A1" w:rsidRDefault="007E6164" w:rsidP="00534224">
      <w:pPr>
        <w:pStyle w:val="a6"/>
        <w:adjustRightInd w:val="0"/>
        <w:spacing w:line="300" w:lineRule="auto"/>
        <w:ind w:leftChars="405" w:left="31680" w:hangingChars="152" w:firstLine="31680"/>
        <w:rPr>
          <w:rFonts w:ascii="標楷體"/>
        </w:rPr>
      </w:pPr>
      <w:r>
        <w:rPr>
          <w:rFonts w:ascii="標楷體" w:hAnsi="標楷體"/>
        </w:rPr>
        <w:t>B.</w:t>
      </w:r>
      <w:r w:rsidRPr="008930A1">
        <w:rPr>
          <w:rFonts w:ascii="標楷體" w:hAnsi="標楷體" w:hint="eastAsia"/>
        </w:rPr>
        <w:t>進步率</w:t>
      </w:r>
      <w:r w:rsidRPr="008930A1">
        <w:rPr>
          <w:rFonts w:ascii="標楷體" w:hAnsi="標楷體"/>
        </w:rPr>
        <w:t>=</w:t>
      </w:r>
      <w:r w:rsidRPr="008930A1">
        <w:rPr>
          <w:rFonts w:ascii="標楷體" w:hAnsi="標楷體" w:hint="eastAsia"/>
        </w:rPr>
        <w:t>（實績值</w:t>
      </w:r>
      <w:r w:rsidRPr="008930A1">
        <w:rPr>
          <w:rFonts w:ascii="標楷體"/>
        </w:rPr>
        <w:t>-</w:t>
      </w:r>
      <w:r w:rsidRPr="008930A1">
        <w:rPr>
          <w:rFonts w:ascii="標楷體" w:hAnsi="標楷體" w:hint="eastAsia"/>
        </w:rPr>
        <w:t>現狀值）：現狀值</w:t>
      </w:r>
    </w:p>
    <w:p w:rsidR="007E6164" w:rsidRPr="008930A1" w:rsidRDefault="007E6164" w:rsidP="00534224">
      <w:pPr>
        <w:pStyle w:val="a6"/>
        <w:adjustRightInd w:val="0"/>
        <w:spacing w:line="300" w:lineRule="auto"/>
        <w:ind w:leftChars="405" w:left="31680" w:hangingChars="152" w:firstLine="31680"/>
        <w:rPr>
          <w:rFonts w:ascii="標楷體"/>
        </w:rPr>
      </w:pPr>
      <w:r>
        <w:rPr>
          <w:rFonts w:ascii="標楷體" w:hAnsi="標楷體"/>
        </w:rPr>
        <w:t>C.</w:t>
      </w:r>
      <w:r w:rsidRPr="008930A1">
        <w:rPr>
          <w:rFonts w:ascii="標楷體" w:hAnsi="標楷體" w:hint="eastAsia"/>
        </w:rPr>
        <w:t>品質方面效益</w:t>
      </w:r>
    </w:p>
    <w:p w:rsidR="007E6164" w:rsidRPr="008930A1" w:rsidRDefault="007E6164" w:rsidP="00534224">
      <w:pPr>
        <w:pStyle w:val="a6"/>
        <w:adjustRightInd w:val="0"/>
        <w:spacing w:line="300" w:lineRule="auto"/>
        <w:ind w:leftChars="405" w:left="31680" w:hangingChars="152" w:firstLine="31680"/>
        <w:rPr>
          <w:rFonts w:ascii="標楷體"/>
        </w:rPr>
      </w:pPr>
      <w:r>
        <w:rPr>
          <w:rFonts w:ascii="標楷體" w:hAnsi="標楷體"/>
        </w:rPr>
        <w:t>D.</w:t>
      </w:r>
      <w:r w:rsidRPr="008930A1">
        <w:rPr>
          <w:rFonts w:ascii="標楷體" w:hAnsi="標楷體" w:hint="eastAsia"/>
        </w:rPr>
        <w:t>成本方面效益</w:t>
      </w:r>
    </w:p>
    <w:p w:rsidR="007E6164" w:rsidRPr="008930A1" w:rsidRDefault="007E6164" w:rsidP="00534224">
      <w:pPr>
        <w:pStyle w:val="a6"/>
        <w:adjustRightInd w:val="0"/>
        <w:spacing w:line="300" w:lineRule="auto"/>
        <w:ind w:leftChars="405" w:left="31680" w:hangingChars="152" w:firstLine="31680"/>
        <w:rPr>
          <w:rFonts w:ascii="標楷體"/>
        </w:rPr>
      </w:pPr>
      <w:r>
        <w:rPr>
          <w:rFonts w:ascii="標楷體" w:hAnsi="標楷體"/>
        </w:rPr>
        <w:t>E.</w:t>
      </w:r>
      <w:r w:rsidRPr="008930A1">
        <w:rPr>
          <w:rFonts w:ascii="標楷體" w:hAnsi="標楷體" w:hint="eastAsia"/>
        </w:rPr>
        <w:t>工期（進度）方面效益</w:t>
      </w:r>
    </w:p>
    <w:p w:rsidR="007E6164" w:rsidRPr="008930A1" w:rsidRDefault="007E6164" w:rsidP="00534224">
      <w:pPr>
        <w:pStyle w:val="a6"/>
        <w:adjustRightInd w:val="0"/>
        <w:spacing w:line="300" w:lineRule="auto"/>
        <w:ind w:leftChars="405" w:left="31680" w:hangingChars="152" w:firstLine="31680"/>
        <w:rPr>
          <w:rFonts w:ascii="標楷體"/>
        </w:rPr>
      </w:pPr>
      <w:r>
        <w:rPr>
          <w:rFonts w:ascii="標楷體" w:hAnsi="標楷體"/>
        </w:rPr>
        <w:t>F.</w:t>
      </w:r>
      <w:r w:rsidRPr="008930A1">
        <w:rPr>
          <w:rFonts w:ascii="標楷體" w:hAnsi="標楷體" w:hint="eastAsia"/>
        </w:rPr>
        <w:t>總效益</w:t>
      </w:r>
      <w:r w:rsidRPr="008930A1">
        <w:rPr>
          <w:rFonts w:ascii="標楷體"/>
        </w:rPr>
        <w:t>-</w:t>
      </w:r>
      <w:r w:rsidRPr="008930A1">
        <w:rPr>
          <w:rFonts w:ascii="標楷體" w:hAnsi="標楷體" w:hint="eastAsia"/>
        </w:rPr>
        <w:t>改善費用</w:t>
      </w:r>
      <w:r w:rsidRPr="008930A1">
        <w:rPr>
          <w:rFonts w:ascii="標楷體" w:hAnsi="標楷體"/>
        </w:rPr>
        <w:t>=</w:t>
      </w:r>
      <w:r w:rsidRPr="008930A1">
        <w:rPr>
          <w:rFonts w:ascii="標楷體" w:hAnsi="標楷體" w:hint="eastAsia"/>
        </w:rPr>
        <w:t>淨效益</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(2)</w:t>
      </w:r>
      <w:r w:rsidRPr="008930A1">
        <w:rPr>
          <w:rFonts w:ascii="標楷體" w:hAnsi="標楷體" w:hint="eastAsia"/>
        </w:rPr>
        <w:t>無形成果（參考下列方法）：</w:t>
      </w:r>
    </w:p>
    <w:p w:rsidR="007E6164" w:rsidRPr="008930A1" w:rsidRDefault="007E6164" w:rsidP="00534224">
      <w:pPr>
        <w:pStyle w:val="a6"/>
        <w:adjustRightInd w:val="0"/>
        <w:spacing w:line="300" w:lineRule="auto"/>
        <w:ind w:leftChars="405" w:left="31680" w:hangingChars="152" w:firstLine="31680"/>
        <w:rPr>
          <w:rFonts w:ascii="標楷體"/>
        </w:rPr>
      </w:pPr>
      <w:r>
        <w:rPr>
          <w:rFonts w:ascii="標楷體" w:hAnsi="標楷體"/>
        </w:rPr>
        <w:t>A.</w:t>
      </w:r>
      <w:r w:rsidRPr="008930A1">
        <w:rPr>
          <w:rFonts w:ascii="標楷體" w:hAnsi="標楷體" w:hint="eastAsia"/>
        </w:rPr>
        <w:t>安全方面成果</w:t>
      </w:r>
    </w:p>
    <w:p w:rsidR="007E6164" w:rsidRPr="008930A1" w:rsidRDefault="007E6164" w:rsidP="00534224">
      <w:pPr>
        <w:pStyle w:val="a6"/>
        <w:adjustRightInd w:val="0"/>
        <w:spacing w:line="300" w:lineRule="auto"/>
        <w:ind w:leftChars="405" w:left="31680" w:hangingChars="152" w:firstLine="31680"/>
        <w:rPr>
          <w:rFonts w:ascii="標楷體"/>
        </w:rPr>
      </w:pPr>
      <w:r>
        <w:rPr>
          <w:rFonts w:ascii="標楷體" w:hAnsi="標楷體"/>
        </w:rPr>
        <w:t>B.</w:t>
      </w:r>
      <w:r w:rsidRPr="008930A1">
        <w:rPr>
          <w:rFonts w:ascii="標楷體" w:hAnsi="標楷體" w:hint="eastAsia"/>
        </w:rPr>
        <w:t>環境（環保）方面成果</w:t>
      </w:r>
    </w:p>
    <w:p w:rsidR="007E6164" w:rsidRPr="008930A1" w:rsidRDefault="007E6164" w:rsidP="00534224">
      <w:pPr>
        <w:pStyle w:val="a6"/>
        <w:adjustRightInd w:val="0"/>
        <w:spacing w:line="300" w:lineRule="auto"/>
        <w:ind w:leftChars="405" w:left="31680" w:hangingChars="152" w:firstLine="31680"/>
        <w:rPr>
          <w:rFonts w:ascii="標楷體"/>
        </w:rPr>
      </w:pPr>
      <w:r>
        <w:rPr>
          <w:rFonts w:ascii="標楷體" w:hAnsi="標楷體"/>
        </w:rPr>
        <w:t>C.</w:t>
      </w:r>
      <w:r w:rsidRPr="008930A1">
        <w:rPr>
          <w:rFonts w:ascii="標楷體" w:hAnsi="標楷體" w:hint="eastAsia"/>
        </w:rPr>
        <w:t>士氣（人際關係、組織形象、企業文化）方面成果</w:t>
      </w:r>
    </w:p>
    <w:p w:rsidR="007E6164" w:rsidRPr="008930A1" w:rsidRDefault="007E6164" w:rsidP="00534224">
      <w:pPr>
        <w:pStyle w:val="a6"/>
        <w:adjustRightInd w:val="0"/>
        <w:spacing w:line="300" w:lineRule="auto"/>
        <w:ind w:leftChars="405" w:left="31680" w:hangingChars="152" w:firstLine="31680"/>
        <w:rPr>
          <w:rFonts w:ascii="標楷體"/>
        </w:rPr>
      </w:pPr>
      <w:r>
        <w:rPr>
          <w:rFonts w:ascii="標楷體" w:hAnsi="標楷體"/>
        </w:rPr>
        <w:t>D.</w:t>
      </w:r>
      <w:r w:rsidRPr="008930A1">
        <w:rPr>
          <w:rFonts w:ascii="標楷體" w:hAnsi="標楷體" w:hint="eastAsia"/>
        </w:rPr>
        <w:t>其他方面成果（可應用雷達圖整理）</w:t>
      </w:r>
    </w:p>
    <w:p w:rsidR="007E6164" w:rsidRDefault="007E6164" w:rsidP="000078B4">
      <w:pPr>
        <w:pStyle w:val="a7"/>
        <w:adjustRightInd w:val="0"/>
        <w:spacing w:before="0" w:after="120" w:line="300" w:lineRule="auto"/>
        <w:ind w:left="31680" w:hangingChars="200" w:firstLine="31680"/>
        <w:rPr>
          <w:rFonts w:ascii="標楷體"/>
        </w:rPr>
      </w:pPr>
      <w:bookmarkStart w:id="92" w:name="_Toc16096593"/>
    </w:p>
    <w:p w:rsidR="007E6164" w:rsidRPr="008930A1" w:rsidRDefault="007E6164" w:rsidP="00534224">
      <w:pPr>
        <w:pStyle w:val="a7"/>
        <w:adjustRightInd w:val="0"/>
        <w:spacing w:before="0" w:after="120" w:line="300" w:lineRule="auto"/>
        <w:ind w:left="31680" w:hangingChars="200" w:firstLine="31680"/>
        <w:rPr>
          <w:rFonts w:ascii="標楷體"/>
        </w:rPr>
      </w:pPr>
      <w:r w:rsidRPr="008930A1">
        <w:rPr>
          <w:rFonts w:ascii="標楷體" w:hAnsi="標楷體"/>
        </w:rPr>
        <w:t>4.8</w:t>
      </w:r>
      <w:r w:rsidRPr="008930A1">
        <w:rPr>
          <w:rFonts w:ascii="標楷體" w:hAnsi="標楷體" w:hint="eastAsia"/>
        </w:rPr>
        <w:t>標準化</w:t>
      </w:r>
      <w:bookmarkEnd w:id="92"/>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1</w:t>
      </w:r>
      <w:r w:rsidRPr="008930A1">
        <w:rPr>
          <w:rFonts w:ascii="標楷體"/>
        </w:rPr>
        <w:t>.</w:t>
      </w:r>
      <w:r w:rsidRPr="008930A1">
        <w:rPr>
          <w:rFonts w:ascii="標楷體" w:hAnsi="標楷體" w:hint="eastAsia"/>
        </w:rPr>
        <w:t>將有效對策列入作業程序或工作標準（參考下列方法）：</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(1)</w:t>
      </w:r>
      <w:r w:rsidRPr="008930A1">
        <w:rPr>
          <w:rFonts w:ascii="標楷體" w:hAnsi="標楷體" w:hint="eastAsia"/>
        </w:rPr>
        <w:t>整理有效改善對策。</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 xml:space="preserve">(2) </w:t>
      </w:r>
      <w:r w:rsidRPr="008930A1">
        <w:rPr>
          <w:rFonts w:ascii="標楷體" w:hAnsi="標楷體" w:hint="eastAsia"/>
        </w:rPr>
        <w:t>依文件管理辦法進行作業程序或工作標準之增訂、修訂、廢止。</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(3)</w:t>
      </w:r>
      <w:r w:rsidRPr="008930A1">
        <w:rPr>
          <w:rFonts w:ascii="標楷體" w:hAnsi="標楷體" w:hint="eastAsia"/>
        </w:rPr>
        <w:t>使用查檢表及作業流程圖辦理增、修訂之作業程序或工作標準之說明或訓練。</w:t>
      </w:r>
    </w:p>
    <w:p w:rsidR="007E6164" w:rsidRPr="008930A1" w:rsidRDefault="007E6164" w:rsidP="00534224">
      <w:pPr>
        <w:pStyle w:val="a6"/>
        <w:adjustRightInd w:val="0"/>
        <w:spacing w:line="300" w:lineRule="auto"/>
        <w:ind w:leftChars="254" w:left="31680" w:hangingChars="146" w:firstLine="31680"/>
        <w:rPr>
          <w:rFonts w:ascii="標楷體"/>
        </w:rPr>
      </w:pPr>
      <w:r w:rsidRPr="008930A1">
        <w:rPr>
          <w:rFonts w:ascii="標楷體" w:hAnsi="標楷體"/>
        </w:rPr>
        <w:t>(4)</w:t>
      </w:r>
      <w:r w:rsidRPr="008930A1">
        <w:rPr>
          <w:rFonts w:ascii="標楷體" w:hAnsi="標楷體" w:hint="eastAsia"/>
        </w:rPr>
        <w:t>實施日常管理。</w:t>
      </w:r>
    </w:p>
    <w:p w:rsidR="007E6164" w:rsidRPr="008930A1"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2</w:t>
      </w:r>
      <w:r w:rsidRPr="008930A1">
        <w:rPr>
          <w:rFonts w:ascii="標楷體"/>
        </w:rPr>
        <w:t>.</w:t>
      </w:r>
      <w:r w:rsidRPr="008930A1">
        <w:rPr>
          <w:rFonts w:ascii="標楷體" w:hAnsi="標楷體" w:hint="eastAsia"/>
        </w:rPr>
        <w:t>確認能否維持效果。若無法維持效果，則先檢討執行面問題。如有必要，則依文件管理辦法，修訂作業程序或工作標準內容。</w:t>
      </w:r>
    </w:p>
    <w:p w:rsidR="007E6164" w:rsidRDefault="007E6164" w:rsidP="00534224">
      <w:pPr>
        <w:pStyle w:val="a6"/>
        <w:adjustRightInd w:val="0"/>
        <w:spacing w:line="300" w:lineRule="auto"/>
        <w:ind w:leftChars="200" w:left="31680" w:hangingChars="100" w:firstLine="31680"/>
        <w:rPr>
          <w:rFonts w:ascii="標楷體"/>
        </w:rPr>
      </w:pPr>
      <w:r w:rsidRPr="008930A1">
        <w:rPr>
          <w:rFonts w:ascii="標楷體" w:hAnsi="標楷體"/>
        </w:rPr>
        <w:t>3</w:t>
      </w:r>
      <w:r w:rsidRPr="008930A1">
        <w:rPr>
          <w:rFonts w:ascii="標楷體"/>
        </w:rPr>
        <w:t>.</w:t>
      </w:r>
      <w:r w:rsidRPr="008930A1">
        <w:rPr>
          <w:rFonts w:ascii="標楷體" w:hAnsi="標楷體" w:hint="eastAsia"/>
        </w:rPr>
        <w:t>實施水平展開，將改善效果推廣運用在類似作業或反映到組織制度中，供其他部門參考。</w:t>
      </w:r>
    </w:p>
    <w:p w:rsidR="007E6164" w:rsidRDefault="007E6164" w:rsidP="00534224">
      <w:pPr>
        <w:pStyle w:val="a6"/>
        <w:adjustRightInd w:val="0"/>
        <w:spacing w:line="300" w:lineRule="auto"/>
        <w:ind w:leftChars="200" w:left="31680" w:hangingChars="100" w:firstLine="31680"/>
        <w:rPr>
          <w:rFonts w:ascii="標楷體"/>
        </w:rPr>
      </w:pPr>
    </w:p>
    <w:p w:rsidR="007E6164" w:rsidRPr="008930A1" w:rsidRDefault="007E6164" w:rsidP="00534224">
      <w:pPr>
        <w:pStyle w:val="a5"/>
        <w:snapToGrid/>
        <w:spacing w:before="0" w:line="300" w:lineRule="auto"/>
        <w:ind w:left="31680" w:hangingChars="200" w:firstLine="31680"/>
        <w:outlineLvl w:val="0"/>
        <w:rPr>
          <w:rFonts w:ascii="標楷體"/>
        </w:rPr>
      </w:pPr>
      <w:bookmarkStart w:id="93" w:name="_Toc16096594"/>
      <w:r w:rsidRPr="008930A1">
        <w:rPr>
          <w:rFonts w:ascii="標楷體" w:hAnsi="標楷體" w:hint="eastAsia"/>
        </w:rPr>
        <w:t>五、品管問題分析與解決案例（土木類及機電類）</w:t>
      </w:r>
      <w:bookmarkEnd w:id="93"/>
    </w:p>
    <w:p w:rsidR="007E6164" w:rsidRPr="008930A1" w:rsidRDefault="007E6164" w:rsidP="00534224">
      <w:pPr>
        <w:pStyle w:val="a6"/>
        <w:adjustRightInd w:val="0"/>
        <w:spacing w:line="300" w:lineRule="auto"/>
        <w:ind w:left="0" w:firstLineChars="202" w:firstLine="31680"/>
        <w:rPr>
          <w:rFonts w:ascii="標楷體"/>
        </w:rPr>
      </w:pPr>
      <w:r w:rsidRPr="008930A1">
        <w:rPr>
          <w:rFonts w:ascii="標楷體" w:hAnsi="標楷體" w:hint="eastAsia"/>
        </w:rPr>
        <w:t>本範例為台灣電力公司嘉南供電區營運處為降低混凝土露出面外觀不良件數而建立的品質分析方法，詳見附錄一；而機電類的範例為台電台中施工處為降低吸收槽焊道放射線</w:t>
      </w:r>
      <w:r w:rsidRPr="008930A1">
        <w:rPr>
          <w:rFonts w:ascii="標楷體" w:hAnsi="標楷體"/>
        </w:rPr>
        <w:t>RT</w:t>
      </w:r>
      <w:r w:rsidRPr="008930A1">
        <w:rPr>
          <w:rFonts w:ascii="標楷體" w:hAnsi="標楷體" w:hint="eastAsia"/>
        </w:rPr>
        <w:t>檢驗不合格率而設計的方法，詳見於附錄二。</w:t>
      </w:r>
    </w:p>
    <w:p w:rsidR="007E6164" w:rsidRPr="008930A1" w:rsidRDefault="007E6164" w:rsidP="00534224">
      <w:pPr>
        <w:pStyle w:val="a5"/>
        <w:snapToGrid/>
        <w:spacing w:before="0" w:line="300" w:lineRule="auto"/>
        <w:ind w:left="31680" w:hangingChars="200" w:firstLine="31680"/>
        <w:outlineLvl w:val="0"/>
        <w:rPr>
          <w:rFonts w:ascii="標楷體"/>
        </w:rPr>
      </w:pPr>
      <w:bookmarkStart w:id="94" w:name="_Toc16096595"/>
    </w:p>
    <w:p w:rsidR="007E6164" w:rsidRPr="00F706B1" w:rsidRDefault="007E6164" w:rsidP="00534224">
      <w:pPr>
        <w:pStyle w:val="a5"/>
        <w:snapToGrid/>
        <w:spacing w:before="0" w:line="300" w:lineRule="auto"/>
        <w:ind w:left="31680" w:hangingChars="200" w:firstLine="31680"/>
        <w:outlineLvl w:val="0"/>
        <w:rPr>
          <w:rFonts w:ascii="標楷體"/>
        </w:rPr>
      </w:pPr>
      <w:r w:rsidRPr="008930A1">
        <w:rPr>
          <w:rFonts w:ascii="標楷體" w:hAnsi="標楷體" w:hint="eastAsia"/>
        </w:rPr>
        <w:t>六、結語</w:t>
      </w:r>
      <w:bookmarkEnd w:id="94"/>
    </w:p>
    <w:p w:rsidR="007E6164" w:rsidRPr="008930A1" w:rsidRDefault="007E6164" w:rsidP="00534224">
      <w:pPr>
        <w:pStyle w:val="a6"/>
        <w:adjustRightInd w:val="0"/>
        <w:spacing w:line="300" w:lineRule="auto"/>
        <w:ind w:left="0" w:firstLineChars="202" w:firstLine="31680"/>
        <w:rPr>
          <w:rFonts w:ascii="標楷體"/>
        </w:rPr>
      </w:pPr>
      <w:r w:rsidRPr="008930A1">
        <w:rPr>
          <w:rFonts w:ascii="標楷體" w:hAnsi="標楷體" w:hint="eastAsia"/>
        </w:rPr>
        <w:t>二次世界大戰期間，歐亞洲普遍受到戰火蹂躪，各地民生凋敝物資缺乏，日本於戰後對於外國文化觀念擇優本土化，在全面品質管理（</w:t>
      </w:r>
      <w:r w:rsidRPr="008930A1">
        <w:rPr>
          <w:rFonts w:ascii="標楷體" w:hAnsi="標楷體"/>
        </w:rPr>
        <w:t>Total Quality Management</w:t>
      </w:r>
      <w:r w:rsidRPr="008930A1">
        <w:rPr>
          <w:rFonts w:ascii="標楷體" w:hAnsi="標楷體" w:hint="eastAsia"/>
        </w:rPr>
        <w:t>，</w:t>
      </w:r>
      <w:r w:rsidRPr="008930A1">
        <w:rPr>
          <w:rFonts w:ascii="標楷體" w:hAnsi="標楷體"/>
        </w:rPr>
        <w:t>TQM</w:t>
      </w:r>
      <w:r w:rsidRPr="008930A1">
        <w:rPr>
          <w:rFonts w:ascii="標楷體" w:hAnsi="標楷體" w:hint="eastAsia"/>
        </w:rPr>
        <w:t>）的循環過程</w:t>
      </w:r>
      <w:r w:rsidRPr="008930A1">
        <w:rPr>
          <w:rFonts w:ascii="標楷體" w:hAnsi="標楷體"/>
        </w:rPr>
        <w:t>Plan</w:t>
      </w:r>
      <w:r w:rsidRPr="008930A1">
        <w:rPr>
          <w:rFonts w:ascii="標楷體" w:hAnsi="標楷體" w:hint="eastAsia"/>
        </w:rPr>
        <w:t>，</w:t>
      </w:r>
      <w:r w:rsidRPr="008930A1">
        <w:rPr>
          <w:rFonts w:ascii="標楷體" w:hAnsi="標楷體"/>
        </w:rPr>
        <w:t>Do</w:t>
      </w:r>
      <w:r w:rsidRPr="008930A1">
        <w:rPr>
          <w:rFonts w:ascii="標楷體" w:hAnsi="標楷體" w:hint="eastAsia"/>
        </w:rPr>
        <w:t>，</w:t>
      </w:r>
      <w:r w:rsidRPr="008930A1">
        <w:rPr>
          <w:rFonts w:ascii="標楷體" w:hAnsi="標楷體"/>
        </w:rPr>
        <w:t>Check</w:t>
      </w:r>
      <w:r w:rsidRPr="008930A1">
        <w:rPr>
          <w:rFonts w:ascii="標楷體" w:hAnsi="標楷體" w:hint="eastAsia"/>
        </w:rPr>
        <w:t>，</w:t>
      </w:r>
      <w:r w:rsidRPr="008930A1">
        <w:rPr>
          <w:rFonts w:ascii="標楷體" w:hAnsi="標楷體"/>
        </w:rPr>
        <w:t xml:space="preserve">Action </w:t>
      </w:r>
      <w:r w:rsidRPr="008930A1">
        <w:rPr>
          <w:rFonts w:ascii="標楷體" w:hAnsi="標楷體" w:hint="eastAsia"/>
        </w:rPr>
        <w:t>（</w:t>
      </w:r>
      <w:r w:rsidRPr="008930A1">
        <w:rPr>
          <w:rFonts w:ascii="標楷體" w:hAnsi="標楷體"/>
        </w:rPr>
        <w:t>PDCA</w:t>
      </w:r>
      <w:r w:rsidRPr="008930A1">
        <w:rPr>
          <w:rFonts w:ascii="標楷體" w:hAnsi="標楷體" w:hint="eastAsia"/>
        </w:rPr>
        <w:t>）中，創造出世界級的產品品質，包括營建產業在內，搶攻全球市場，在</w:t>
      </w:r>
      <w:r w:rsidRPr="008930A1">
        <w:rPr>
          <w:rFonts w:ascii="標楷體" w:hAnsi="標楷體"/>
        </w:rPr>
        <w:t>1970</w:t>
      </w:r>
      <w:r w:rsidRPr="008930A1">
        <w:rPr>
          <w:rFonts w:ascii="標楷體" w:hAnsi="標楷體" w:hint="eastAsia"/>
        </w:rPr>
        <w:t>年代成為世界第二經濟巨人。</w:t>
      </w:r>
    </w:p>
    <w:p w:rsidR="007E6164" w:rsidRPr="008930A1" w:rsidRDefault="007E6164" w:rsidP="00534224">
      <w:pPr>
        <w:pStyle w:val="a6"/>
        <w:adjustRightInd w:val="0"/>
        <w:spacing w:line="300" w:lineRule="auto"/>
        <w:ind w:left="0" w:firstLineChars="202" w:firstLine="31680"/>
        <w:rPr>
          <w:rFonts w:ascii="標楷體"/>
        </w:rPr>
      </w:pPr>
      <w:r w:rsidRPr="008930A1">
        <w:rPr>
          <w:rFonts w:ascii="標楷體" w:hAnsi="標楷體" w:hint="eastAsia"/>
        </w:rPr>
        <w:t>傳統的</w:t>
      </w:r>
      <w:r w:rsidRPr="008930A1">
        <w:rPr>
          <w:rFonts w:ascii="標楷體" w:hAnsi="標楷體"/>
        </w:rPr>
        <w:t>QC</w:t>
      </w:r>
      <w:r w:rsidRPr="008930A1">
        <w:rPr>
          <w:rFonts w:ascii="標楷體" w:hAnsi="標楷體" w:hint="eastAsia"/>
        </w:rPr>
        <w:t>七大手法比較偏向於</w:t>
      </w:r>
      <w:r w:rsidRPr="008930A1">
        <w:rPr>
          <w:rFonts w:ascii="標楷體" w:hAnsi="標楷體"/>
        </w:rPr>
        <w:t>Check</w:t>
      </w:r>
      <w:r w:rsidRPr="008930A1">
        <w:rPr>
          <w:rFonts w:ascii="標楷體" w:hAnsi="標楷體" w:hint="eastAsia"/>
        </w:rPr>
        <w:t>階段，而新</w:t>
      </w:r>
      <w:r w:rsidRPr="008930A1">
        <w:rPr>
          <w:rFonts w:ascii="標楷體" w:hAnsi="標楷體"/>
        </w:rPr>
        <w:t>QC</w:t>
      </w:r>
      <w:r w:rsidRPr="008930A1">
        <w:rPr>
          <w:rFonts w:ascii="標楷體" w:hAnsi="標楷體" w:hint="eastAsia"/>
        </w:rPr>
        <w:t>七大手法則為充實</w:t>
      </w:r>
      <w:r w:rsidRPr="008930A1">
        <w:rPr>
          <w:rFonts w:ascii="標楷體" w:hAnsi="標楷體"/>
        </w:rPr>
        <w:t>Plan</w:t>
      </w:r>
      <w:r w:rsidRPr="008930A1">
        <w:rPr>
          <w:rFonts w:ascii="標楷體" w:hAnsi="標楷體" w:hint="eastAsia"/>
        </w:rPr>
        <w:t>階段的重要工具。處理多數為數據資料的品管問題時，傳統的</w:t>
      </w:r>
      <w:r w:rsidRPr="008930A1">
        <w:rPr>
          <w:rFonts w:ascii="標楷體" w:hAnsi="標楷體"/>
        </w:rPr>
        <w:t>QC</w:t>
      </w:r>
      <w:r w:rsidRPr="008930A1">
        <w:rPr>
          <w:rFonts w:ascii="標楷體" w:hAnsi="標楷體" w:hint="eastAsia"/>
        </w:rPr>
        <w:t>七大工具手法</w:t>
      </w:r>
      <w:r w:rsidRPr="008930A1">
        <w:rPr>
          <w:rFonts w:ascii="標楷體" w:hAnsi="標楷體"/>
        </w:rPr>
        <w:t>Q7</w:t>
      </w:r>
      <w:r w:rsidRPr="008930A1">
        <w:rPr>
          <w:rFonts w:ascii="標楷體" w:hAnsi="標楷體" w:hint="eastAsia"/>
        </w:rPr>
        <w:t>即可解決大多數的問題，但在面對</w:t>
      </w:r>
      <w:r w:rsidRPr="008930A1">
        <w:rPr>
          <w:rFonts w:ascii="標楷體" w:hAnsi="標楷體"/>
        </w:rPr>
        <w:t>TQM</w:t>
      </w:r>
      <w:r w:rsidRPr="008930A1">
        <w:rPr>
          <w:rFonts w:ascii="標楷體" w:hAnsi="標楷體" w:hint="eastAsia"/>
        </w:rPr>
        <w:t>的推行上，新</w:t>
      </w:r>
      <w:r w:rsidRPr="008930A1">
        <w:rPr>
          <w:rFonts w:ascii="標楷體" w:hAnsi="標楷體"/>
        </w:rPr>
        <w:t>QC</w:t>
      </w:r>
      <w:r w:rsidRPr="008930A1">
        <w:rPr>
          <w:rFonts w:ascii="標楷體" w:hAnsi="標楷體" w:hint="eastAsia"/>
        </w:rPr>
        <w:t>七大工具手法</w:t>
      </w:r>
      <w:r w:rsidRPr="008930A1">
        <w:rPr>
          <w:rFonts w:ascii="標楷體" w:hAnsi="標楷體"/>
        </w:rPr>
        <w:t>N7</w:t>
      </w:r>
      <w:r w:rsidRPr="008930A1">
        <w:rPr>
          <w:rFonts w:ascii="標楷體" w:hAnsi="標楷體" w:hint="eastAsia"/>
        </w:rPr>
        <w:t>被廣泛採用而日趨重要。</w:t>
      </w:r>
    </w:p>
    <w:p w:rsidR="007E6164" w:rsidRPr="008930A1" w:rsidRDefault="007E6164" w:rsidP="00534224">
      <w:pPr>
        <w:pStyle w:val="a6"/>
        <w:adjustRightInd w:val="0"/>
        <w:spacing w:line="300" w:lineRule="auto"/>
        <w:ind w:left="0" w:firstLineChars="202" w:firstLine="31680"/>
        <w:rPr>
          <w:rFonts w:ascii="標楷體"/>
        </w:rPr>
      </w:pPr>
      <w:r w:rsidRPr="008930A1">
        <w:rPr>
          <w:rFonts w:ascii="標楷體" w:hAnsi="標楷體"/>
        </w:rPr>
        <w:t>QC</w:t>
      </w:r>
      <w:r w:rsidRPr="008930A1">
        <w:rPr>
          <w:rFonts w:ascii="標楷體" w:hAnsi="標楷體" w:hint="eastAsia"/>
        </w:rPr>
        <w:t>工具手法是為了管理所需要，而</w:t>
      </w:r>
      <w:r w:rsidRPr="008930A1">
        <w:rPr>
          <w:rFonts w:ascii="標楷體" w:hAnsi="標楷體"/>
        </w:rPr>
        <w:t>QC</w:t>
      </w:r>
      <w:r w:rsidRPr="008930A1">
        <w:rPr>
          <w:rFonts w:ascii="標楷體" w:hAnsi="標楷體" w:hint="eastAsia"/>
        </w:rPr>
        <w:t>工具手法的活用是一種手段，目的在於順利推動品管的工作，因此不論是傳統的</w:t>
      </w:r>
      <w:r w:rsidRPr="008930A1">
        <w:rPr>
          <w:rFonts w:ascii="標楷體" w:hAnsi="標楷體"/>
        </w:rPr>
        <w:t>QC</w:t>
      </w:r>
      <w:r w:rsidRPr="008930A1">
        <w:rPr>
          <w:rFonts w:ascii="標楷體" w:hAnsi="標楷體" w:hint="eastAsia"/>
        </w:rPr>
        <w:t>七大工具手法</w:t>
      </w:r>
      <w:r w:rsidRPr="008930A1">
        <w:rPr>
          <w:rFonts w:ascii="標楷體" w:hAnsi="標楷體"/>
        </w:rPr>
        <w:t>Q7</w:t>
      </w:r>
      <w:r w:rsidRPr="008930A1">
        <w:rPr>
          <w:rFonts w:ascii="標楷體" w:hAnsi="標楷體" w:hint="eastAsia"/>
        </w:rPr>
        <w:t>或新</w:t>
      </w:r>
      <w:r w:rsidRPr="008930A1">
        <w:rPr>
          <w:rFonts w:ascii="標楷體" w:hAnsi="標楷體"/>
        </w:rPr>
        <w:t>QC</w:t>
      </w:r>
      <w:r w:rsidRPr="008930A1">
        <w:rPr>
          <w:rFonts w:ascii="標楷體" w:hAnsi="標楷體" w:hint="eastAsia"/>
        </w:rPr>
        <w:t>七大工具手法</w:t>
      </w:r>
      <w:r w:rsidRPr="008930A1">
        <w:rPr>
          <w:rFonts w:ascii="標楷體" w:hAnsi="標楷體"/>
        </w:rPr>
        <w:t>N7</w:t>
      </w:r>
      <w:r w:rsidRPr="008930A1">
        <w:rPr>
          <w:rFonts w:ascii="標楷體" w:hAnsi="標楷體" w:hint="eastAsia"/>
        </w:rPr>
        <w:t>，其重點均在於活用，只是看看講義聽聽課，效果並不大，一定要親自練習使用，才能熟而生巧，靈活運用。</w:t>
      </w:r>
    </w:p>
    <w:p w:rsidR="007E6164" w:rsidRDefault="007E6164" w:rsidP="00534224">
      <w:pPr>
        <w:pStyle w:val="a5"/>
        <w:snapToGrid/>
        <w:spacing w:before="0" w:line="300" w:lineRule="auto"/>
        <w:ind w:left="31680" w:hangingChars="200" w:firstLine="31680"/>
        <w:outlineLvl w:val="0"/>
        <w:rPr>
          <w:rFonts w:ascii="標楷體"/>
        </w:rPr>
      </w:pPr>
      <w:bookmarkStart w:id="95" w:name="_Toc16096596"/>
    </w:p>
    <w:p w:rsidR="007E6164" w:rsidRDefault="007E6164" w:rsidP="00534224">
      <w:pPr>
        <w:pStyle w:val="a5"/>
        <w:snapToGrid/>
        <w:spacing w:before="0" w:line="300" w:lineRule="auto"/>
        <w:ind w:left="31680" w:hangingChars="200" w:firstLine="31680"/>
        <w:outlineLvl w:val="0"/>
        <w:rPr>
          <w:rFonts w:ascii="標楷體"/>
        </w:rPr>
      </w:pPr>
    </w:p>
    <w:p w:rsidR="007E6164" w:rsidRPr="008930A1" w:rsidRDefault="007E6164" w:rsidP="00534224">
      <w:pPr>
        <w:pStyle w:val="a5"/>
        <w:snapToGrid/>
        <w:spacing w:before="0" w:line="300" w:lineRule="auto"/>
        <w:ind w:left="31680" w:hangingChars="200" w:firstLine="31680"/>
        <w:outlineLvl w:val="0"/>
        <w:rPr>
          <w:rFonts w:ascii="標楷體"/>
        </w:rPr>
      </w:pPr>
      <w:r w:rsidRPr="008930A1">
        <w:rPr>
          <w:rFonts w:ascii="標楷體" w:hAnsi="標楷體" w:hint="eastAsia"/>
        </w:rPr>
        <w:t>七、參考文獻</w:t>
      </w:r>
      <w:bookmarkEnd w:id="95"/>
    </w:p>
    <w:p w:rsidR="007E6164" w:rsidRPr="008930A1" w:rsidRDefault="007E6164" w:rsidP="00534224">
      <w:pPr>
        <w:pStyle w:val="a6"/>
        <w:adjustRightInd w:val="0"/>
        <w:spacing w:line="300" w:lineRule="auto"/>
        <w:ind w:left="31680" w:hangingChars="202" w:firstLine="31680"/>
        <w:rPr>
          <w:rFonts w:ascii="標楷體"/>
        </w:rPr>
      </w:pPr>
      <w:r w:rsidRPr="008930A1">
        <w:rPr>
          <w:rFonts w:ascii="標楷體" w:hAnsi="標楷體"/>
        </w:rPr>
        <w:t>[1]</w:t>
      </w:r>
      <w:r>
        <w:rPr>
          <w:rFonts w:ascii="標楷體" w:hAnsi="標楷體"/>
        </w:rPr>
        <w:t xml:space="preserve"> </w:t>
      </w:r>
      <w:r w:rsidRPr="008930A1">
        <w:rPr>
          <w:rFonts w:ascii="標楷體" w:hAnsi="標楷體" w:hint="eastAsia"/>
        </w:rPr>
        <w:t>吳毓勳，營建業工程品質管制實務，增訂版，台灣建經報導叢書，民國</w:t>
      </w:r>
      <w:r w:rsidRPr="008930A1">
        <w:rPr>
          <w:rFonts w:ascii="標楷體" w:hAnsi="標楷體"/>
        </w:rPr>
        <w:t>83</w:t>
      </w:r>
      <w:r w:rsidRPr="008930A1">
        <w:rPr>
          <w:rFonts w:ascii="標楷體" w:hAnsi="標楷體" w:hint="eastAsia"/>
        </w:rPr>
        <w:t>年。</w:t>
      </w:r>
    </w:p>
    <w:p w:rsidR="007E6164" w:rsidRPr="008930A1" w:rsidRDefault="007E6164" w:rsidP="00534224">
      <w:pPr>
        <w:pStyle w:val="a6"/>
        <w:adjustRightInd w:val="0"/>
        <w:spacing w:line="300" w:lineRule="auto"/>
        <w:ind w:left="31680" w:hangingChars="202" w:firstLine="31680"/>
        <w:rPr>
          <w:rFonts w:ascii="標楷體"/>
        </w:rPr>
      </w:pPr>
      <w:r w:rsidRPr="008930A1">
        <w:rPr>
          <w:rFonts w:ascii="標楷體" w:hAnsi="標楷體"/>
        </w:rPr>
        <w:t>[2]</w:t>
      </w:r>
      <w:r>
        <w:rPr>
          <w:rFonts w:ascii="標楷體" w:hAnsi="標楷體"/>
        </w:rPr>
        <w:t xml:space="preserve"> </w:t>
      </w:r>
      <w:r w:rsidRPr="008930A1">
        <w:rPr>
          <w:rFonts w:ascii="標楷體" w:hAnsi="標楷體" w:hint="eastAsia"/>
        </w:rPr>
        <w:t>林耀煌，營建工程施工規劃與管理控制，修訂四版，長松出版社，民國</w:t>
      </w:r>
      <w:r w:rsidRPr="008930A1">
        <w:rPr>
          <w:rFonts w:ascii="標楷體" w:hAnsi="標楷體"/>
        </w:rPr>
        <w:t>86</w:t>
      </w:r>
      <w:r w:rsidRPr="008930A1">
        <w:rPr>
          <w:rFonts w:ascii="標楷體" w:hAnsi="標楷體" w:hint="eastAsia"/>
        </w:rPr>
        <w:t>年。</w:t>
      </w:r>
    </w:p>
    <w:p w:rsidR="007E6164" w:rsidRPr="008930A1" w:rsidRDefault="007E6164" w:rsidP="00534224">
      <w:pPr>
        <w:pStyle w:val="a6"/>
        <w:adjustRightInd w:val="0"/>
        <w:spacing w:line="300" w:lineRule="auto"/>
        <w:ind w:left="31680" w:hangingChars="202" w:firstLine="31680"/>
        <w:rPr>
          <w:rFonts w:ascii="標楷體"/>
        </w:rPr>
      </w:pPr>
      <w:r w:rsidRPr="008930A1">
        <w:rPr>
          <w:rFonts w:ascii="標楷體" w:hAnsi="標楷體"/>
        </w:rPr>
        <w:t>[3]</w:t>
      </w:r>
      <w:r>
        <w:rPr>
          <w:rFonts w:ascii="標楷體" w:hAnsi="標楷體"/>
        </w:rPr>
        <w:t xml:space="preserve"> </w:t>
      </w:r>
      <w:r w:rsidRPr="008930A1">
        <w:rPr>
          <w:rFonts w:ascii="標楷體" w:hAnsi="標楷體" w:hint="eastAsia"/>
        </w:rPr>
        <w:t>品質管制七個新工具，前程企業管理公司編譯，民國</w:t>
      </w:r>
      <w:r w:rsidRPr="008930A1">
        <w:rPr>
          <w:rFonts w:ascii="標楷體" w:hAnsi="標楷體"/>
        </w:rPr>
        <w:t>80</w:t>
      </w:r>
      <w:r w:rsidRPr="008930A1">
        <w:rPr>
          <w:rFonts w:ascii="標楷體" w:hAnsi="標楷體" w:hint="eastAsia"/>
        </w:rPr>
        <w:t>年。</w:t>
      </w:r>
    </w:p>
    <w:p w:rsidR="007E6164" w:rsidRPr="008930A1" w:rsidRDefault="007E6164" w:rsidP="00534224">
      <w:pPr>
        <w:pStyle w:val="a6"/>
        <w:adjustRightInd w:val="0"/>
        <w:spacing w:line="300" w:lineRule="auto"/>
        <w:ind w:left="31680" w:hangingChars="202" w:firstLine="31680"/>
        <w:rPr>
          <w:rFonts w:ascii="標楷體"/>
        </w:rPr>
      </w:pPr>
      <w:r w:rsidRPr="008930A1">
        <w:rPr>
          <w:rFonts w:ascii="標楷體" w:hAnsi="標楷體"/>
        </w:rPr>
        <w:t>[4]</w:t>
      </w:r>
      <w:r>
        <w:rPr>
          <w:rFonts w:ascii="標楷體" w:hAnsi="標楷體"/>
        </w:rPr>
        <w:t xml:space="preserve"> </w:t>
      </w:r>
      <w:r w:rsidRPr="008930A1">
        <w:rPr>
          <w:rFonts w:ascii="標楷體" w:hAnsi="標楷體" w:hint="eastAsia"/>
        </w:rPr>
        <w:t>簡單易懂好用的</w:t>
      </w:r>
      <w:r w:rsidRPr="008930A1">
        <w:rPr>
          <w:rFonts w:ascii="標楷體" w:hAnsi="標楷體"/>
        </w:rPr>
        <w:t>QC</w:t>
      </w:r>
      <w:r w:rsidRPr="008930A1">
        <w:rPr>
          <w:rFonts w:ascii="標楷體" w:hAnsi="標楷體" w:hint="eastAsia"/>
        </w:rPr>
        <w:t>手法，先鋒企業管理發展中心編譯，民國</w:t>
      </w:r>
      <w:r w:rsidRPr="008930A1">
        <w:rPr>
          <w:rFonts w:ascii="標楷體" w:hAnsi="標楷體"/>
        </w:rPr>
        <w:t>83</w:t>
      </w:r>
      <w:r w:rsidRPr="008930A1">
        <w:rPr>
          <w:rFonts w:ascii="標楷體" w:hAnsi="標楷體" w:hint="eastAsia"/>
        </w:rPr>
        <w:t>年。</w:t>
      </w:r>
    </w:p>
    <w:p w:rsidR="007E6164" w:rsidRPr="008930A1" w:rsidRDefault="007E6164" w:rsidP="00534224">
      <w:pPr>
        <w:pStyle w:val="a6"/>
        <w:adjustRightInd w:val="0"/>
        <w:spacing w:line="300" w:lineRule="auto"/>
        <w:ind w:left="31680" w:hangingChars="202" w:firstLine="31680"/>
        <w:rPr>
          <w:rFonts w:ascii="標楷體"/>
        </w:rPr>
      </w:pPr>
      <w:r w:rsidRPr="008930A1">
        <w:rPr>
          <w:rFonts w:ascii="標楷體" w:hAnsi="標楷體"/>
        </w:rPr>
        <w:t>[5]</w:t>
      </w:r>
      <w:r>
        <w:rPr>
          <w:rFonts w:ascii="標楷體" w:hAnsi="標楷體"/>
        </w:rPr>
        <w:t xml:space="preserve"> </w:t>
      </w:r>
      <w:r w:rsidRPr="008930A1">
        <w:rPr>
          <w:rFonts w:ascii="標楷體" w:hAnsi="標楷體"/>
        </w:rPr>
        <w:t>QC</w:t>
      </w:r>
      <w:r w:rsidRPr="008930A1">
        <w:rPr>
          <w:rFonts w:ascii="標楷體" w:hAnsi="標楷體" w:hint="eastAsia"/>
        </w:rPr>
        <w:t>七大手法及問題分析與解決，中國生產力中心，民國</w:t>
      </w:r>
      <w:r w:rsidRPr="008930A1">
        <w:rPr>
          <w:rFonts w:ascii="標楷體" w:hAnsi="標楷體"/>
        </w:rPr>
        <w:t>103</w:t>
      </w:r>
      <w:r w:rsidRPr="008930A1">
        <w:rPr>
          <w:rFonts w:ascii="標楷體" w:hAnsi="標楷體" w:hint="eastAsia"/>
        </w:rPr>
        <w:t>年。</w:t>
      </w:r>
    </w:p>
    <w:p w:rsidR="007E6164" w:rsidRPr="008930A1" w:rsidRDefault="007E6164" w:rsidP="00534224">
      <w:pPr>
        <w:pStyle w:val="a6"/>
        <w:adjustRightInd w:val="0"/>
        <w:spacing w:line="300" w:lineRule="auto"/>
        <w:ind w:left="31680" w:hangingChars="202" w:firstLine="31680"/>
        <w:rPr>
          <w:rFonts w:ascii="標楷體"/>
        </w:rPr>
      </w:pPr>
      <w:r w:rsidRPr="008930A1">
        <w:rPr>
          <w:rFonts w:ascii="標楷體" w:hAnsi="標楷體"/>
        </w:rPr>
        <w:t>[6]</w:t>
      </w:r>
      <w:r>
        <w:rPr>
          <w:rFonts w:ascii="標楷體" w:hAnsi="標楷體"/>
        </w:rPr>
        <w:t xml:space="preserve"> </w:t>
      </w:r>
      <w:r w:rsidRPr="008930A1">
        <w:rPr>
          <w:rFonts w:ascii="標楷體" w:hAnsi="標楷體" w:hint="eastAsia"/>
        </w:rPr>
        <w:t>第四代管理，美商麥格羅．希爾公司，民國</w:t>
      </w:r>
      <w:r w:rsidRPr="008930A1">
        <w:rPr>
          <w:rFonts w:ascii="標楷體" w:hAnsi="標楷體"/>
        </w:rPr>
        <w:t>85</w:t>
      </w:r>
      <w:r w:rsidRPr="008930A1">
        <w:rPr>
          <w:rFonts w:ascii="標楷體" w:hAnsi="標楷體" w:hint="eastAsia"/>
        </w:rPr>
        <w:t>年。</w:t>
      </w:r>
    </w:p>
    <w:p w:rsidR="007E6164" w:rsidRPr="008930A1" w:rsidRDefault="007E6164" w:rsidP="00534224">
      <w:pPr>
        <w:pStyle w:val="a6"/>
        <w:adjustRightInd w:val="0"/>
        <w:spacing w:line="300" w:lineRule="auto"/>
        <w:ind w:left="31680" w:hangingChars="202" w:firstLine="31680"/>
        <w:rPr>
          <w:rFonts w:ascii="標楷體"/>
        </w:rPr>
      </w:pPr>
      <w:r w:rsidRPr="008930A1">
        <w:rPr>
          <w:rFonts w:ascii="標楷體" w:hAnsi="標楷體"/>
        </w:rPr>
        <w:t>[7]</w:t>
      </w:r>
      <w:r>
        <w:rPr>
          <w:rFonts w:ascii="標楷體" w:hAnsi="標楷體"/>
        </w:rPr>
        <w:t xml:space="preserve"> </w:t>
      </w:r>
      <w:r w:rsidRPr="008930A1">
        <w:rPr>
          <w:rFonts w:ascii="標楷體" w:hAnsi="標楷體" w:hint="eastAsia"/>
        </w:rPr>
        <w:t>品質創造大師朱蘭，美商麥格羅．希爾公司，民國</w:t>
      </w:r>
      <w:r w:rsidRPr="008930A1">
        <w:rPr>
          <w:rFonts w:ascii="標楷體" w:hAnsi="標楷體"/>
        </w:rPr>
        <w:t>93</w:t>
      </w:r>
      <w:r w:rsidRPr="008930A1">
        <w:rPr>
          <w:rFonts w:ascii="標楷體" w:hAnsi="標楷體" w:hint="eastAsia"/>
        </w:rPr>
        <w:t>年。</w:t>
      </w:r>
    </w:p>
    <w:p w:rsidR="007E6164" w:rsidRPr="008930A1" w:rsidRDefault="007E6164" w:rsidP="00534224">
      <w:pPr>
        <w:pStyle w:val="a6"/>
        <w:adjustRightInd w:val="0"/>
        <w:spacing w:line="300" w:lineRule="auto"/>
        <w:ind w:left="31680" w:hangingChars="202" w:firstLine="31680"/>
        <w:rPr>
          <w:rFonts w:ascii="標楷體"/>
        </w:rPr>
      </w:pPr>
      <w:r w:rsidRPr="008930A1">
        <w:rPr>
          <w:rFonts w:ascii="標楷體" w:hAnsi="標楷體"/>
        </w:rPr>
        <w:t>[8]</w:t>
      </w:r>
      <w:r>
        <w:rPr>
          <w:rFonts w:ascii="標楷體" w:hAnsi="標楷體"/>
        </w:rPr>
        <w:t xml:space="preserve"> </w:t>
      </w:r>
      <w:r w:rsidRPr="008930A1">
        <w:rPr>
          <w:rFonts w:ascii="標楷體" w:hAnsi="標楷體" w:hint="eastAsia"/>
        </w:rPr>
        <w:t>戴明的管理方法，天下文化，民國</w:t>
      </w:r>
      <w:r w:rsidRPr="008930A1">
        <w:rPr>
          <w:rFonts w:ascii="標楷體" w:hAnsi="標楷體"/>
        </w:rPr>
        <w:t>86</w:t>
      </w:r>
      <w:r w:rsidRPr="008930A1">
        <w:rPr>
          <w:rFonts w:ascii="標楷體" w:hAnsi="標楷體" w:hint="eastAsia"/>
        </w:rPr>
        <w:t>年。</w:t>
      </w:r>
    </w:p>
    <w:p w:rsidR="007E6164" w:rsidRPr="008930A1" w:rsidRDefault="007E6164" w:rsidP="00534224">
      <w:pPr>
        <w:pStyle w:val="a6"/>
        <w:adjustRightInd w:val="0"/>
        <w:spacing w:line="300" w:lineRule="auto"/>
        <w:ind w:left="31680" w:hangingChars="202" w:firstLine="31680"/>
        <w:rPr>
          <w:rFonts w:ascii="標楷體"/>
        </w:rPr>
      </w:pPr>
      <w:r w:rsidRPr="008930A1">
        <w:rPr>
          <w:rFonts w:ascii="標楷體" w:hAnsi="標楷體"/>
        </w:rPr>
        <w:t>[9]</w:t>
      </w:r>
      <w:r>
        <w:rPr>
          <w:rFonts w:ascii="標楷體" w:hAnsi="標楷體"/>
        </w:rPr>
        <w:t xml:space="preserve"> </w:t>
      </w:r>
      <w:r w:rsidRPr="008930A1">
        <w:rPr>
          <w:rFonts w:ascii="標楷體" w:hAnsi="標楷體" w:hint="eastAsia"/>
        </w:rPr>
        <w:t>臨界生產方式，中華企業管理發展中心，民國</w:t>
      </w:r>
      <w:r w:rsidRPr="008930A1">
        <w:rPr>
          <w:rFonts w:ascii="標楷體" w:hAnsi="標楷體"/>
        </w:rPr>
        <w:t>82</w:t>
      </w:r>
      <w:r w:rsidRPr="008930A1">
        <w:rPr>
          <w:rFonts w:ascii="標楷體" w:hAnsi="標楷體" w:hint="eastAsia"/>
        </w:rPr>
        <w:t>年。</w:t>
      </w:r>
    </w:p>
    <w:p w:rsidR="007E6164" w:rsidRPr="008930A1" w:rsidRDefault="007E6164" w:rsidP="00534224">
      <w:pPr>
        <w:pStyle w:val="a6"/>
        <w:adjustRightInd w:val="0"/>
        <w:spacing w:line="300" w:lineRule="auto"/>
        <w:ind w:left="31680" w:hangingChars="202" w:firstLine="31680"/>
        <w:rPr>
          <w:rFonts w:ascii="標楷體"/>
        </w:rPr>
      </w:pPr>
      <w:r w:rsidRPr="008930A1">
        <w:rPr>
          <w:rFonts w:ascii="標楷體" w:hAnsi="標楷體"/>
        </w:rPr>
        <w:t>[10]Terry L. Richardson</w:t>
      </w:r>
      <w:r w:rsidRPr="008930A1">
        <w:rPr>
          <w:rFonts w:ascii="標楷體" w:hAnsi="標楷體" w:hint="eastAsia"/>
        </w:rPr>
        <w:t>，</w:t>
      </w:r>
      <w:r w:rsidRPr="008930A1">
        <w:rPr>
          <w:rFonts w:ascii="標楷體" w:hAnsi="標楷體"/>
        </w:rPr>
        <w:t>Total Quality Management</w:t>
      </w:r>
      <w:r w:rsidRPr="008930A1">
        <w:rPr>
          <w:rFonts w:ascii="標楷體" w:hAnsi="標楷體" w:hint="eastAsia"/>
        </w:rPr>
        <w:t>，</w:t>
      </w:r>
      <w:r w:rsidRPr="008930A1">
        <w:rPr>
          <w:rFonts w:ascii="標楷體" w:hAnsi="標楷體"/>
        </w:rPr>
        <w:t>Delmar Publisher</w:t>
      </w:r>
      <w:r w:rsidRPr="008930A1">
        <w:rPr>
          <w:rFonts w:ascii="標楷體" w:hAnsi="標楷體" w:hint="eastAsia"/>
        </w:rPr>
        <w:t>，</w:t>
      </w:r>
      <w:r w:rsidRPr="008930A1">
        <w:rPr>
          <w:rFonts w:ascii="標楷體" w:hAnsi="標楷體"/>
        </w:rPr>
        <w:t>1997</w:t>
      </w:r>
      <w:r w:rsidRPr="008930A1">
        <w:rPr>
          <w:rFonts w:ascii="標楷體" w:hAnsi="標楷體" w:hint="eastAsia"/>
        </w:rPr>
        <w:t>。</w:t>
      </w:r>
    </w:p>
    <w:p w:rsidR="007E6164" w:rsidRPr="008930A1" w:rsidRDefault="007E6164" w:rsidP="00534224">
      <w:pPr>
        <w:pStyle w:val="a5"/>
        <w:snapToGrid/>
        <w:spacing w:before="0" w:line="300" w:lineRule="auto"/>
        <w:ind w:left="31680" w:hangingChars="200" w:firstLine="31680"/>
        <w:outlineLvl w:val="0"/>
        <w:rPr>
          <w:rFonts w:ascii="標楷體"/>
        </w:rPr>
      </w:pPr>
      <w:r w:rsidRPr="008930A1">
        <w:rPr>
          <w:rFonts w:ascii="標楷體"/>
        </w:rPr>
        <w:br w:type="page"/>
      </w:r>
      <w:bookmarkStart w:id="96" w:name="_Toc16096597"/>
      <w:r w:rsidRPr="008930A1">
        <w:rPr>
          <w:rFonts w:ascii="標楷體" w:hAnsi="標楷體" w:hint="eastAsia"/>
        </w:rPr>
        <w:t>附錄一：品管問題分析與解決案例（土木類）</w:t>
      </w:r>
      <w:bookmarkEnd w:id="96"/>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降低混凝土露出面外觀不良件數</w:t>
      </w:r>
    </w:p>
    <w:p w:rsidR="007E6164" w:rsidRPr="001F3E6B" w:rsidRDefault="007E6164" w:rsidP="008930A1">
      <w:pPr>
        <w:pStyle w:val="a6"/>
        <w:adjustRightInd w:val="0"/>
        <w:spacing w:line="300" w:lineRule="auto"/>
        <w:ind w:left="0" w:firstLineChars="0" w:firstLine="0"/>
        <w:rPr>
          <w:rFonts w:ascii="標楷體"/>
          <w:b/>
        </w:rPr>
      </w:pPr>
      <w:r w:rsidRPr="001F3E6B">
        <w:rPr>
          <w:rFonts w:ascii="標楷體" w:hAnsi="標楷體" w:hint="eastAsia"/>
          <w:b/>
        </w:rPr>
        <w:t>壹、簡介</w:t>
      </w:r>
    </w:p>
    <w:p w:rsidR="007E6164" w:rsidRPr="008930A1" w:rsidRDefault="007E6164" w:rsidP="00534224">
      <w:pPr>
        <w:pStyle w:val="a6"/>
        <w:adjustRightInd w:val="0"/>
        <w:spacing w:line="300" w:lineRule="auto"/>
        <w:ind w:left="0" w:firstLine="31680"/>
        <w:rPr>
          <w:rFonts w:ascii="標楷體"/>
          <w:sz w:val="24"/>
          <w:szCs w:val="24"/>
        </w:rPr>
      </w:pPr>
      <w:r w:rsidRPr="008930A1">
        <w:rPr>
          <w:rFonts w:ascii="標楷體" w:hAnsi="標楷體" w:hint="eastAsia"/>
          <w:sz w:val="24"/>
          <w:szCs w:val="24"/>
        </w:rPr>
        <w:t>本範例為台灣電力公司嘉南供電區營運處為降低混凝土露出面外觀不良件數而建立的品質分析方法。</w:t>
      </w:r>
    </w:p>
    <w:p w:rsidR="007E6164" w:rsidRPr="008930A1" w:rsidRDefault="007E6164" w:rsidP="00534224">
      <w:pPr>
        <w:pStyle w:val="a6"/>
        <w:adjustRightInd w:val="0"/>
        <w:spacing w:line="300" w:lineRule="auto"/>
        <w:ind w:left="0" w:firstLine="31680"/>
        <w:rPr>
          <w:rFonts w:ascii="標楷體"/>
          <w:sz w:val="24"/>
          <w:szCs w:val="24"/>
        </w:rPr>
      </w:pPr>
      <w:r>
        <w:rPr>
          <w:rFonts w:ascii="標楷體" w:hAnsi="標楷體" w:hint="eastAsia"/>
          <w:sz w:val="24"/>
          <w:szCs w:val="24"/>
          <w:lang w:eastAsia="zh-HK"/>
        </w:rPr>
        <w:t>一、</w:t>
      </w:r>
      <w:r w:rsidRPr="008930A1">
        <w:rPr>
          <w:rFonts w:ascii="標楷體" w:hAnsi="標楷體" w:hint="eastAsia"/>
          <w:sz w:val="24"/>
          <w:szCs w:val="24"/>
        </w:rPr>
        <w:t>主題：降低混凝土露出面外觀不良件數</w:t>
      </w:r>
      <w:r>
        <w:rPr>
          <w:rFonts w:ascii="標楷體" w:hAnsi="標楷體" w:hint="eastAsia"/>
          <w:sz w:val="24"/>
          <w:szCs w:val="24"/>
        </w:rPr>
        <w:t>。</w:t>
      </w:r>
    </w:p>
    <w:p w:rsidR="007E6164" w:rsidRPr="008930A1" w:rsidRDefault="007E6164" w:rsidP="00534224">
      <w:pPr>
        <w:pStyle w:val="a6"/>
        <w:adjustRightInd w:val="0"/>
        <w:spacing w:line="300" w:lineRule="auto"/>
        <w:ind w:left="0" w:firstLine="31680"/>
        <w:rPr>
          <w:rFonts w:ascii="標楷體"/>
          <w:sz w:val="24"/>
          <w:szCs w:val="24"/>
        </w:rPr>
      </w:pPr>
      <w:r>
        <w:rPr>
          <w:rFonts w:ascii="標楷體" w:hAnsi="標楷體" w:hint="eastAsia"/>
          <w:sz w:val="24"/>
          <w:szCs w:val="24"/>
          <w:lang w:eastAsia="zh-HK"/>
        </w:rPr>
        <w:t>二、</w:t>
      </w:r>
      <w:r w:rsidRPr="008930A1">
        <w:rPr>
          <w:rFonts w:ascii="標楷體" w:hAnsi="標楷體" w:hint="eastAsia"/>
          <w:sz w:val="24"/>
          <w:szCs w:val="24"/>
        </w:rPr>
        <w:t>選取理由：</w:t>
      </w:r>
    </w:p>
    <w:p w:rsidR="007E6164" w:rsidRPr="008930A1" w:rsidRDefault="007E6164" w:rsidP="00534224">
      <w:pPr>
        <w:pStyle w:val="a6"/>
        <w:adjustRightInd w:val="0"/>
        <w:spacing w:line="300" w:lineRule="auto"/>
        <w:ind w:left="0" w:firstLineChars="354" w:firstLine="31680"/>
        <w:rPr>
          <w:rFonts w:ascii="標楷體"/>
          <w:sz w:val="24"/>
          <w:szCs w:val="24"/>
        </w:rPr>
      </w:pPr>
      <w:r>
        <w:rPr>
          <w:rFonts w:ascii="標楷體" w:hAnsi="標楷體" w:hint="eastAsia"/>
          <w:sz w:val="24"/>
          <w:szCs w:val="24"/>
        </w:rPr>
        <w:t>（一）提</w:t>
      </w:r>
      <w:r>
        <w:rPr>
          <w:rFonts w:ascii="標楷體" w:hAnsi="標楷體" w:hint="eastAsia"/>
          <w:sz w:val="24"/>
          <w:szCs w:val="24"/>
          <w:lang w:eastAsia="zh-HK"/>
        </w:rPr>
        <w:t>升</w:t>
      </w:r>
      <w:r w:rsidRPr="008930A1">
        <w:rPr>
          <w:rFonts w:ascii="標楷體" w:hAnsi="標楷體" w:hint="eastAsia"/>
          <w:sz w:val="24"/>
          <w:szCs w:val="24"/>
        </w:rPr>
        <w:t>混凝土施工品質。</w:t>
      </w:r>
    </w:p>
    <w:p w:rsidR="007E6164" w:rsidRPr="008930A1" w:rsidRDefault="007E6164" w:rsidP="00534224">
      <w:pPr>
        <w:pStyle w:val="a6"/>
        <w:adjustRightInd w:val="0"/>
        <w:spacing w:line="300" w:lineRule="auto"/>
        <w:ind w:left="0" w:firstLineChars="354" w:firstLine="31680"/>
        <w:rPr>
          <w:rFonts w:ascii="標楷體"/>
          <w:sz w:val="24"/>
          <w:szCs w:val="24"/>
        </w:rPr>
      </w:pPr>
      <w:r w:rsidRPr="008930A1">
        <w:rPr>
          <w:rFonts w:ascii="標楷體" w:hAnsi="標楷體" w:hint="eastAsia"/>
          <w:sz w:val="24"/>
          <w:szCs w:val="24"/>
        </w:rPr>
        <w:t>（二）增進結構體之美觀。</w:t>
      </w:r>
    </w:p>
    <w:p w:rsidR="007E6164" w:rsidRPr="008930A1" w:rsidRDefault="007E6164" w:rsidP="00534224">
      <w:pPr>
        <w:pStyle w:val="a6"/>
        <w:adjustRightInd w:val="0"/>
        <w:spacing w:line="300" w:lineRule="auto"/>
        <w:ind w:left="0" w:firstLineChars="354" w:firstLine="31680"/>
        <w:rPr>
          <w:rFonts w:ascii="標楷體"/>
          <w:sz w:val="24"/>
          <w:szCs w:val="24"/>
        </w:rPr>
      </w:pPr>
      <w:r w:rsidRPr="008930A1">
        <w:rPr>
          <w:rFonts w:ascii="標楷體" w:hAnsi="標楷體" w:hint="eastAsia"/>
          <w:sz w:val="24"/>
          <w:szCs w:val="24"/>
        </w:rPr>
        <w:t>（三）提昇外界對公司形象。</w:t>
      </w:r>
    </w:p>
    <w:p w:rsidR="007E6164" w:rsidRPr="001F3E6B" w:rsidRDefault="007E6164" w:rsidP="008930A1">
      <w:pPr>
        <w:pStyle w:val="a6"/>
        <w:adjustRightInd w:val="0"/>
        <w:spacing w:line="300" w:lineRule="auto"/>
        <w:ind w:left="0" w:firstLineChars="0" w:firstLine="0"/>
        <w:rPr>
          <w:rFonts w:ascii="標楷體"/>
          <w:b/>
        </w:rPr>
      </w:pPr>
      <w:r w:rsidRPr="001F3E6B">
        <w:rPr>
          <w:rFonts w:ascii="標楷體" w:hAnsi="標楷體" w:hint="eastAsia"/>
          <w:b/>
        </w:rPr>
        <w:t>貳、活動計畫表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691"/>
        <w:gridCol w:w="572"/>
        <w:gridCol w:w="572"/>
        <w:gridCol w:w="571"/>
        <w:gridCol w:w="577"/>
        <w:gridCol w:w="571"/>
        <w:gridCol w:w="571"/>
        <w:gridCol w:w="571"/>
        <w:gridCol w:w="571"/>
        <w:gridCol w:w="571"/>
        <w:gridCol w:w="575"/>
        <w:gridCol w:w="1714"/>
      </w:tblGrid>
      <w:tr w:rsidR="007E6164" w:rsidRPr="008930A1" w:rsidTr="002575B4">
        <w:trPr>
          <w:cantSplit/>
        </w:trPr>
        <w:tc>
          <w:tcPr>
            <w:tcW w:w="926" w:type="pct"/>
            <w:vMerge w:val="restart"/>
            <w:tcBorders>
              <w:top w:val="single" w:sz="12" w:space="0" w:color="auto"/>
              <w:tl2br w:val="single" w:sz="4" w:space="0" w:color="auto"/>
            </w:tcBorders>
            <w:vAlign w:val="center"/>
          </w:tcPr>
          <w:p w:rsidR="007E6164" w:rsidRPr="008930A1" w:rsidRDefault="007E6164" w:rsidP="008930A1">
            <w:pPr>
              <w:adjustRightInd w:val="0"/>
              <w:snapToGrid w:val="0"/>
              <w:spacing w:after="120" w:line="300" w:lineRule="auto"/>
              <w:jc w:val="center"/>
              <w:rPr>
                <w:rFonts w:ascii="標楷體"/>
                <w:sz w:val="24"/>
                <w:szCs w:val="24"/>
              </w:rPr>
            </w:pPr>
            <w:r>
              <w:rPr>
                <w:noProof/>
              </w:rPr>
              <w:pict>
                <v:shape id="_x0000_s1927" type="#_x0000_t202" style="position:absolute;left:0;text-align:left;margin-left:43.6pt;margin-top:-1.6pt;width:42pt;height:21.5pt;z-index:251654144;mso-wrap-edited:f" filled="f" stroked="f">
                  <v:textbox style="mso-fit-shape-to-text:t">
                    <w:txbxContent>
                      <w:p w:rsidR="007E6164" w:rsidRPr="00EB6641" w:rsidRDefault="007E6164">
                        <w:pPr>
                          <w:rPr>
                            <w:sz w:val="22"/>
                            <w:szCs w:val="22"/>
                          </w:rPr>
                        </w:pPr>
                        <w:r w:rsidRPr="00EB6641">
                          <w:rPr>
                            <w:rFonts w:hint="eastAsia"/>
                            <w:sz w:val="22"/>
                            <w:szCs w:val="22"/>
                          </w:rPr>
                          <w:t>日期</w:t>
                        </w:r>
                      </w:p>
                    </w:txbxContent>
                  </v:textbox>
                </v:shape>
              </w:pict>
            </w:r>
            <w:r>
              <w:rPr>
                <w:noProof/>
              </w:rPr>
              <w:pict>
                <v:group id="_x0000_s1928" editas="canvas" alt="" style="position:absolute;left:0;text-align:left;margin-left:1.6pt;margin-top:-.5pt;width:450pt;height:234pt;z-index:251653120;mso-position-horizontal-relative:page;mso-position-vertical-relative:page" coordorigin="1437,8225" coordsize="9000,4680">
                  <o:lock v:ext="edit" aspectratio="t"/>
                  <v:shape id="_x0000_s1929" type="#_x0000_t75" style="position:absolute;left:1437;top:8225;width:9000;height:4680" o:preferrelative="f">
                    <v:fill o:detectmouseclick="t"/>
                    <v:path o:extrusionok="t" o:connecttype="none"/>
                    <o:lock v:ext="edit" text="t"/>
                  </v:shape>
                  <v:shape id="_x0000_s1930" alt="" style="position:absolute;left:3074;top:9128;width:568;height:2;mso-position-horizontal:absolute;mso-position-vertical:absolute" coordsize="603,3" path="m,3l603,e" filled="f">
                    <v:path arrowok="t"/>
                  </v:shape>
                  <v:shape id="_x0000_s1931" alt="" style="position:absolute;left:3651;top:9639;width:1145;height:1;mso-position-horizontal:absolute;mso-position-vertical:absolute" coordsize="1215,1" path="m,c202,,962,,1215,e" filled="f">
                    <v:path arrowok="t"/>
                  </v:shape>
                  <v:shape id="_x0000_s1932" alt="" style="position:absolute;left:3651;top:9493;width:1145;height:1;mso-position-horizontal:absolute;mso-position-vertical:absolute" coordsize="1215,1" path="m,c202,,962,,1215,e" filled="f">
                    <v:stroke dashstyle="dash"/>
                    <v:path arrowok="t"/>
                  </v:shape>
                  <v:shape id="_x0000_s1933" alt="" style="position:absolute;left:3074;top:9949;width:5707;height:14;mso-position-horizontal:absolute;mso-position-vertical:absolute" coordsize="6053,17" path="m,c1009,3,5800,17,6053,17e" filled="f">
                    <v:stroke dashstyle="dash"/>
                    <v:path arrowok="t"/>
                  </v:shape>
                  <v:shape id="_x0000_s1934" alt="" style="position:absolute;left:3074;top:10110;width:5708;height:1;mso-position-horizontal:absolute;mso-position-vertical:absolute" coordsize="1215,1" path="m,c202,,962,,1215,e" filled="f">
                    <v:path arrowok="t"/>
                  </v:shape>
                  <v:shape id="_x0000_s1935" alt="" style="position:absolute;left:4216;top:10375;width:564;height:1;mso-position-horizontal:absolute;mso-position-vertical:absolute" coordsize="599,1" path="m,1l599,e" filled="f">
                    <v:stroke dashstyle="dash"/>
                    <v:path arrowok="t"/>
                  </v:shape>
                  <v:shape id="_x0000_s1936" alt="" style="position:absolute;left:4213;top:10533;width:567;height:2;mso-position-horizontal:absolute;mso-position-vertical:absolute" coordsize="602,1" path="m,l602,1e" filled="f">
                    <v:path arrowok="t"/>
                  </v:shape>
                  <v:shape id="_x0000_s1937" alt="" style="position:absolute;left:3648;top:10848;width:1132;height:1;mso-position-horizontal:absolute;mso-position-vertical:absolute" coordsize="599,1" path="m,1l599,e" filled="f">
                    <v:stroke dashstyle="dash"/>
                    <v:path arrowok="t"/>
                  </v:shape>
                  <v:shape id="_x0000_s1938" alt="" style="position:absolute;left:3648;top:11002;width:1132;height:1;mso-position-horizontal:absolute;mso-position-vertical:absolute" coordsize="602,1" path="m,l602,1e" filled="f">
                    <v:path arrowok="t"/>
                  </v:shape>
                  <v:shape id="_x0000_s1939" alt="" style="position:absolute;left:4796;top:11312;width:564;height:1;mso-position-horizontal:absolute;mso-position-vertical:absolute" coordsize="599,1" path="m,1l599,e" filled="f">
                    <v:stroke dashstyle="dash"/>
                    <v:path arrowok="t"/>
                  </v:shape>
                  <v:shape id="_x0000_s1940" alt="" style="position:absolute;left:4796;top:11472;width:568;height:1;mso-position-horizontal:absolute;mso-position-vertical:absolute" coordsize="602,1" path="m,l602,1e" filled="f">
                    <v:path arrowok="t"/>
                  </v:shape>
                  <v:shape id="_x0000_s1941" alt="" style="position:absolute;left:5371;top:11758;width:1700;height:1;mso-position-horizontal:absolute;mso-position-vertical:absolute" coordsize="599,1" path="m,1l599,e" filled="f">
                    <v:stroke dashstyle="dash"/>
                    <v:path arrowok="t"/>
                  </v:shape>
                  <v:shape id="_x0000_s1942" alt="" style="position:absolute;left:5371;top:11905;width:3400;height:1;mso-position-horizontal:absolute;mso-position-vertical:absolute" coordsize="602,1" path="m,l602,1e" filled="f">
                    <v:path arrowok="t"/>
                  </v:shape>
                  <v:shape id="_x0000_s1943" alt="" style="position:absolute;left:7080;top:12200;width:1700;height:1;mso-position-horizontal:absolute;mso-position-vertical:absolute" coordsize="599,1" path="m,1l599,e" filled="f">
                    <v:stroke dashstyle="dash"/>
                    <v:path arrowok="t"/>
                  </v:shape>
                  <v:shape id="_x0000_s1944" alt="" style="position:absolute;left:7080;top:12338;width:1700;height:1;mso-position-horizontal:absolute;mso-position-vertical:absolute" coordsize="602,1" path="m,l602,1e" filled="f">
                    <v:path arrowok="t"/>
                  </v:shape>
                  <v:shape id="_x0000_s1945" alt="" style="position:absolute;left:8224;top:12630;width:567;height:1;mso-position-horizontal:absolute;mso-position-vertical:absolute" coordsize="599,1" path="m,1l599,e" filled="f">
                    <v:stroke dashstyle="dash"/>
                    <v:path arrowok="t"/>
                  </v:shape>
                  <v:shape id="_x0000_s1946" alt="" style="position:absolute;left:8230;top:12799;width:565;height:1;mso-position-horizontal:absolute;mso-position-vertical:absolute" coordsize="602,1" path="m,l602,1e" filled="f">
                    <v:path arrowok="t"/>
                  </v:shape>
                  <v:shape id="_x0000_s1947" type="#_x0000_t202" style="position:absolute;left:1437;top:8808;width:1200;height:430;mso-wrap-edited:f" filled="f" stroked="f">
                    <v:textbox style="mso-fit-shape-to-text:t">
                      <w:txbxContent>
                        <w:p w:rsidR="007E6164" w:rsidRPr="00EB6641" w:rsidRDefault="007E6164">
                          <w:pPr>
                            <w:rPr>
                              <w:sz w:val="22"/>
                              <w:szCs w:val="22"/>
                            </w:rPr>
                          </w:pPr>
                          <w:r w:rsidRPr="00EB6641">
                            <w:rPr>
                              <w:rFonts w:hint="eastAsia"/>
                              <w:sz w:val="22"/>
                              <w:szCs w:val="22"/>
                            </w:rPr>
                            <w:t>活動項目</w:t>
                          </w:r>
                        </w:p>
                      </w:txbxContent>
                    </v:textbox>
                  </v:shape>
                  <w10:wrap anchorx="page" anchory="page"/>
                </v:group>
              </w:pict>
            </w:r>
          </w:p>
        </w:tc>
        <w:tc>
          <w:tcPr>
            <w:tcW w:w="1255" w:type="pct"/>
            <w:gridSpan w:val="4"/>
            <w:tcBorders>
              <w:top w:val="single" w:sz="12" w:space="0" w:color="auto"/>
            </w:tcBorders>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87</w:t>
            </w:r>
            <w:r w:rsidRPr="008930A1">
              <w:rPr>
                <w:rFonts w:ascii="標楷體" w:hAnsi="標楷體" w:hint="eastAsia"/>
                <w:sz w:val="24"/>
                <w:szCs w:val="24"/>
              </w:rPr>
              <w:t>年</w:t>
            </w:r>
          </w:p>
        </w:tc>
        <w:tc>
          <w:tcPr>
            <w:tcW w:w="1879" w:type="pct"/>
            <w:gridSpan w:val="6"/>
            <w:tcBorders>
              <w:top w:val="single" w:sz="12" w:space="0" w:color="auto"/>
            </w:tcBorders>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88</w:t>
            </w:r>
            <w:r w:rsidRPr="008930A1">
              <w:rPr>
                <w:rFonts w:ascii="標楷體" w:hAnsi="標楷體" w:hint="eastAsia"/>
                <w:sz w:val="24"/>
                <w:szCs w:val="24"/>
              </w:rPr>
              <w:t>年</w:t>
            </w:r>
          </w:p>
        </w:tc>
        <w:tc>
          <w:tcPr>
            <w:tcW w:w="940" w:type="pct"/>
            <w:vMerge w:val="restart"/>
            <w:tcBorders>
              <w:top w:val="single" w:sz="12" w:space="0" w:color="auto"/>
            </w:tcBorders>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負責人</w:t>
            </w:r>
          </w:p>
        </w:tc>
      </w:tr>
      <w:tr w:rsidR="007E6164" w:rsidRPr="008930A1" w:rsidTr="002575B4">
        <w:trPr>
          <w:cantSplit/>
          <w:trHeight w:val="331"/>
        </w:trPr>
        <w:tc>
          <w:tcPr>
            <w:tcW w:w="926" w:type="pct"/>
            <w:vMerge/>
            <w:textDirection w:val="tbRlV"/>
            <w:vAlign w:val="center"/>
          </w:tcPr>
          <w:p w:rsidR="007E6164" w:rsidRPr="008930A1" w:rsidRDefault="007E6164" w:rsidP="008930A1">
            <w:pPr>
              <w:adjustRightInd w:val="0"/>
              <w:snapToGrid w:val="0"/>
              <w:spacing w:after="120" w:line="300" w:lineRule="auto"/>
              <w:ind w:right="113"/>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9</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10</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11</w:t>
            </w:r>
            <w:r w:rsidRPr="008930A1">
              <w:rPr>
                <w:rFonts w:ascii="標楷體" w:hAnsi="標楷體" w:hint="eastAsia"/>
                <w:sz w:val="24"/>
                <w:szCs w:val="24"/>
              </w:rPr>
              <w:t>月</w:t>
            </w: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12</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1</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月</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月</w:t>
            </w: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sz w:val="24"/>
                <w:szCs w:val="24"/>
              </w:rPr>
              <w:t>6</w:t>
            </w:r>
            <w:r w:rsidRPr="008930A1">
              <w:rPr>
                <w:rFonts w:ascii="標楷體" w:hAnsi="標楷體" w:hint="eastAsia"/>
                <w:sz w:val="24"/>
                <w:szCs w:val="24"/>
              </w:rPr>
              <w:t>月</w:t>
            </w:r>
          </w:p>
        </w:tc>
        <w:tc>
          <w:tcPr>
            <w:tcW w:w="940" w:type="pct"/>
            <w:vMerge/>
            <w:textDirection w:val="tbRlV"/>
            <w:vAlign w:val="center"/>
          </w:tcPr>
          <w:p w:rsidR="007E6164" w:rsidRPr="008930A1" w:rsidRDefault="007E6164" w:rsidP="008930A1">
            <w:pPr>
              <w:adjustRightInd w:val="0"/>
              <w:snapToGrid w:val="0"/>
              <w:spacing w:after="120" w:line="300" w:lineRule="auto"/>
              <w:ind w:right="113"/>
              <w:jc w:val="center"/>
              <w:rPr>
                <w:rFonts w:ascii="標楷體"/>
                <w:sz w:val="24"/>
                <w:szCs w:val="24"/>
              </w:rPr>
            </w:pP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選　　題</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把握現狀</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int="eastAsia"/>
                <w:sz w:val="24"/>
                <w:szCs w:val="24"/>
              </w:rPr>
              <w:t>○○○</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數據蒐集</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int="eastAsia"/>
                <w:sz w:val="24"/>
                <w:szCs w:val="24"/>
              </w:rPr>
              <w:t>○○○</w:t>
            </w:r>
          </w:p>
        </w:tc>
      </w:tr>
      <w:tr w:rsidR="007E6164" w:rsidRPr="008930A1" w:rsidTr="002575B4">
        <w:trPr>
          <w:cantSplit/>
          <w:trHeight w:val="435"/>
        </w:trPr>
        <w:tc>
          <w:tcPr>
            <w:tcW w:w="926" w:type="pct"/>
            <w:vAlign w:val="center"/>
          </w:tcPr>
          <w:p w:rsidR="007E6164" w:rsidRPr="008930A1" w:rsidRDefault="007E6164" w:rsidP="008930A1">
            <w:pPr>
              <w:tabs>
                <w:tab w:val="left" w:pos="966"/>
              </w:tabs>
              <w:adjustRightInd w:val="0"/>
              <w:snapToGrid w:val="0"/>
              <w:spacing w:after="120" w:line="300" w:lineRule="auto"/>
              <w:jc w:val="center"/>
              <w:rPr>
                <w:rFonts w:ascii="標楷體"/>
                <w:sz w:val="24"/>
                <w:szCs w:val="24"/>
              </w:rPr>
            </w:pPr>
            <w:r w:rsidRPr="008930A1">
              <w:rPr>
                <w:rFonts w:ascii="標楷體" w:hAnsi="標楷體" w:hint="eastAsia"/>
                <w:sz w:val="24"/>
                <w:szCs w:val="24"/>
              </w:rPr>
              <w:t>設定目標</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要因分析</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改善對策</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實施對策</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效果確認</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435"/>
        </w:trPr>
        <w:tc>
          <w:tcPr>
            <w:tcW w:w="926"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標準作業</w:t>
            </w: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3"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315" w:type="pct"/>
            <w:vAlign w:val="center"/>
          </w:tcPr>
          <w:p w:rsidR="007E6164" w:rsidRPr="008930A1" w:rsidRDefault="007E6164" w:rsidP="008930A1">
            <w:pPr>
              <w:adjustRightInd w:val="0"/>
              <w:snapToGrid w:val="0"/>
              <w:spacing w:after="120" w:line="300" w:lineRule="auto"/>
              <w:jc w:val="center"/>
              <w:rPr>
                <w:rFonts w:ascii="標楷體"/>
                <w:sz w:val="24"/>
                <w:szCs w:val="24"/>
              </w:rPr>
            </w:pPr>
          </w:p>
        </w:tc>
        <w:tc>
          <w:tcPr>
            <w:tcW w:w="940" w:type="pct"/>
            <w:vAlign w:val="center"/>
          </w:tcPr>
          <w:p w:rsidR="007E6164" w:rsidRPr="008930A1" w:rsidRDefault="007E6164" w:rsidP="008930A1">
            <w:pPr>
              <w:adjustRightInd w:val="0"/>
              <w:snapToGrid w:val="0"/>
              <w:spacing w:after="120" w:line="300" w:lineRule="auto"/>
              <w:jc w:val="center"/>
              <w:rPr>
                <w:rFonts w:ascii="標楷體"/>
                <w:sz w:val="24"/>
                <w:szCs w:val="24"/>
              </w:rPr>
            </w:pPr>
            <w:r w:rsidRPr="008930A1">
              <w:rPr>
                <w:rFonts w:ascii="標楷體" w:hAnsi="標楷體" w:hint="eastAsia"/>
                <w:sz w:val="24"/>
                <w:szCs w:val="24"/>
              </w:rPr>
              <w:t>全　　　員</w:t>
            </w:r>
          </w:p>
        </w:tc>
      </w:tr>
      <w:tr w:rsidR="007E6164" w:rsidRPr="008930A1" w:rsidTr="002575B4">
        <w:trPr>
          <w:cantSplit/>
          <w:trHeight w:val="2128"/>
        </w:trPr>
        <w:tc>
          <w:tcPr>
            <w:tcW w:w="5000" w:type="pct"/>
            <w:gridSpan w:val="12"/>
            <w:tcBorders>
              <w:bottom w:val="single" w:sz="12" w:space="0" w:color="auto"/>
            </w:tcBorders>
          </w:tcPr>
          <w:p w:rsidR="007E6164" w:rsidRPr="008930A1" w:rsidRDefault="007E6164" w:rsidP="002575B4">
            <w:pPr>
              <w:adjustRightInd w:val="0"/>
              <w:snapToGrid w:val="0"/>
              <w:spacing w:line="300" w:lineRule="auto"/>
              <w:ind w:right="57"/>
              <w:rPr>
                <w:rFonts w:ascii="標楷體"/>
                <w:sz w:val="24"/>
                <w:szCs w:val="24"/>
              </w:rPr>
            </w:pPr>
            <w:r w:rsidRPr="008930A1">
              <w:rPr>
                <w:rFonts w:ascii="標楷體" w:hAnsi="標楷體" w:hint="eastAsia"/>
                <w:sz w:val="24"/>
                <w:szCs w:val="24"/>
              </w:rPr>
              <w:t>備註：</w:t>
            </w:r>
          </w:p>
          <w:p w:rsidR="007E6164" w:rsidRPr="008930A1" w:rsidRDefault="007E6164" w:rsidP="007E6164">
            <w:pPr>
              <w:adjustRightInd w:val="0"/>
              <w:snapToGrid w:val="0"/>
              <w:spacing w:line="300" w:lineRule="auto"/>
              <w:ind w:leftChars="100" w:left="31680"/>
              <w:rPr>
                <w:rFonts w:ascii="標楷體"/>
                <w:sz w:val="24"/>
                <w:szCs w:val="24"/>
              </w:rPr>
            </w:pPr>
            <w:r w:rsidRPr="008930A1">
              <w:rPr>
                <w:rFonts w:ascii="標楷體" w:hAnsi="標楷體"/>
                <w:sz w:val="24"/>
                <w:szCs w:val="24"/>
              </w:rPr>
              <w:t xml:space="preserve">1 </w:t>
            </w:r>
            <w:r w:rsidRPr="008930A1">
              <w:rPr>
                <w:rFonts w:ascii="標楷體" w:hAnsi="標楷體" w:hint="eastAsia"/>
                <w:sz w:val="24"/>
                <w:szCs w:val="24"/>
              </w:rPr>
              <w:t>活動期間：</w:t>
            </w:r>
            <w:r w:rsidRPr="008930A1">
              <w:rPr>
                <w:rFonts w:ascii="標楷體" w:hAnsi="標楷體"/>
                <w:sz w:val="24"/>
                <w:szCs w:val="24"/>
              </w:rPr>
              <w:t>87</w:t>
            </w:r>
            <w:r w:rsidRPr="008930A1">
              <w:rPr>
                <w:rFonts w:ascii="標楷體" w:hAnsi="標楷體" w:hint="eastAsia"/>
                <w:sz w:val="24"/>
                <w:szCs w:val="24"/>
              </w:rPr>
              <w:t>年</w:t>
            </w:r>
            <w:r w:rsidRPr="008930A1">
              <w:rPr>
                <w:rFonts w:ascii="標楷體" w:hAnsi="標楷體"/>
                <w:sz w:val="24"/>
                <w:szCs w:val="24"/>
              </w:rPr>
              <w:t>9</w:t>
            </w:r>
            <w:r w:rsidRPr="008930A1">
              <w:rPr>
                <w:rFonts w:ascii="標楷體" w:hAnsi="標楷體" w:hint="eastAsia"/>
                <w:sz w:val="24"/>
                <w:szCs w:val="24"/>
              </w:rPr>
              <w:t>月至</w:t>
            </w:r>
            <w:r w:rsidRPr="008930A1">
              <w:rPr>
                <w:rFonts w:ascii="標楷體" w:hAnsi="標楷體"/>
                <w:sz w:val="24"/>
                <w:szCs w:val="24"/>
              </w:rPr>
              <w:t>88</w:t>
            </w:r>
            <w:r w:rsidRPr="008930A1">
              <w:rPr>
                <w:rFonts w:ascii="標楷體" w:hAnsi="標楷體" w:hint="eastAsia"/>
                <w:sz w:val="24"/>
                <w:szCs w:val="24"/>
              </w:rPr>
              <w:t>年</w:t>
            </w:r>
            <w:r w:rsidRPr="008930A1">
              <w:rPr>
                <w:rFonts w:ascii="標楷體" w:hAnsi="標楷體"/>
                <w:sz w:val="24"/>
                <w:szCs w:val="24"/>
              </w:rPr>
              <w:t>6</w:t>
            </w:r>
            <w:r w:rsidRPr="008930A1">
              <w:rPr>
                <w:rFonts w:ascii="標楷體" w:hAnsi="標楷體" w:hint="eastAsia"/>
                <w:sz w:val="24"/>
                <w:szCs w:val="24"/>
              </w:rPr>
              <w:t>月</w:t>
            </w:r>
          </w:p>
          <w:p w:rsidR="007E6164" w:rsidRPr="008930A1" w:rsidRDefault="007E6164" w:rsidP="007E6164">
            <w:pPr>
              <w:adjustRightInd w:val="0"/>
              <w:snapToGrid w:val="0"/>
              <w:spacing w:line="300" w:lineRule="auto"/>
              <w:ind w:leftChars="100" w:left="31680"/>
              <w:rPr>
                <w:rFonts w:ascii="標楷體"/>
                <w:sz w:val="24"/>
                <w:szCs w:val="24"/>
              </w:rPr>
            </w:pPr>
            <w:r w:rsidRPr="008930A1">
              <w:rPr>
                <w:rFonts w:ascii="標楷體" w:hAnsi="標楷體"/>
                <w:sz w:val="24"/>
                <w:szCs w:val="24"/>
              </w:rPr>
              <w:t xml:space="preserve">2 </w:t>
            </w:r>
            <w:r w:rsidRPr="008930A1">
              <w:rPr>
                <w:rFonts w:ascii="標楷體" w:hAnsi="標楷體" w:hint="eastAsia"/>
                <w:sz w:val="24"/>
                <w:szCs w:val="24"/>
              </w:rPr>
              <w:t xml:space="preserve">未按計畫實施原因：　　　　　　　　　　　　　　　　　　　　　　</w:t>
            </w:r>
          </w:p>
          <w:p w:rsidR="007E6164" w:rsidRPr="008930A1" w:rsidRDefault="007E6164" w:rsidP="007E6164">
            <w:pPr>
              <w:adjustRightInd w:val="0"/>
              <w:snapToGrid w:val="0"/>
              <w:spacing w:line="300" w:lineRule="auto"/>
              <w:ind w:leftChars="100" w:left="31680"/>
              <w:rPr>
                <w:rFonts w:ascii="標楷體"/>
                <w:sz w:val="24"/>
                <w:szCs w:val="24"/>
              </w:rPr>
            </w:pPr>
            <w:r w:rsidRPr="008930A1">
              <w:rPr>
                <w:rFonts w:ascii="標楷體" w:hAnsi="標楷體" w:hint="eastAsia"/>
                <w:sz w:val="24"/>
                <w:szCs w:val="24"/>
              </w:rPr>
              <w:t xml:space="preserve">　　　　　　　　　　　　　　　　　　　　　　　　　　　　　　　　　　　　　　　　　　　　　　　　　　　　　　　　　　　　　　　　</w:t>
            </w:r>
          </w:p>
          <w:p w:rsidR="007E6164" w:rsidRPr="001F3E6B" w:rsidRDefault="007E6164" w:rsidP="007E6164">
            <w:pPr>
              <w:adjustRightInd w:val="0"/>
              <w:snapToGrid w:val="0"/>
              <w:spacing w:line="300" w:lineRule="auto"/>
              <w:ind w:leftChars="100" w:left="31680"/>
              <w:rPr>
                <w:rFonts w:ascii="標楷體"/>
                <w:sz w:val="24"/>
                <w:szCs w:val="24"/>
              </w:rPr>
            </w:pPr>
            <w:r w:rsidRPr="008930A1">
              <w:rPr>
                <w:rFonts w:ascii="標楷體" w:hAnsi="標楷體"/>
                <w:sz w:val="24"/>
                <w:szCs w:val="24"/>
              </w:rPr>
              <w:t xml:space="preserve">3 </w:t>
            </w:r>
            <w:r w:rsidRPr="008930A1">
              <w:rPr>
                <w:rFonts w:ascii="標楷體" w:hAnsi="標楷體" w:hint="eastAsia"/>
                <w:sz w:val="24"/>
                <w:szCs w:val="24"/>
              </w:rPr>
              <w:t>圖例：計畫線：</w:t>
            </w:r>
            <w:r w:rsidRPr="008930A1">
              <w:rPr>
                <w:rFonts w:ascii="標楷體"/>
                <w:sz w:val="24"/>
                <w:szCs w:val="24"/>
              </w:rPr>
              <w:t>------------</w:t>
            </w:r>
            <w:r w:rsidRPr="008930A1">
              <w:rPr>
                <w:rFonts w:ascii="標楷體" w:hAnsi="標楷體" w:hint="eastAsia"/>
                <w:sz w:val="24"/>
                <w:szCs w:val="24"/>
              </w:rPr>
              <w:t xml:space="preserve">　　實施線：</w:t>
            </w:r>
            <w:r w:rsidRPr="008930A1">
              <w:rPr>
                <w:rFonts w:ascii="標楷體" w:hint="eastAsia"/>
                <w:sz w:val="24"/>
                <w:szCs w:val="24"/>
              </w:rPr>
              <w:t>──────</w:t>
            </w:r>
          </w:p>
        </w:tc>
      </w:tr>
    </w:tbl>
    <w:p w:rsidR="007E6164" w:rsidRPr="00F706B1" w:rsidRDefault="007E6164" w:rsidP="009F0FFB">
      <w:pPr>
        <w:pStyle w:val="a6"/>
        <w:adjustRightInd w:val="0"/>
        <w:spacing w:beforeLines="50" w:afterLines="50" w:line="300" w:lineRule="auto"/>
        <w:ind w:left="0" w:firstLineChars="0" w:firstLine="0"/>
        <w:rPr>
          <w:rFonts w:ascii="標楷體"/>
          <w:b/>
        </w:rPr>
      </w:pPr>
      <w:r w:rsidRPr="00F706B1">
        <w:rPr>
          <w:rFonts w:ascii="標楷體" w:hAnsi="標楷體" w:hint="eastAsia"/>
          <w:b/>
        </w:rPr>
        <w:t>參、把握現狀</w:t>
      </w:r>
    </w:p>
    <w:p w:rsidR="007E6164" w:rsidRPr="008930A1" w:rsidRDefault="007E6164" w:rsidP="00534224">
      <w:pPr>
        <w:pStyle w:val="a6"/>
        <w:adjustRightInd w:val="0"/>
        <w:spacing w:line="300" w:lineRule="auto"/>
        <w:ind w:left="0" w:firstLine="31680"/>
        <w:rPr>
          <w:rFonts w:ascii="標楷體"/>
          <w:sz w:val="24"/>
          <w:szCs w:val="24"/>
          <w:lang w:eastAsia="zh-HK"/>
        </w:rPr>
      </w:pPr>
      <w:r w:rsidRPr="008930A1">
        <w:rPr>
          <w:rFonts w:ascii="標楷體" w:hAnsi="標楷體" w:hint="eastAsia"/>
          <w:sz w:val="24"/>
          <w:szCs w:val="24"/>
          <w:lang w:eastAsia="zh-HK"/>
        </w:rPr>
        <w:t>一、主要作業環境簡介</w:t>
      </w:r>
    </w:p>
    <w:p w:rsidR="007E6164" w:rsidRPr="008930A1" w:rsidRDefault="007E6164" w:rsidP="000078B4">
      <w:pPr>
        <w:pStyle w:val="a6"/>
        <w:adjustRightInd w:val="0"/>
        <w:spacing w:line="300" w:lineRule="auto"/>
        <w:ind w:leftChars="200" w:left="31680" w:firstLineChars="0" w:firstLine="0"/>
        <w:jc w:val="center"/>
        <w:rPr>
          <w:rFonts w:ascii="標楷體"/>
          <w:sz w:val="24"/>
          <w:szCs w:val="24"/>
        </w:rPr>
      </w:pPr>
      <w:r w:rsidRPr="008930A1">
        <w:rPr>
          <w:rFonts w:ascii="標楷體" w:hAnsi="標楷體" w:hint="eastAsia"/>
          <w:sz w:val="24"/>
          <w:szCs w:val="24"/>
        </w:rPr>
        <w:t>混凝土露出面（</w:t>
      </w:r>
      <w:r w:rsidRPr="008930A1">
        <w:rPr>
          <w:rFonts w:ascii="標楷體" w:hAnsi="標楷體"/>
          <w:sz w:val="24"/>
          <w:szCs w:val="24"/>
        </w:rPr>
        <w:t>G.L.</w:t>
      </w:r>
      <w:r w:rsidRPr="008930A1">
        <w:rPr>
          <w:rFonts w:ascii="標楷體" w:hAnsi="標楷體" w:hint="eastAsia"/>
          <w:sz w:val="24"/>
          <w:szCs w:val="24"/>
        </w:rPr>
        <w:t>以上部分）</w:t>
      </w:r>
    </w:p>
    <w:p w:rsidR="007E6164" w:rsidRPr="008930A1" w:rsidRDefault="007E6164" w:rsidP="00534224">
      <w:pPr>
        <w:pStyle w:val="a6"/>
        <w:adjustRightInd w:val="0"/>
        <w:spacing w:line="300" w:lineRule="auto"/>
        <w:ind w:leftChars="200" w:left="31680" w:firstLineChars="0" w:firstLine="0"/>
        <w:jc w:val="center"/>
        <w:rPr>
          <w:rFonts w:ascii="標楷體"/>
          <w:sz w:val="24"/>
          <w:szCs w:val="24"/>
        </w:rPr>
      </w:pPr>
      <w:r>
        <w:rPr>
          <w:noProof/>
        </w:rPr>
      </w:r>
      <w:r w:rsidRPr="000078B4">
        <w:rPr>
          <w:rFonts w:ascii="標楷體"/>
          <w:sz w:val="24"/>
          <w:szCs w:val="24"/>
        </w:rPr>
        <w:pict>
          <v:group id="_x0000_s1948" editas="canvas" alt="" style="width:396pt;height:423pt;mso-position-horizontal-relative:char;mso-position-vertical-relative:line" coordorigin="2220,3480" coordsize="7920,8460">
            <o:lock v:ext="edit" aspectratio="t"/>
            <v:shape id="_x0000_s1949" type="#_x0000_t75" style="position:absolute;left:2220;top:3480;width:7920;height:8460" o:preferrelative="f" stroked="t">
              <v:fill o:detectmouseclick="t"/>
              <v:path o:extrusionok="t" o:connecttype="none"/>
              <o:lock v:ext="edit" text="t"/>
            </v:shape>
            <v:group id="_x0000_s1950" alt="" style="position:absolute;left:2599;top:3936;width:7080;height:7824" coordorigin="2599,3936" coordsize="7080,7824">
              <v:rect id="_x0000_s1951" style="position:absolute;left:2615;top:5257;width:3164;height:462" filled="f" strokecolor="#1f1a17" strokeweight=".6pt"/>
              <v:line id="_x0000_s1952" style="position:absolute" from="2599,4494" to="5960,4494" strokecolor="#1f1a17" strokeweight=".6pt"/>
              <v:shape id="_x0000_s1953" alt="" style="position:absolute;left:3077;top:4206;width:451;height:281" coordsize="451,281" path="m43,l451,r,281l,281,43,xe" filled="f" strokecolor="#1f1a17" strokeweight=".6pt">
                <v:path arrowok="t"/>
              </v:shape>
              <v:shape id="_x0000_s1954" alt="" style="position:absolute;left:3339;top:4487;width:16;height:27" coordsize="16,27" path="m12,27l,23,4,,16,4,12,27xe" fillcolor="#1f1a17" stroked="f">
                <v:path arrowok="t"/>
              </v:shape>
              <v:shape id="_x0000_s1955" alt="" style="position:absolute;left:3335;top:4521;width:12;height:23" coordsize="12,23" path="m12,23l,23,,,12,4r,19xe" fillcolor="#1f1a17" stroked="f">
                <v:path arrowok="t"/>
              </v:shape>
              <v:shape id="_x0000_s1956" alt="" style="position:absolute;left:3328;top:4556;width:15;height:23" coordsize="15,23" path="m11,23l,23,3,,15,,11,23xe" fillcolor="#1f1a17" stroked="f">
                <v:path arrowok="t"/>
              </v:shape>
              <v:shape id="_x0000_s1957" alt="" style="position:absolute;left:3324;top:4591;width:15;height:23" coordsize="15,23" path="m11,23l,23,4,,15,,11,23xe" fillcolor="#1f1a17" stroked="f">
                <v:path arrowok="t"/>
              </v:shape>
              <v:shape id="_x0000_s1958" alt="" style="position:absolute;left:3320;top:4625;width:15;height:23" coordsize="15,23" path="m11,23l,20,4,,15,,11,23xe" fillcolor="#1f1a17" stroked="f">
                <v:path arrowok="t"/>
              </v:shape>
              <v:shape id="_x0000_s1959" alt="" style="position:absolute;left:3316;top:4656;width:12;height:27" coordsize="12,27" path="m12,27l,23,4,r8,4l12,27xe" fillcolor="#1f1a17" stroked="f">
                <v:path arrowok="t"/>
              </v:shape>
              <v:shape id="_x0000_s1960" alt="" style="position:absolute;left:3308;top:4691;width:16;height:23" coordsize="16,23" path="m12,23l,23,4,,16,,12,23xe" fillcolor="#1f1a17" stroked="f">
                <v:path arrowok="t"/>
              </v:shape>
              <v:shape id="_x0000_s1961" alt="" style="position:absolute;left:3305;top:4725;width:15;height:24" coordsize="15,24" path="m11,24l,24,3,,15,,11,24xe" fillcolor="#1f1a17" stroked="f">
                <v:path arrowok="t"/>
              </v:shape>
              <v:shape id="_x0000_s1962" alt="" style="position:absolute;left:3301;top:4760;width:15;height:23" coordsize="15,23" path="m11,23l,19,4,,15,,11,23xe" fillcolor="#1f1a17" stroked="f">
                <v:path arrowok="t"/>
              </v:shape>
              <v:shape id="_x0000_s1963" alt="" style="position:absolute;left:3297;top:4791;width:11;height:27" coordsize="11,27" path="m11,27l,23,4,r7,4l11,27xe" fillcolor="#1f1a17" stroked="f">
                <v:path arrowok="t"/>
              </v:shape>
              <v:shape id="_x0000_s1964" alt="" style="position:absolute;left:3293;top:4826;width:12;height:23" coordsize="12,23" path="m8,23l,23,,,12,3,8,23xe" fillcolor="#1f1a17" stroked="f">
                <v:path arrowok="t"/>
              </v:shape>
              <v:shape id="_x0000_s1965" alt="" style="position:absolute;left:3285;top:4860;width:16;height:23" coordsize="16,23" path="m12,23l,23,4,,16,,12,23xe" fillcolor="#1f1a17" stroked="f">
                <v:path arrowok="t"/>
              </v:shape>
              <v:shape id="_x0000_s1966" alt="" style="position:absolute;left:3281;top:4895;width:16;height:23" coordsize="16,23" path="m12,23l,23,4,,16,,12,23xe" fillcolor="#1f1a17" stroked="f">
                <v:path arrowok="t"/>
              </v:shape>
              <v:shape id="_x0000_s1967" alt="" style="position:absolute;left:3278;top:4926;width:15;height:27" coordsize="15,27" path="m11,27l,23,3,,15,3,11,27xe" fillcolor="#1f1a17" stroked="f">
                <v:path arrowok="t"/>
              </v:shape>
              <v:shape id="_x0000_s1968" alt="" style="position:absolute;left:3274;top:4960;width:11;height:27" coordsize="11,27" path="m4,27r7,-4l11,4,,,,19r4,8l4,27r3,l11,23,4,27xe" fillcolor="#1f1a17" stroked="f">
                <v:path arrowok="t"/>
              </v:shape>
              <v:rect id="_x0000_s1969" style="position:absolute;left:3274;top:4976;width:4;height:11" fillcolor="#1f1a17" stroked="f"/>
              <v:rect id="_x0000_s1970" style="position:absolute;left:3243;top:4976;width:23;height:11" fillcolor="#1f1a17" stroked="f"/>
              <v:rect id="_x0000_s1971" style="position:absolute;left:3208;top:4976;width:23;height:11" fillcolor="#1f1a17" stroked="f"/>
              <v:shape id="_x0000_s1972" alt="" style="position:absolute;left:3197;top:4953;width:15;height:23" coordsize="15,23" path="m3,l15,,11,23,,23,3,xe" fillcolor="#1f1a17" stroked="f">
                <v:path arrowok="t"/>
              </v:shape>
              <v:shape id="_x0000_s1973" alt="" style="position:absolute;left:3200;top:4918;width:16;height:23" coordsize="16,23" path="m4,l16,4,12,23,,23,4,xe" fillcolor="#1f1a17" stroked="f">
                <v:path arrowok="t"/>
              </v:shape>
              <v:shape id="_x0000_s1974" alt="" style="position:absolute;left:3208;top:4883;width:12;height:27" coordsize="12,27" path="m,l12,4r,23l,23,,xe" fillcolor="#1f1a17" stroked="f">
                <v:path arrowok="t"/>
              </v:shape>
              <v:shape id="_x0000_s1975" alt="" style="position:absolute;left:3212;top:4852;width:15;height:24" coordsize="15,24" path="m4,l15,,12,24,,24,4,xe" fillcolor="#1f1a17" stroked="f">
                <v:path arrowok="t"/>
              </v:shape>
              <v:shape id="_x0000_s1976" alt="" style="position:absolute;left:3216;top:4818;width:15;height:23" coordsize="15,23" path="m4,l15,,11,23,,23,4,xe" fillcolor="#1f1a17" stroked="f">
                <v:path arrowok="t"/>
              </v:shape>
              <v:shape id="_x0000_s1977" alt="" style="position:absolute;left:3220;top:4783;width:15;height:23" coordsize="15,23" path="m4,l15,4,11,23,,23,4,xe" fillcolor="#1f1a17" stroked="f">
                <v:path arrowok="t"/>
              </v:shape>
              <v:shape id="_x0000_s1978" alt="" style="position:absolute;left:3227;top:4749;width:12;height:26" coordsize="12,26" path="m,l12,3,8,26,,23,,xe" fillcolor="#1f1a17" stroked="f">
                <v:path arrowok="t"/>
              </v:shape>
              <v:shape id="_x0000_s1979" alt="" style="position:absolute;left:3231;top:4718;width:16;height:23" coordsize="16,23" path="m4,l16,,12,23,,19,4,xe" fillcolor="#1f1a17" stroked="f">
                <v:path arrowok="t"/>
              </v:shape>
              <v:shape id="_x0000_s1980" alt="" style="position:absolute;left:3235;top:4683;width:16;height:23" coordsize="16,23" path="m4,l16,,12,23,,23,4,xe" fillcolor="#1f1a17" stroked="f">
                <v:path arrowok="t"/>
              </v:shape>
              <v:shape id="_x0000_s1981" alt="" style="position:absolute;left:3239;top:4648;width:15;height:24" coordsize="15,24" path="m4,l15,,12,24,,24,4,xe" fillcolor="#1f1a17" stroked="f">
                <v:path arrowok="t"/>
              </v:shape>
              <v:shape id="_x0000_s1982" alt="" style="position:absolute;left:3247;top:4614;width:11;height:27" coordsize="11,27" path="m,l11,4,7,27,,23,,xe" fillcolor="#1f1a17" stroked="f">
                <v:path arrowok="t"/>
              </v:shape>
              <v:shape id="_x0000_s1983" alt="" style="position:absolute;left:3251;top:4579;width:11;height:27" coordsize="11,27" path="m3,r8,4l11,27,,23,3,xe" fillcolor="#1f1a17" stroked="f">
                <v:path arrowok="t"/>
              </v:shape>
              <v:shape id="_x0000_s1984" alt="" style="position:absolute;left:3254;top:4548;width:16;height:23" coordsize="16,23" path="m4,l16,,12,23,,23,4,xe" fillcolor="#1f1a17" stroked="f">
                <v:path arrowok="t"/>
              </v:shape>
              <v:shape id="_x0000_s1985" alt="" style="position:absolute;left:3258;top:4514;width:16;height:23" coordsize="16,23" path="m4,l16,,12,23,,23,4,xe" fillcolor="#1f1a17" stroked="f">
                <v:path arrowok="t"/>
              </v:shape>
              <v:shape id="_x0000_s1986" alt="" style="position:absolute;left:3262;top:4487;width:16;height:15" coordsize="16,15" path="m4,l,15r12,l16,4,4,xe" fillcolor="#1f1a17" stroked="f">
                <v:path arrowok="t"/>
              </v:shape>
              <v:shape id="_x0000_s1987" alt="" style="position:absolute;left:3270;top:3936;width:154;height:555" coordsize="154,555" path="m,555l81,r73,l77,555e" filled="f" strokecolor="#1f1a17" strokeweight=".6pt">
                <v:path arrowok="t"/>
              </v:shape>
              <v:shape id="_x0000_s1988" alt="" style="position:absolute;left:2965;top:4487;width:563;height:774" coordsize="563,774" path="m112,l563,r,774l,774,112,xe" filled="f" strokecolor="#1f1a17" strokeweight=".6pt">
                <v:path arrowok="t"/>
              </v:shape>
              <v:shape id="_x0000_s1989" alt="" style="position:absolute;left:4792;top:4206;width:451;height:281" coordsize="451,281" path="m409,l,,,281r451,l409,xe" filled="f" strokecolor="#1f1a17" strokeweight=".6pt">
                <v:path arrowok="t"/>
              </v:shape>
              <v:shape id="_x0000_s1990" alt="" style="position:absolute;left:4892;top:3936;width:154;height:555" coordsize="154,555" path="m154,551l77,,,,81,555e" filled="f" strokecolor="#1f1a17" strokeweight=".6pt">
                <v:path arrowok="t"/>
              </v:shape>
              <v:shape id="_x0000_s1991" alt="" style="position:absolute;left:4966;top:4491;width:15;height:23" coordsize="15,23" path="m15,23l3,23,,,11,r4,23xe" fillcolor="#1f1a17" stroked="f">
                <v:path arrowok="t"/>
              </v:shape>
              <v:shape id="_x0000_s1992" alt="" style="position:absolute;left:4969;top:4525;width:16;height:23" coordsize="16,23" path="m16,23l4,23,,,12,r4,23xe" fillcolor="#1f1a17" stroked="f">
                <v:path arrowok="t"/>
              </v:shape>
              <v:shape id="_x0000_s1993" alt="" style="position:absolute;left:4977;top:4560;width:12;height:23" coordsize="12,23" path="m12,19l,23,,,12,r,19xe" fillcolor="#1f1a17" stroked="f">
                <v:path arrowok="t"/>
              </v:shape>
              <v:shape id="_x0000_s1994" alt="" style="position:absolute;left:4981;top:4591;width:15;height:27" coordsize="15,27" path="m15,23l4,27,,4,11,r4,23xe" fillcolor="#1f1a17" stroked="f">
                <v:path arrowok="t"/>
              </v:shape>
              <v:shape id="_x0000_s1995" alt="" style="position:absolute;left:4985;top:4625;width:15;height:23" coordsize="15,23" path="m15,23l4,23,,4,11,r4,23xe" fillcolor="#1f1a17" stroked="f">
                <v:path arrowok="t"/>
              </v:shape>
              <v:shape id="_x0000_s1996" alt="" style="position:absolute;left:4989;top:4660;width:15;height:23" coordsize="15,23" path="m15,23l3,23,,,11,r4,23xe" fillcolor="#1f1a17" stroked="f">
                <v:path arrowok="t"/>
              </v:shape>
              <v:shape id="_x0000_s1997" alt="" style="position:absolute;left:4996;top:4695;width:12;height:23" coordsize="12,23" path="m12,19l,23,,,8,r4,19xe" fillcolor="#1f1a17" stroked="f">
                <v:path arrowok="t"/>
              </v:shape>
              <v:shape id="_x0000_s1998" alt="" style="position:absolute;left:5000;top:4725;width:16;height:27" coordsize="16,27" path="m16,24l4,27,,4,12,r4,24xe" fillcolor="#1f1a17" stroked="f">
                <v:path arrowok="t"/>
              </v:shape>
              <v:shape id="_x0000_s1999" alt="" style="position:absolute;left:5004;top:4760;width:15;height:23" coordsize="15,23" path="m15,23l4,23,,4,12,r3,23xe" fillcolor="#1f1a17" stroked="f">
                <v:path arrowok="t"/>
              </v:shape>
              <v:shape id="_x0000_s2000" alt="" style="position:absolute;left:5008;top:4795;width:15;height:23" coordsize="15,23" path="m15,23l4,23,,,11,r4,23xe" fillcolor="#1f1a17" stroked="f">
                <v:path arrowok="t"/>
              </v:shape>
              <v:shape id="_x0000_s2001" alt="" style="position:absolute;left:5016;top:4829;width:11;height:23" coordsize="11,23" path="m11,23l,23,,,7,r4,23xe" fillcolor="#1f1a17" stroked="f">
                <v:path arrowok="t"/>
              </v:shape>
              <v:shape id="_x0000_s2002" alt="" style="position:absolute;left:5019;top:4864;width:12;height:23" coordsize="12,23" path="m12,19l4,23,,,12,r,19xe" fillcolor="#1f1a17" stroked="f">
                <v:path arrowok="t"/>
              </v:shape>
              <v:shape id="_x0000_s2003" alt="" style="position:absolute;left:5023;top:4895;width:16;height:27" coordsize="16,27" path="m16,23l4,27,,4,12,r4,23xe" fillcolor="#1f1a17" stroked="f">
                <v:path arrowok="t"/>
              </v:shape>
              <v:shape id="_x0000_s2004" alt="" style="position:absolute;left:5027;top:4929;width:16;height:24" coordsize="16,24" path="m16,24l4,24,,,12,r4,24xe" fillcolor="#1f1a17" stroked="f">
                <v:path arrowok="t"/>
              </v:shape>
              <v:shape id="_x0000_s2005" alt="" style="position:absolute;left:5031;top:4964;width:15;height:23" coordsize="15,23" path="m12,23r3,-8l12,,,,4,19r8,4l4,19r,4l12,23xe" fillcolor="#1f1a17" stroked="f">
                <v:path arrowok="t"/>
              </v:shape>
              <v:rect id="_x0000_s2006" style="position:absolute;left:5043;top:4976;width:3;height:11" fillcolor="#1f1a17" stroked="f"/>
              <v:rect id="_x0000_s2007" style="position:absolute;left:5058;top:4976;width:23;height:11" fillcolor="#1f1a17" stroked="f"/>
              <v:rect id="_x0000_s2008" style="position:absolute;left:5093;top:4976;width:23;height:11" fillcolor="#1f1a17" stroked="f"/>
              <v:shape id="_x0000_s2009" alt="" style="position:absolute;left:5108;top:4949;width:12;height:27" coordsize="12,27" path="m,4l12,r,23l4,27,,4xe" fillcolor="#1f1a17" stroked="f">
                <v:path arrowok="t"/>
              </v:shape>
              <v:shape id="_x0000_s2010" alt="" style="position:absolute;left:5100;top:4918;width:16;height:23" coordsize="16,23" path="m,l12,r4,19l4,23,,xe" fillcolor="#1f1a17" stroked="f">
                <v:path arrowok="t"/>
              </v:shape>
              <v:shape id="_x0000_s2011" alt="" style="position:absolute;left:5097;top:4883;width:15;height:23" coordsize="15,23" path="m,l11,r4,23l3,23,,xe" fillcolor="#1f1a17" stroked="f">
                <v:path arrowok="t"/>
              </v:shape>
              <v:shape id="_x0000_s2012" alt="" style="position:absolute;left:5093;top:4849;width:15;height:23" coordsize="15,23" path="m,3l11,r4,23l4,23,,3xe" fillcolor="#1f1a17" stroked="f">
                <v:path arrowok="t"/>
              </v:shape>
              <v:shape id="_x0000_s2013" alt="" style="position:absolute;left:5089;top:4814;width:15;height:27" coordsize="15,27" path="m,4l11,r4,23l4,27,,4xe" fillcolor="#1f1a17" stroked="f">
                <v:path arrowok="t"/>
              </v:shape>
              <v:shape id="_x0000_s2014" alt="" style="position:absolute;left:5085;top:4783;width:12;height:23" coordsize="12,23" path="m,l8,r4,19l,23,,xe" fillcolor="#1f1a17" stroked="f">
                <v:path arrowok="t"/>
              </v:shape>
              <v:shape id="_x0000_s2015" alt="" style="position:absolute;left:5077;top:4749;width:16;height:23" coordsize="16,23" path="m,l12,r4,23l4,23,,xe" fillcolor="#1f1a17" stroked="f">
                <v:path arrowok="t"/>
              </v:shape>
              <v:shape id="_x0000_s2016" alt="" style="position:absolute;left:5073;top:4714;width:16;height:23" coordsize="16,23" path="m,l12,r4,23l4,23,,xe" fillcolor="#1f1a17" stroked="f">
                <v:path arrowok="t"/>
              </v:shape>
              <v:shape id="_x0000_s2017" alt="" style="position:absolute;left:5070;top:4679;width:15;height:23" coordsize="15,23" path="m,4l11,r4,23l3,23,,4xe" fillcolor="#1f1a17" stroked="f">
                <v:path arrowok="t"/>
              </v:shape>
              <v:shape id="_x0000_s2018" alt="" style="position:absolute;left:5066;top:4645;width:11;height:27" coordsize="11,27" path="m,3l11,r,23l,27,,3xe" fillcolor="#1f1a17" stroked="f">
                <v:path arrowok="t"/>
              </v:shape>
              <v:shape id="_x0000_s2019" alt="" style="position:absolute;left:5058;top:4614;width:15;height:23" coordsize="15,23" path="m,l12,r3,23l4,23,,xe" fillcolor="#1f1a17" stroked="f">
                <v:path arrowok="t"/>
              </v:shape>
              <v:shape id="_x0000_s2020" alt="" style="position:absolute;left:5054;top:4579;width:16;height:23" coordsize="16,23" path="m,l12,r4,23l4,23,,xe" fillcolor="#1f1a17" stroked="f">
                <v:path arrowok="t"/>
              </v:shape>
              <v:shape id="_x0000_s2021" alt="" style="position:absolute;left:5050;top:4544;width:16;height:24" coordsize="16,24" path="m,4l12,r4,24l4,24,,4xe" fillcolor="#1f1a17" stroked="f">
                <v:path arrowok="t"/>
              </v:shape>
              <v:shape id="_x0000_s2022" alt="" style="position:absolute;left:5046;top:4510;width:12;height:27" coordsize="12,27" path="m,4l12,r,23l,27,,4xe" fillcolor="#1f1a17" stroked="f">
                <v:path arrowok="t"/>
              </v:shape>
              <v:shape id="_x0000_s2023" alt="" style="position:absolute;left:5043;top:4487;width:11;height:15" coordsize="11,15" path="m,4l,15,11,11,11,,,4xe" fillcolor="#1f1a17" stroked="f">
                <v:path arrowok="t"/>
              </v:shape>
              <v:shape id="_x0000_s2024" alt="" style="position:absolute;left:4792;top:4487;width:563;height:774" coordsize="563,774" path="m451,l,,,774r563,l451,xe" filled="f" strokecolor="#1f1a17" strokeweight=".6pt">
                <v:path arrowok="t"/>
              </v:shape>
              <v:rect id="_x0000_s2025" style="position:absolute;left:3081;top:5719;width:447;height:1205" filled="f" strokecolor="#1f1a17" strokeweight=".6pt"/>
              <v:rect id="_x0000_s2026" style="position:absolute;left:4792;top:5719;width:443;height:1205" filled="f" strokecolor="#1f1a17" strokeweight=".6pt"/>
              <v:line id="_x0000_s2027" style="position:absolute" from="3424,4976" to="3790,4976" strokecolor="#1f1a17" strokeweight=".6pt"/>
              <v:line id="_x0000_s2028" style="position:absolute;flip:x" from="3806,4491" to="3879,4575" strokecolor="#1f1a17" strokeweight=".6pt"/>
              <v:line id="_x0000_s2029" style="position:absolute" from="3933,4494" to="4002,4556" strokecolor="#1f1a17" strokeweight=".6pt"/>
              <v:line id="_x0000_s2030" style="position:absolute;flip:y" from="3983,4494" to="4064,4579" strokecolor="#1f1a17" strokeweight=".6pt"/>
              <v:line id="_x0000_s2031" style="position:absolute" from="4141,4494" to="4222,4568" strokecolor="#1f1a17" strokeweight=".6pt"/>
              <v:shape id="_x0000_s2032" alt="" style="position:absolute;left:3871;top:4544;width:81;height:31" coordsize="81,31" path="m,31l35,,81,27e" filled="f" strokecolor="#1f1a17" strokeweight=".6pt">
                <v:path arrowok="t"/>
              </v:shape>
              <v:shape id="_x0000_s2033" alt="" style="position:absolute;left:4064;top:4544;width:81;height:31" coordsize="81,31" path="m,31l38,,81,27e" filled="f" strokecolor="#1f1a17" strokeweight=".6pt">
                <v:path arrowok="t"/>
              </v:shape>
              <v:rect id="_x0000_s2034" style="position:absolute;left:3852;top:4230;width:352;height:552;mso-wrap-style:none" filled="f" stroked="f">
                <v:textbox style="mso-fit-shape-to-text:t" inset="0,0,0,0">
                  <w:txbxContent>
                    <w:p w:rsidR="007E6164" w:rsidRPr="0035006D" w:rsidRDefault="007E6164">
                      <w:pPr>
                        <w:rPr>
                          <w:sz w:val="24"/>
                          <w:szCs w:val="24"/>
                        </w:rPr>
                      </w:pPr>
                      <w:r w:rsidRPr="0035006D">
                        <w:rPr>
                          <w:color w:val="1F1A17"/>
                          <w:sz w:val="24"/>
                          <w:szCs w:val="24"/>
                        </w:rPr>
                        <w:t>G.L</w:t>
                      </w:r>
                    </w:p>
                  </w:txbxContent>
                </v:textbox>
              </v:rect>
              <v:rect id="_x0000_s2035" style="position:absolute;left:9070;top:5543;width:352;height:552;mso-wrap-style:none" filled="f" stroked="f">
                <v:textbox style="mso-fit-shape-to-text:t" inset="0,0,0,0">
                  <w:txbxContent>
                    <w:p w:rsidR="007E6164" w:rsidRPr="0035006D" w:rsidRDefault="007E6164">
                      <w:pPr>
                        <w:rPr>
                          <w:sz w:val="24"/>
                          <w:szCs w:val="24"/>
                        </w:rPr>
                      </w:pPr>
                      <w:r w:rsidRPr="0035006D">
                        <w:rPr>
                          <w:color w:val="1F1A17"/>
                          <w:sz w:val="24"/>
                          <w:szCs w:val="24"/>
                        </w:rPr>
                        <w:t>G.L</w:t>
                      </w:r>
                    </w:p>
                  </w:txbxContent>
                </v:textbox>
              </v:rect>
              <v:rect id="_x0000_s2036" style="position:absolute;left:9012;top:4493;width:367;height:552;mso-wrap-style:none" filled="f" stroked="f">
                <v:textbox style="mso-fit-shape-to-text:t" inset="0,0,0,0">
                  <w:txbxContent>
                    <w:p w:rsidR="007E6164" w:rsidRPr="0035006D" w:rsidRDefault="007E6164">
                      <w:pPr>
                        <w:rPr>
                          <w:sz w:val="24"/>
                          <w:szCs w:val="24"/>
                        </w:rPr>
                      </w:pPr>
                      <w:r w:rsidRPr="0035006D">
                        <w:rPr>
                          <w:color w:val="1F1A17"/>
                          <w:sz w:val="24"/>
                          <w:szCs w:val="24"/>
                        </w:rPr>
                        <w:t>C.L</w:t>
                      </w:r>
                    </w:p>
                  </w:txbxContent>
                </v:textbox>
              </v:rect>
              <v:rect id="_x0000_s2037" style="position:absolute;left:3890;top:4828;width:481;height:312;mso-wrap-style:none" filled="f" stroked="f">
                <v:textbox style="mso-fit-shape-to-text:t" inset="0,0,0,0">
                  <w:txbxContent>
                    <w:p w:rsidR="007E6164" w:rsidRPr="0035006D" w:rsidRDefault="007E6164">
                      <w:pPr>
                        <w:rPr>
                          <w:sz w:val="24"/>
                          <w:szCs w:val="24"/>
                        </w:rPr>
                      </w:pPr>
                      <w:r w:rsidRPr="0035006D">
                        <w:rPr>
                          <w:rFonts w:ascii="新細明體" w:cs="新細明體" w:hint="eastAsia"/>
                          <w:color w:val="1F1A17"/>
                          <w:sz w:val="24"/>
                          <w:szCs w:val="24"/>
                        </w:rPr>
                        <w:t>小柱</w:t>
                      </w:r>
                    </w:p>
                  </w:txbxContent>
                </v:textbox>
              </v:rect>
              <v:line id="_x0000_s2038" style="position:absolute" from="3420,5488" to="3651,5489" strokecolor="#1f1a17" strokeweight=".6pt"/>
              <v:line id="_x0000_s2039" style="position:absolute" from="4869,5488" to="5100,5489" strokecolor="#1f1a17" strokeweight=".6pt"/>
              <v:rect id="_x0000_s2040" style="position:absolute;left:3763;top:5329;width:961;height:312;mso-wrap-style:none" filled="f" stroked="f">
                <v:textbox style="mso-fit-shape-to-text:t" inset="0,0,0,0">
                  <w:txbxContent>
                    <w:p w:rsidR="007E6164" w:rsidRPr="0035006D" w:rsidRDefault="007E6164">
                      <w:pPr>
                        <w:rPr>
                          <w:sz w:val="24"/>
                          <w:szCs w:val="24"/>
                        </w:rPr>
                      </w:pPr>
                      <w:r w:rsidRPr="0035006D">
                        <w:rPr>
                          <w:rFonts w:ascii="新細明體" w:cs="新細明體" w:hint="eastAsia"/>
                          <w:color w:val="1F1A17"/>
                          <w:sz w:val="24"/>
                          <w:szCs w:val="24"/>
                        </w:rPr>
                        <w:t>筏式基版</w:t>
                      </w:r>
                    </w:p>
                  </w:txbxContent>
                </v:textbox>
              </v:rect>
              <v:rect id="_x0000_s2041" style="position:absolute;left:3780;top:7080;width:721;height:312;mso-wrap-style:none" filled="f" stroked="f">
                <v:textbox style="mso-fit-shape-to-text:t" inset="0,0,0,0">
                  <w:txbxContent>
                    <w:p w:rsidR="007E6164" w:rsidRPr="0035006D" w:rsidRDefault="007E6164">
                      <w:pPr>
                        <w:rPr>
                          <w:sz w:val="24"/>
                          <w:szCs w:val="24"/>
                        </w:rPr>
                      </w:pPr>
                      <w:r w:rsidRPr="0035006D">
                        <w:rPr>
                          <w:rFonts w:ascii="新細明體" w:cs="新細明體" w:hint="eastAsia"/>
                          <w:color w:val="1F1A17"/>
                          <w:sz w:val="24"/>
                          <w:szCs w:val="24"/>
                        </w:rPr>
                        <w:t>立面圖</w:t>
                      </w:r>
                    </w:p>
                  </w:txbxContent>
                </v:textbox>
              </v:rect>
              <v:rect id="_x0000_s2042" style="position:absolute;left:7524;top:6948;width:721;height:312;mso-wrap-style:none" filled="f" stroked="f">
                <v:textbox style="mso-fit-shape-to-text:t" inset="0,0,0,0">
                  <w:txbxContent>
                    <w:p w:rsidR="007E6164" w:rsidRPr="0035006D" w:rsidRDefault="007E6164">
                      <w:pPr>
                        <w:rPr>
                          <w:sz w:val="24"/>
                          <w:szCs w:val="24"/>
                        </w:rPr>
                      </w:pPr>
                      <w:r w:rsidRPr="0035006D">
                        <w:rPr>
                          <w:rFonts w:ascii="新細明體" w:cs="新細明體" w:hint="eastAsia"/>
                          <w:color w:val="1F1A17"/>
                          <w:sz w:val="24"/>
                          <w:szCs w:val="24"/>
                        </w:rPr>
                        <w:t>立面圖</w:t>
                      </w:r>
                    </w:p>
                  </w:txbxContent>
                </v:textbox>
              </v:rect>
              <v:shape id="_x0000_s2043" alt="" style="position:absolute;left:7490;top:4669;width:574;height:1613" coordsize="574,1613" path="m4,1613l,27,312,,574,1598e" filled="f" strokecolor="#1f1a17" strokeweight=".6pt">
                <v:path arrowok="t"/>
              </v:shape>
              <v:shape id="_x0000_s2044" alt="" style="position:absolute;left:7274;top:6282;width:1202;height:374" coordsize="1202,374" path="m790,r250,l1202,235r,139l,374,,235,58,,220,e" filled="f" strokecolor="#1f1a17" strokeweight=".6pt">
                <v:path arrowok="t"/>
              </v:shape>
              <v:line id="_x0000_s2045" style="position:absolute" from="7274,6517" to="8372,6518" strokecolor="#1f1a17" strokeweight=".6pt"/>
              <v:rect id="_x0000_s2046" style="position:absolute;left:7729;top:4673;width:11;height:23" fillcolor="#1f1a17" stroked="f"/>
              <v:rect id="_x0000_s2047" style="position:absolute;left:7733;top:4708;width:11;height:23" fillcolor="#1f1a17" stroked="f"/>
              <v:shape id="_x0000_s2048" alt="" style="position:absolute;left:7736;top:4743;width:12;height:23" coordsize="12,23" path="m12,23l,23,,,8,r4,23xe" fillcolor="#1f1a17" stroked="f">
                <v:path arrowok="t"/>
              </v:shape>
              <v:shape id="_x0000_s2049" alt="" style="position:absolute;left:7740;top:4773;width:12;height:27" coordsize="12,27" path="m12,23l,27,,4,8,r4,23xe" fillcolor="#1f1a17" stroked="f">
                <v:path arrowok="t"/>
              </v:shape>
              <v:shape id="_x0000_s2050" alt="" style="position:absolute;left:7740;top:4808;width:16;height:23" coordsize="16,23" path="m16,23l4,23,,4,12,r4,23xe" fillcolor="#1f1a17" stroked="f">
                <v:path arrowok="t"/>
              </v:shape>
              <v:shape id="_x0000_s2051" alt="" style="position:absolute;left:7744;top:4843;width:16;height:23" coordsize="16,23" path="m16,23l4,23,,,12,r4,23xe" fillcolor="#1f1a17" stroked="f">
                <v:path arrowok="t"/>
              </v:shape>
              <v:shape id="_x0000_s2052" alt="" style="position:absolute;left:7748;top:4877;width:15;height:23" coordsize="15,23" path="m15,23l4,23,,,12,r3,23xe" fillcolor="#1f1a17" stroked="f">
                <v:path arrowok="t"/>
              </v:shape>
              <v:shape id="_x0000_s2053" alt="" style="position:absolute;left:7752;top:4912;width:15;height:23" coordsize="15,23" path="m15,23l4,23,,,11,r4,23xe" fillcolor="#1f1a17" stroked="f">
                <v:path arrowok="t"/>
              </v:shape>
              <v:shape id="_x0000_s2054" alt="" style="position:absolute;left:7756;top:4947;width:15;height:23" coordsize="15,23" path="m15,19l4,23,,,11,r4,19xe" fillcolor="#1f1a17" stroked="f">
                <v:path arrowok="t"/>
              </v:shape>
              <v:shape id="_x0000_s2055" alt="" style="position:absolute;left:7760;top:4977;width:15;height:27" coordsize="15,27" path="m15,23l3,27,,4,11,r4,23xe" fillcolor="#1f1a17" stroked="f">
                <v:path arrowok="t"/>
              </v:shape>
              <v:shape id="_x0000_s2056" alt="" style="position:absolute;left:7763;top:5012;width:16;height:23" coordsize="16,23" path="m16,23l4,23,,,12,r4,23xe" fillcolor="#1f1a17" stroked="f">
                <v:path arrowok="t"/>
              </v:shape>
              <v:shape id="_x0000_s2057" alt="" style="position:absolute;left:7767;top:5047;width:16;height:23" coordsize="16,23" path="m16,23l4,23,,,12,r4,23xe" fillcolor="#1f1a17" stroked="f">
                <v:path arrowok="t"/>
              </v:shape>
              <v:shape id="_x0000_s2058" alt="" style="position:absolute;left:7771;top:5081;width:16;height:23" coordsize="16,23" path="m16,23l4,23,,,12,r4,23xe" fillcolor="#1f1a17" stroked="f">
                <v:path arrowok="t"/>
              </v:shape>
              <v:shape id="_x0000_s2059" alt="" style="position:absolute;left:7775;top:5116;width:15;height:23" coordsize="15,23" path="m15,19l4,23,,,12,r3,19xe" fillcolor="#1f1a17" stroked="f">
                <v:path arrowok="t"/>
              </v:shape>
              <v:shape id="_x0000_s2060" alt="" style="position:absolute;left:7779;top:5147;width:15;height:27" coordsize="15,27" path="m15,23l4,27,,4,11,r4,23xe" fillcolor="#1f1a17" stroked="f">
                <v:path arrowok="t"/>
              </v:shape>
              <v:shape id="_x0000_s2061" alt="" style="position:absolute;left:7783;top:5181;width:15;height:23" coordsize="15,23" path="m15,23l4,23,,,11,r4,23xe" fillcolor="#1f1a17" stroked="f">
                <v:path arrowok="t"/>
              </v:shape>
              <v:shape id="_x0000_s2062" alt="" style="position:absolute;left:7787;top:5216;width:15;height:23" coordsize="15,23" path="m7,23r4,-8l11,,,,,15r7,8l7,23r8,l11,15,7,23xe" fillcolor="#1f1a17" stroked="f">
                <v:path arrowok="t"/>
              </v:shape>
              <v:rect id="_x0000_s2063" style="position:absolute;left:7787;top:5228;width:7;height:11" fillcolor="#1f1a17" stroked="f"/>
              <v:rect id="_x0000_s2064" style="position:absolute;left:7752;top:5228;width:23;height:11" fillcolor="#1f1a17" stroked="f"/>
              <v:rect id="_x0000_s2065" style="position:absolute;left:7717;top:5228;width:23;height:11" fillcolor="#1f1a17" stroked="f"/>
              <v:rect id="_x0000_s2066" style="position:absolute;left:7686;top:5228;width:20;height:11" fillcolor="#1f1a17" stroked="f"/>
              <v:shape id="_x0000_s2067" alt="" style="position:absolute;left:7648;top:5228;width:27;height:11" coordsize="27,11" path="m,3r4,8l27,11,27,,4,,,3r,l,11r4,l,3xe" fillcolor="#1f1a17" stroked="f">
                <v:path arrowok="t"/>
              </v:shape>
              <v:shape id="_x0000_s2068" alt="" style="position:absolute;left:7644;top:5231;width:11;height:1" coordsize="11,0" path="m,l11,r,l4,,,xe" fillcolor="#1f1a17" stroked="f">
                <v:path arrowok="t"/>
              </v:shape>
              <v:shape id="_x0000_s2069" alt="" style="position:absolute;left:7644;top:5197;width:11;height:23" coordsize="11,23" path="m,l8,r3,23l,23,,xe" fillcolor="#1f1a17" stroked="f">
                <v:path arrowok="t"/>
              </v:shape>
              <v:shape id="_x0000_s2070" alt="" style="position:absolute;left:7640;top:5162;width:12;height:23" coordsize="12,23" path="m,l8,r4,23l,23,,xe" fillcolor="#1f1a17" stroked="f">
                <v:path arrowok="t"/>
              </v:shape>
              <v:shape id="_x0000_s2071" alt="" style="position:absolute;left:7636;top:5127;width:12;height:27" coordsize="12,27" path="m,4l8,r4,24l,27,,4xe" fillcolor="#1f1a17" stroked="f">
                <v:path arrowok="t"/>
              </v:shape>
              <v:shape id="_x0000_s2072" alt="" style="position:absolute;left:7632;top:5097;width:12;height:23" coordsize="12,23" path="m,l12,r,19l,23,,xe" fillcolor="#1f1a17" stroked="f">
                <v:path arrowok="t"/>
              </v:shape>
              <v:rect id="_x0000_s2073" style="position:absolute;left:7629;top:5062;width:11;height:23" fillcolor="#1f1a17" stroked="f"/>
              <v:rect id="_x0000_s2074" style="position:absolute;left:7625;top:5027;width:11;height:23" fillcolor="#1f1a17" stroked="f"/>
              <v:rect id="_x0000_s2075" style="position:absolute;left:7621;top:4993;width:11;height:23" fillcolor="#1f1a17" stroked="f"/>
              <v:shape id="_x0000_s2076" alt="" style="position:absolute;left:7617;top:4958;width:12;height:23" coordsize="12,23" path="m,4l12,r,23l,23,,4xe" fillcolor="#1f1a17" stroked="f">
                <v:path arrowok="t"/>
              </v:shape>
              <v:shape id="_x0000_s2077" alt="" style="position:absolute;left:7613;top:4923;width:12;height:27" coordsize="12,27" path="m,4l12,r,24l,27,,4xe" fillcolor="#1f1a17" stroked="f">
                <v:path arrowok="t"/>
              </v:shape>
              <v:rect id="_x0000_s2078" style="position:absolute;left:7609;top:4893;width:12;height:23" fillcolor="#1f1a17" stroked="f"/>
              <v:rect id="_x0000_s2079" style="position:absolute;left:7605;top:4858;width:12;height:23" fillcolor="#1f1a17" stroked="f"/>
              <v:rect id="_x0000_s2080" style="position:absolute;left:7602;top:4823;width:11;height:23" fillcolor="#1f1a17" stroked="f"/>
              <v:shape id="_x0000_s2081" alt="" style="position:absolute;left:7598;top:4789;width:11;height:23" coordsize="11,23" path="m,4l11,r,23l,23,,4xe" fillcolor="#1f1a17" stroked="f">
                <v:path arrowok="t"/>
              </v:shape>
              <v:shape id="_x0000_s2082" alt="" style="position:absolute;left:7594;top:4754;width:11;height:27" coordsize="11,27" path="m,4l11,r,23l,27,,4xe" fillcolor="#1f1a17" stroked="f">
                <v:path arrowok="t"/>
              </v:shape>
              <v:rect id="_x0000_s2083" style="position:absolute;left:7590;top:4723;width:12;height:23" fillcolor="#1f1a17" stroked="f"/>
              <v:shape id="_x0000_s2084" alt="" style="position:absolute;left:7586;top:4689;width:12;height:23" coordsize="12,23" path="m,3l4,23r8,l12,,,3xe" fillcolor="#1f1a17" stroked="f">
                <v:path arrowok="t"/>
              </v:shape>
              <v:shape id="_x0000_s2085" alt="" style="position:absolute;left:7528;top:4369;width:201;height:312" coordsize="201,312" path="m62,312l,31,4,27,8,19,20,12,35,8,54,4,77,r24,l127,r74,300e" filled="f" strokecolor="#1f1a17" strokeweight=".6pt">
                <v:path arrowok="t"/>
              </v:shape>
              <v:line id="_x0000_s2086" style="position:absolute;flip:y" from="7833,4631" to="8935,4673" strokecolor="#1f1a17" strokeweight=".6pt"/>
              <v:line id="_x0000_s2087" style="position:absolute;flip:y" from="6796,5651" to="8989,5732" strokecolor="#1f1a17" strokeweight=".6pt"/>
              <v:shape id="_x0000_s2088" alt="" style="position:absolute;left:3527;top:8340;width:1403;height:2652" coordsize="1403,2652" path="m1403,2652l1349,,1083,,875,2213,,2213e" filled="f" strokecolor="#1f1a17" strokeweight=".6pt">
                <v:path arrowok="t"/>
              </v:shape>
              <v:shape id="_x0000_s2089" alt="" style="position:absolute;left:3527;top:10569;width:1407;height:423" coordsize="1407,423" path="m,l,423r1407,e" filled="f" strokecolor="#1f1a17" strokeweight=".6pt">
                <v:path arrowok="t"/>
              </v:shape>
              <v:line id="_x0000_s2090" style="position:absolute" from="3508,10226" to="4980,10227" strokecolor="#1f1a17" strokeweight=".6pt"/>
              <v:line id="_x0000_s2091" style="position:absolute" from="3608,8363" to="3785,8364" strokecolor="#1f1a17" strokeweight=".6pt"/>
              <v:line id="_x0000_s2092" style="position:absolute" from="6353,8569" to="6530,8570" strokecolor="#1f1a17" strokeweight=".6pt"/>
              <v:line id="_x0000_s2093" style="position:absolute" from="9078,8569" to="9259,8570" strokecolor="#1f1a17" strokeweight=".6pt"/>
              <v:line id="_x0000_s2094" style="position:absolute" from="3697,8363" to="3698,10230" strokecolor="#1f1a17" strokeweight=".6pt"/>
              <v:line id="_x0000_s2095" style="position:absolute" from="6442,8569" to="6443,9589" strokecolor="#1f1a17" strokeweight=".6pt"/>
              <v:line id="_x0000_s2096" style="position:absolute" from="9166,8569" to="9167,10020" strokecolor="#1f1a17" strokeweight=".6pt"/>
              <v:shape id="_x0000_s2097" alt="" style="position:absolute;left:4541;top:8998;width:362;height:100" coordsize="362,100" path="m354,l,58r7,42l362,43,354,xe" fillcolor="#1f1a17" stroked="f">
                <v:path arrowok="t"/>
              </v:shape>
              <v:shape id="_x0000_s2098" alt="" style="position:absolute;left:4448;top:9918;width:463;height:135" coordsize="463,135" path="m455,l,89r12,46l463,43,455,xe" fillcolor="#1f1a17" stroked="f">
                <v:path arrowok="t"/>
              </v:shape>
              <v:rect id="_x0000_s2099" style="position:absolute;left:3899;top:8620;width:601;height:260;mso-wrap-style:none" filled="f" stroked="f">
                <v:textbox style="mso-fit-shape-to-text:t" inset="0,0,0,0">
                  <w:txbxContent>
                    <w:p w:rsidR="007E6164" w:rsidRPr="0035006D" w:rsidRDefault="007E6164">
                      <w:pPr>
                        <w:rPr>
                          <w:sz w:val="20"/>
                        </w:rPr>
                      </w:pPr>
                      <w:r w:rsidRPr="0035006D">
                        <w:rPr>
                          <w:rFonts w:ascii="新細明體" w:cs="新細明體" w:hint="eastAsia"/>
                          <w:color w:val="1F1A17"/>
                          <w:sz w:val="20"/>
                        </w:rPr>
                        <w:t>擋土牆</w:t>
                      </w:r>
                    </w:p>
                  </w:txbxContent>
                </v:textbox>
              </v:rect>
              <v:rect id="_x0000_s2100" style="position:absolute;left:7378;top:8625;width:801;height:260;mso-wrap-style:none" filled="f" stroked="f">
                <v:textbox style="mso-fit-shape-to-text:t" inset="0,0,0,0">
                  <w:txbxContent>
                    <w:p w:rsidR="007E6164" w:rsidRPr="0035006D" w:rsidRDefault="007E6164">
                      <w:pPr>
                        <w:rPr>
                          <w:sz w:val="20"/>
                        </w:rPr>
                      </w:pPr>
                      <w:r w:rsidRPr="0035006D">
                        <w:rPr>
                          <w:rFonts w:ascii="新細明體" w:cs="新細明體" w:hint="eastAsia"/>
                          <w:color w:val="1F1A17"/>
                          <w:sz w:val="20"/>
                        </w:rPr>
                        <w:t>─臂樑─</w:t>
                      </w:r>
                    </w:p>
                  </w:txbxContent>
                </v:textbox>
              </v:rect>
              <v:rect id="_x0000_s2101" style="position:absolute;left:7540;top:8610;width:121;height:276;mso-wrap-style:none" filled="f" stroked="f">
                <v:textbox style="mso-fit-shape-to-text:t" inset="0,0,0,0">
                  <w:txbxContent>
                    <w:p w:rsidR="007E6164" w:rsidRPr="0035006D" w:rsidRDefault="007E6164">
                      <w:pPr>
                        <w:rPr>
                          <w:sz w:val="24"/>
                          <w:szCs w:val="24"/>
                        </w:rPr>
                      </w:pPr>
                      <w:r w:rsidRPr="0035006D">
                        <w:rPr>
                          <w:color w:val="1F1A17"/>
                          <w:sz w:val="24"/>
                          <w:szCs w:val="24"/>
                        </w:rPr>
                        <w:t xml:space="preserve">  </w:t>
                      </w:r>
                    </w:p>
                  </w:txbxContent>
                </v:textbox>
              </v:rect>
              <v:rect id="_x0000_s2102" style="position:absolute;left:3905;top:9943;width:352;height:485;mso-wrap-style:none" filled="f" stroked="f">
                <v:textbox inset="0,0,0,0">
                  <w:txbxContent>
                    <w:p w:rsidR="007E6164" w:rsidRPr="0035006D" w:rsidRDefault="007E6164">
                      <w:pPr>
                        <w:rPr>
                          <w:sz w:val="24"/>
                          <w:szCs w:val="24"/>
                        </w:rPr>
                      </w:pPr>
                      <w:r w:rsidRPr="0035006D">
                        <w:rPr>
                          <w:color w:val="1F1A17"/>
                          <w:sz w:val="24"/>
                          <w:szCs w:val="24"/>
                        </w:rPr>
                        <w:t>G.L</w:t>
                      </w:r>
                    </w:p>
                  </w:txbxContent>
                </v:textbox>
              </v:rect>
              <v:rect id="_x0000_s2103" style="position:absolute;left:9301;top:9780;width:352;height:552;mso-wrap-style:none" filled="f" stroked="f">
                <v:textbox style="mso-fit-shape-to-text:t" inset="0,0,0,0">
                  <w:txbxContent>
                    <w:p w:rsidR="007E6164" w:rsidRPr="0035006D" w:rsidRDefault="007E6164">
                      <w:pPr>
                        <w:rPr>
                          <w:sz w:val="24"/>
                          <w:szCs w:val="24"/>
                        </w:rPr>
                      </w:pPr>
                      <w:r w:rsidRPr="0035006D">
                        <w:rPr>
                          <w:color w:val="1F1A17"/>
                          <w:sz w:val="24"/>
                          <w:szCs w:val="24"/>
                        </w:rPr>
                        <w:t>G.L</w:t>
                      </w:r>
                    </w:p>
                  </w:txbxContent>
                </v:textbox>
              </v:rect>
              <v:rect id="_x0000_s2104" style="position:absolute;left:6047;top:9318;width:352;height:552;mso-wrap-style:none" filled="f" stroked="f">
                <v:textbox style="mso-fit-shape-to-text:t" inset="0,0,0,0">
                  <w:txbxContent>
                    <w:p w:rsidR="007E6164" w:rsidRPr="0035006D" w:rsidRDefault="007E6164">
                      <w:pPr>
                        <w:rPr>
                          <w:sz w:val="24"/>
                          <w:szCs w:val="24"/>
                        </w:rPr>
                      </w:pPr>
                      <w:r w:rsidRPr="0035006D">
                        <w:rPr>
                          <w:color w:val="1F1A17"/>
                          <w:sz w:val="24"/>
                          <w:szCs w:val="24"/>
                        </w:rPr>
                        <w:t>G.L</w:t>
                      </w:r>
                    </w:p>
                  </w:txbxContent>
                </v:textbox>
              </v:rect>
              <v:rect id="_x0000_s2105" style="position:absolute;left:3481;top:9183;width:174;height:276;mso-wrap-style:none" filled="f" stroked="f">
                <v:textbox style="mso-fit-shape-to-text:t" inset="0,0,0,0">
                  <w:txbxContent>
                    <w:p w:rsidR="007E6164" w:rsidRPr="0035006D" w:rsidRDefault="007E6164">
                      <w:pPr>
                        <w:rPr>
                          <w:sz w:val="24"/>
                          <w:szCs w:val="24"/>
                        </w:rPr>
                      </w:pPr>
                      <w:r w:rsidRPr="0035006D">
                        <w:rPr>
                          <w:color w:val="1F1A17"/>
                          <w:sz w:val="24"/>
                          <w:szCs w:val="24"/>
                        </w:rPr>
                        <w:t>H</w:t>
                      </w:r>
                    </w:p>
                  </w:txbxContent>
                </v:textbox>
              </v:rect>
              <v:rect id="_x0000_s2106" style="position:absolute;left:3820;top:11268;width:721;height:312;mso-wrap-style:none" filled="f" stroked="f">
                <v:textbox style="mso-fit-shape-to-text:t" inset="0,0,0,0">
                  <w:txbxContent>
                    <w:p w:rsidR="007E6164" w:rsidRPr="0035006D" w:rsidRDefault="007E6164">
                      <w:pPr>
                        <w:rPr>
                          <w:sz w:val="24"/>
                          <w:szCs w:val="24"/>
                        </w:rPr>
                      </w:pPr>
                      <w:r w:rsidRPr="0035006D">
                        <w:rPr>
                          <w:rFonts w:ascii="新細明體" w:cs="新細明體" w:hint="eastAsia"/>
                          <w:color w:val="1F1A17"/>
                          <w:sz w:val="24"/>
                          <w:szCs w:val="24"/>
                        </w:rPr>
                        <w:t>斷面圖</w:t>
                      </w:r>
                    </w:p>
                  </w:txbxContent>
                </v:textbox>
              </v:rect>
              <v:rect id="_x0000_s2107" style="position:absolute;left:7499;top:11448;width:721;height:312;mso-wrap-style:none" filled="f" stroked="f">
                <v:textbox style="mso-fit-shape-to-text:t" inset="0,0,0,0">
                  <w:txbxContent>
                    <w:p w:rsidR="007E6164" w:rsidRPr="0035006D" w:rsidRDefault="007E6164">
                      <w:pPr>
                        <w:rPr>
                          <w:sz w:val="24"/>
                          <w:szCs w:val="24"/>
                        </w:rPr>
                      </w:pPr>
                      <w:r w:rsidRPr="0035006D">
                        <w:rPr>
                          <w:rFonts w:ascii="新細明體" w:cs="新細明體" w:hint="eastAsia"/>
                          <w:color w:val="1F1A17"/>
                          <w:sz w:val="24"/>
                          <w:szCs w:val="24"/>
                        </w:rPr>
                        <w:t>立面圖</w:t>
                      </w:r>
                    </w:p>
                  </w:txbxContent>
                </v:textbox>
              </v:rect>
              <v:rect id="_x0000_s2108" style="position:absolute;left:6700;top:8569;width:416;height:2575" filled="f" strokecolor="#1f1a17" strokeweight=".6pt"/>
              <v:rect id="_x0000_s2109" style="position:absolute;left:8403;top:8569;width:416;height:2575" filled="f" strokecolor="#1f1a17" strokeweight=".6pt"/>
              <v:shape id="_x0000_s2110" alt="" style="position:absolute;left:6075;top:9601;width:3604;height:431" coordsize="3604,431" path="m,l1264,r898,431l3604,431e" filled="f" strokecolor="#1f1a17" strokeweight=".6pt">
                <v:path arrowok="t"/>
              </v:shape>
              <v:line id="_x0000_s2111" style="position:absolute" from="6989,10521" to="7524,10522" strokecolor="#1f1a17" strokeweight=".6pt"/>
              <v:line id="_x0000_s2112" style="position:absolute" from="8083,10521" to="8619,10522" strokecolor="#1f1a17" strokeweight=".6pt"/>
              <v:line id="_x0000_s2113" style="position:absolute" from="6954,9393" to="7193,9394" strokecolor="#1f1a17" strokeweight=".6pt"/>
              <v:line id="_x0000_s2114" style="position:absolute" from="8291,9393" to="8530,9394" strokecolor="#1f1a17" strokeweight=".6pt"/>
              <v:rect id="_x0000_s2115" style="position:absolute;left:7116;top:8627;width:1287;height:269" filled="f" strokecolor="#1f1a17" strokeweight=".6pt"/>
              <v:rect id="_x0000_s2116" style="position:absolute;left:6977;top:8565;width:12;height:23" fillcolor="#1f1a17" stroked="f"/>
              <v:shape id="_x0000_s2117" alt="" style="position:absolute;left:6969;top:8600;width:16;height:23" coordsize="16,23" path="m12,23l,19,4,,16,,12,23xe" fillcolor="#1f1a17" stroked="f">
                <v:path arrowok="t"/>
              </v:shape>
              <v:shape id="_x0000_s2118" alt="" style="position:absolute;left:6966;top:8630;width:15;height:27" coordsize="15,27" path="m11,27l,24,3,,15,4,11,27xe" fillcolor="#1f1a17" stroked="f">
                <v:path arrowok="t"/>
              </v:shape>
              <v:shape id="_x0000_s2119" alt="" style="position:absolute;left:6962;top:8665;width:15;height:23" coordsize="15,23" path="m11,23l,23,4,,15,4,11,23xe" fillcolor="#1f1a17" stroked="f">
                <v:path arrowok="t"/>
              </v:shape>
              <v:shape id="_x0000_s2120" alt="" style="position:absolute;left:6958;top:8700;width:15;height:23" coordsize="15,23" path="m11,23l,23,4,,15,,11,23xe" fillcolor="#1f1a17" stroked="f">
                <v:path arrowok="t"/>
              </v:shape>
              <v:rect id="_x0000_s2121" style="position:absolute;left:6954;top:8734;width:12;height:24" fillcolor="#1f1a17" stroked="f"/>
              <v:shape id="_x0000_s2122" alt="" style="position:absolute;left:6946;top:8769;width:16;height:23" coordsize="16,23" path="m12,23l,19,4,,16,,12,23xe" fillcolor="#1f1a17" stroked="f">
                <v:path arrowok="t"/>
              </v:shape>
              <v:shape id="_x0000_s2123" alt="" style="position:absolute;left:6943;top:8800;width:15;height:27" coordsize="15,27" path="m11,27l,23,3,,15,4,11,27xe" fillcolor="#1f1a17" stroked="f">
                <v:path arrowok="t"/>
              </v:shape>
              <v:shape id="_x0000_s2124" alt="" style="position:absolute;left:6939;top:8835;width:15;height:23" coordsize="15,23" path="m11,23l,23,4,,15,,11,23xe" fillcolor="#1f1a17" stroked="f">
                <v:path arrowok="t"/>
              </v:shape>
              <v:shape id="_x0000_s2125" alt="" style="position:absolute;left:6935;top:8869;width:11;height:23" coordsize="11,23" path="m11,23l,23,4,r7,l11,23xe" fillcolor="#1f1a17" stroked="f">
                <v:path arrowok="t"/>
              </v:shape>
              <v:shape id="_x0000_s2126" alt="" style="position:absolute;left:6931;top:8904;width:12;height:23" coordsize="12,23" path="m8,23l,19,,,12,,8,23xe" fillcolor="#1f1a17" stroked="f">
                <v:path arrowok="t"/>
              </v:shape>
              <v:shape id="_x0000_s2127" alt="" style="position:absolute;left:6923;top:8935;width:16;height:27" coordsize="16,27" path="m12,27l,23,4,,16,3,12,27xe" fillcolor="#1f1a17" stroked="f">
                <v:path arrowok="t"/>
              </v:shape>
              <v:shape id="_x0000_s2128" alt="" style="position:absolute;left:6919;top:8969;width:16;height:23" coordsize="16,23" path="m12,23l,23,4,,16,4,12,23xe" fillcolor="#1f1a17" stroked="f">
                <v:path arrowok="t"/>
              </v:shape>
              <v:shape id="_x0000_s2129" alt="" style="position:absolute;left:6916;top:9004;width:15;height:15" coordsize="15,15" path="m7,15r4,-4l15,,3,,,8r7,7l7,15r4,l11,11,7,15xe" fillcolor="#1f1a17" stroked="f">
                <v:path arrowok="t"/>
              </v:shape>
              <v:rect id="_x0000_s2130" style="position:absolute;left:6908;top:9008;width:15;height:11" fillcolor="#1f1a17" stroked="f"/>
              <v:rect id="_x0000_s2131" style="position:absolute;left:6877;top:9008;width:19;height:11" fillcolor="#1f1a17" stroked="f"/>
              <v:shape id="_x0000_s2132" alt="" style="position:absolute;left:6865;top:8985;width:16;height:23" coordsize="16,23" path="m4,l16,,12,23,,19,4,xe" fillcolor="#1f1a17" stroked="f">
                <v:path arrowok="t"/>
              </v:shape>
              <v:shape id="_x0000_s2133" alt="" style="position:absolute;left:6873;top:8950;width:12;height:23" coordsize="12,23" path="m4,r8,l12,23,,23,4,xe" fillcolor="#1f1a17" stroked="f">
                <v:path arrowok="t"/>
              </v:shape>
              <v:shape id="_x0000_s2134" alt="" style="position:absolute;left:6877;top:8915;width:15;height:23" coordsize="15,23" path="m4,l15,4,12,23,,23,4,xe" fillcolor="#1f1a17" stroked="f">
                <v:path arrowok="t"/>
              </v:shape>
              <v:shape id="_x0000_s2135" alt="" style="position:absolute;left:6881;top:8881;width:15;height:27" coordsize="15,27" path="m4,l15,4,11,27,,23,4,xe" fillcolor="#1f1a17" stroked="f">
                <v:path arrowok="t"/>
              </v:shape>
              <v:shape id="_x0000_s2136" alt="" style="position:absolute;left:6889;top:8850;width:11;height:23" coordsize="11,23" path="m,l11,,7,23,,19,,xe" fillcolor="#1f1a17" stroked="f">
                <v:path arrowok="t"/>
              </v:shape>
              <v:shape id="_x0000_s2137" alt="" style="position:absolute;left:6892;top:8815;width:16;height:23" coordsize="16,23" path="m4,l16,,12,23,,23,4,xe" fillcolor="#1f1a17" stroked="f">
                <v:path arrowok="t"/>
              </v:shape>
              <v:shape id="_x0000_s2138" alt="" style="position:absolute;left:6896;top:8781;width:16;height:23" coordsize="16,23" path="m4,l16,,12,23,,23,4,xe" fillcolor="#1f1a17" stroked="f">
                <v:path arrowok="t"/>
              </v:shape>
              <v:shape id="_x0000_s2139" alt="" style="position:absolute;left:6900;top:8746;width:16;height:27" coordsize="16,27" path="m4,l16,4,12,27,,23,4,xe" fillcolor="#1f1a17" stroked="f">
                <v:path arrowok="t"/>
              </v:shape>
              <v:shape id="_x0000_s2140" alt="" style="position:absolute;left:6908;top:8715;width:15;height:23" coordsize="15,23" path="m4,l15,,11,23,,19,4,xe" fillcolor="#1f1a17" stroked="f">
                <v:path arrowok="t"/>
              </v:shape>
              <v:shape id="_x0000_s2141" alt="" style="position:absolute;left:6912;top:8681;width:15;height:23" coordsize="15,23" path="m4,l15,,11,23,,23,4,xe" fillcolor="#1f1a17" stroked="f">
                <v:path arrowok="t"/>
              </v:shape>
              <v:shape id="_x0000_s2142" alt="" style="position:absolute;left:6916;top:8646;width:15;height:23" coordsize="15,23" path="m3,l15,,11,23,,23,3,xe" fillcolor="#1f1a17" stroked="f">
                <v:path arrowok="t"/>
              </v:shape>
              <v:shape id="_x0000_s2143" alt="" style="position:absolute;left:6923;top:8611;width:12;height:23" coordsize="12,23" path="m,l12,4r,19l,23,,xe" fillcolor="#1f1a17" stroked="f">
                <v:path arrowok="t"/>
              </v:shape>
              <v:shape id="_x0000_s2144" alt="" style="position:absolute;left:6927;top:8577;width:16;height:27" coordsize="16,27" path="m4,l16,3,12,27,,23,4,xe" fillcolor="#1f1a17" stroked="f">
                <v:path arrowok="t"/>
              </v:shape>
              <v:shape id="_x0000_s2145" alt="" style="position:absolute;left:6939;top:8307;width:81;height:262" coordsize="81,262" path="m,262l38,,81,,46,258e" filled="f" strokecolor="#1f1a17" strokeweight=".6pt">
                <v:path arrowok="t"/>
              </v:shape>
              <v:shape id="_x0000_s2146" alt="" style="position:absolute;left:8511;top:8565;width:15;height:23" coordsize="15,23" path="m15,23l4,23,,,12,r3,23xe" fillcolor="#1f1a17" stroked="f">
                <v:path arrowok="t"/>
              </v:shape>
              <v:shape id="_x0000_s2147" alt="" style="position:absolute;left:8515;top:8600;width:15;height:23" coordsize="15,23" path="m15,19l4,23,,,11,r4,19xe" fillcolor="#1f1a17" stroked="f">
                <v:path arrowok="t"/>
              </v:shape>
              <v:shape id="_x0000_s2148" alt="" style="position:absolute;left:8519;top:8630;width:15;height:27" coordsize="15,27" path="m15,24l4,27,,4,11,r4,24xe" fillcolor="#1f1a17" stroked="f">
                <v:path arrowok="t"/>
              </v:shape>
              <v:shape id="_x0000_s2149" alt="" style="position:absolute;left:8526;top:8665;width:16;height:23" coordsize="16,23" path="m16,23l4,23,,4,12,r4,23xe" fillcolor="#1f1a17" stroked="f">
                <v:path arrowok="t"/>
              </v:shape>
              <v:shape id="_x0000_s2150" alt="" style="position:absolute;left:8530;top:8700;width:16;height:23" coordsize="16,23" path="m16,23l4,23,,,12,r4,23xe" fillcolor="#1f1a17" stroked="f">
                <v:path arrowok="t"/>
              </v:shape>
              <v:shape id="_x0000_s2151" alt="" style="position:absolute;left:8534;top:8734;width:16;height:24" coordsize="16,24" path="m16,20l4,24,,,12,r4,20xe" fillcolor="#1f1a17" stroked="f">
                <v:path arrowok="t"/>
              </v:shape>
              <v:shape id="_x0000_s2152" alt="" style="position:absolute;left:8542;top:8765;width:11;height:27" coordsize="11,27" path="m11,23l4,27,,4,11,r,23xe" fillcolor="#1f1a17" stroked="f">
                <v:path arrowok="t"/>
              </v:shape>
              <v:shape id="_x0000_s2153" alt="" style="position:absolute;left:8546;top:8800;width:15;height:23" coordsize="15,23" path="m15,23l4,23,,4,11,r4,23xe" fillcolor="#1f1a17" stroked="f">
                <v:path arrowok="t"/>
              </v:shape>
              <v:shape id="_x0000_s2154" alt="" style="position:absolute;left:8550;top:8835;width:15;height:23" coordsize="15,23" path="m15,23l3,23,,,11,r4,23xe" fillcolor="#1f1a17" stroked="f">
                <v:path arrowok="t"/>
              </v:shape>
              <v:shape id="_x0000_s2155" alt="" style="position:absolute;left:8557;top:8869;width:12;height:23" coordsize="12,23" path="m12,23r-8,l,,12,r,23xe" fillcolor="#1f1a17" stroked="f">
                <v:path arrowok="t"/>
              </v:shape>
              <v:shape id="_x0000_s2156" alt="" style="position:absolute;left:8561;top:8900;width:16;height:27" coordsize="16,27" path="m16,23l4,27,,4,12,r4,23xe" fillcolor="#1f1a17" stroked="f">
                <v:path arrowok="t"/>
              </v:shape>
              <v:shape id="_x0000_s2157" alt="" style="position:absolute;left:8565;top:8935;width:15;height:23" coordsize="15,23" path="m15,23l4,23,,3,12,r3,23xe" fillcolor="#1f1a17" stroked="f">
                <v:path arrowok="t"/>
              </v:shape>
              <v:shape id="_x0000_s2158" alt="" style="position:absolute;left:8573;top:8969;width:11;height:23" coordsize="11,23" path="m11,23r-7,l,,11,r,23xe" fillcolor="#1f1a17" stroked="f">
                <v:path arrowok="t"/>
              </v:shape>
              <v:shape id="_x0000_s2159" alt="" style="position:absolute;left:8577;top:9004;width:11;height:15" coordsize="11,15" path="m7,15l11,8,11,,,,,11r7,4l,11r3,4l7,15xe" fillcolor="#1f1a17" stroked="f">
                <v:path arrowok="t"/>
              </v:shape>
              <v:rect id="_x0000_s2160" style="position:absolute;left:8584;top:9008;width:12;height:11" fillcolor="#1f1a17" stroked="f"/>
              <v:rect id="_x0000_s2161" style="position:absolute;left:8607;top:9008;width:23;height:11" fillcolor="#1f1a17" stroked="f"/>
              <v:shape id="_x0000_s2162" alt="" style="position:absolute;left:8630;top:8988;width:16;height:24" coordsize="16,24" path="m,4l12,r4,24l4,24,,4xe" fillcolor="#1f1a17" stroked="f">
                <v:path arrowok="t"/>
              </v:shape>
              <v:shape id="_x0000_s2163" alt="" style="position:absolute;left:8627;top:8954;width:11;height:27" coordsize="11,27" path="m,4l11,r,23l3,27,,4xe" fillcolor="#1f1a17" stroked="f">
                <v:path arrowok="t"/>
              </v:shape>
              <v:shape id="_x0000_s2164" alt="" style="position:absolute;left:8619;top:8923;width:15;height:23" coordsize="15,23" path="m,l11,r4,23l4,23,,xe" fillcolor="#1f1a17" stroked="f">
                <v:path arrowok="t"/>
              </v:shape>
              <v:shape id="_x0000_s2165" alt="" style="position:absolute;left:8615;top:8888;width:15;height:24" coordsize="15,24" path="m,l12,r3,24l4,24,,xe" fillcolor="#1f1a17" stroked="f">
                <v:path arrowok="t"/>
              </v:shape>
              <v:shape id="_x0000_s2166" alt="" style="position:absolute;left:8607;top:8854;width:16;height:23" coordsize="16,23" path="m,4l12,r4,23l4,23,,4xe" fillcolor="#1f1a17" stroked="f">
                <v:path arrowok="t"/>
              </v:shape>
              <v:shape id="_x0000_s2167" alt="" style="position:absolute;left:8604;top:8819;width:15;height:27" coordsize="15,27" path="m,4l11,r4,23l3,27,,4xe" fillcolor="#1f1a17" stroked="f">
                <v:path arrowok="t"/>
              </v:shape>
              <v:shape id="_x0000_s2168" alt="" style="position:absolute;left:8600;top:8788;width:11;height:23" coordsize="11,23" path="m,l7,r4,23l,23,,xe" fillcolor="#1f1a17" stroked="f">
                <v:path arrowok="t"/>
              </v:shape>
              <v:shape id="_x0000_s2169" alt="" style="position:absolute;left:8592;top:8754;width:15;height:23" coordsize="15,23" path="m,l12,r3,23l4,23,,xe" fillcolor="#1f1a17" stroked="f">
                <v:path arrowok="t"/>
              </v:shape>
              <v:shape id="_x0000_s2170" alt="" style="position:absolute;left:8588;top:8719;width:16;height:27" coordsize="16,27" path="m,4l12,r4,23l4,27,,4xe" fillcolor="#1f1a17" stroked="f">
                <v:path arrowok="t"/>
              </v:shape>
              <v:shape id="_x0000_s2171" alt="" style="position:absolute;left:8580;top:8684;width:16;height:27" coordsize="16,27" path="m,4l12,r4,23l4,27,,4xe" fillcolor="#1f1a17" stroked="f">
                <v:path arrowok="t"/>
              </v:shape>
              <v:shape id="_x0000_s2172" alt="" style="position:absolute;left:8577;top:8654;width:15;height:23" coordsize="15,23" path="m,l11,r4,23l3,23,,xe" fillcolor="#1f1a17" stroked="f">
                <v:path arrowok="t"/>
              </v:shape>
              <v:shape id="_x0000_s2173" alt="" style="position:absolute;left:8569;top:8619;width:15;height:23" coordsize="15,23" path="m,l11,r4,23l4,23,,xe" fillcolor="#1f1a17" stroked="f">
                <v:path arrowok="t"/>
              </v:shape>
              <v:shape id="_x0000_s2174" alt="" style="position:absolute;left:8565;top:8584;width:15;height:27" coordsize="15,27" path="m,4l12,r3,23l4,27,,4xe" fillcolor="#1f1a17" stroked="f">
                <v:path arrowok="t"/>
              </v:shape>
              <v:shape id="_x0000_s2175" alt="" style="position:absolute;left:8561;top:8569;width:12;height:8" coordsize="12,8" path="m,l,8,12,4,12,,,xe" fillcolor="#1f1a17" stroked="f">
                <v:path arrowok="t"/>
              </v:shape>
              <v:shape id="_x0000_s2176" alt="" style="position:absolute;left:8476;top:8307;width:93;height:262" coordsize="93,262" path="m93,262l50,,,,39,258e" filled="f" strokecolor="#1f1a17" strokeweight=".6pt">
                <v:path arrowok="t"/>
              </v:shape>
              <v:line id="_x0000_s2177" style="position:absolute;flip:y" from="7012,8330" to="7205,8361" strokecolor="#1f1a17" strokeweight=".6pt"/>
              <v:rect id="_x0000_s2178" style="position:absolute;left:6060;top:8880;width:245;height:460;mso-wrap-style:none" filled="f" stroked="f">
                <v:textbox style="mso-fit-shape-to-text:t" inset="0,0,0,0">
                  <w:txbxContent>
                    <w:p w:rsidR="007E6164" w:rsidRPr="0035006D" w:rsidRDefault="007E6164">
                      <w:pPr>
                        <w:rPr>
                          <w:sz w:val="20"/>
                        </w:rPr>
                      </w:pPr>
                      <w:r w:rsidRPr="0035006D">
                        <w:rPr>
                          <w:color w:val="1F1A17"/>
                          <w:sz w:val="20"/>
                        </w:rPr>
                        <w:t>H1</w:t>
                      </w:r>
                    </w:p>
                  </w:txbxContent>
                </v:textbox>
              </v:rect>
              <v:rect id="_x0000_s2179" style="position:absolute;left:9243;top:9189;width:245;height:460;mso-wrap-style:none" filled="f" stroked="f">
                <v:textbox style="mso-fit-shape-to-text:t" inset="0,0,0,0">
                  <w:txbxContent>
                    <w:p w:rsidR="007E6164" w:rsidRPr="0035006D" w:rsidRDefault="007E6164">
                      <w:pPr>
                        <w:rPr>
                          <w:sz w:val="20"/>
                        </w:rPr>
                      </w:pPr>
                      <w:r w:rsidRPr="0035006D">
                        <w:rPr>
                          <w:color w:val="1F1A17"/>
                          <w:sz w:val="20"/>
                        </w:rPr>
                        <w:t>H2</w:t>
                      </w:r>
                    </w:p>
                  </w:txbxContent>
                </v:textbox>
              </v:rect>
              <v:rect id="_x0000_s2180" style="position:absolute;left:7260;top:8157;width:601;height:260;mso-wrap-style:none" filled="f" stroked="f">
                <v:textbox style="mso-fit-shape-to-text:t" inset="0,0,0,0">
                  <w:txbxContent>
                    <w:p w:rsidR="007E6164" w:rsidRPr="0035006D" w:rsidRDefault="007E6164">
                      <w:pPr>
                        <w:rPr>
                          <w:sz w:val="20"/>
                        </w:rPr>
                      </w:pPr>
                      <w:r w:rsidRPr="0035006D">
                        <w:rPr>
                          <w:rFonts w:ascii="新細明體" w:cs="新細明體" w:hint="eastAsia"/>
                          <w:color w:val="1F1A17"/>
                          <w:sz w:val="20"/>
                        </w:rPr>
                        <w:t>主腳材</w:t>
                      </w:r>
                    </w:p>
                  </w:txbxContent>
                </v:textbox>
              </v:rect>
              <v:rect id="_x0000_s2181" style="position:absolute;left:7274;top:9296;width:401;height:260;mso-wrap-style:none" filled="f" stroked="f">
                <v:textbox style="mso-fit-shape-to-text:t" inset="0,0,0,0">
                  <w:txbxContent>
                    <w:p w:rsidR="007E6164" w:rsidRPr="0035006D" w:rsidRDefault="007E6164">
                      <w:pPr>
                        <w:rPr>
                          <w:sz w:val="20"/>
                        </w:rPr>
                      </w:pPr>
                      <w:r w:rsidRPr="0035006D">
                        <w:rPr>
                          <w:rFonts w:ascii="新細明體" w:cs="新細明體" w:hint="eastAsia"/>
                          <w:color w:val="1F1A17"/>
                          <w:sz w:val="20"/>
                        </w:rPr>
                        <w:t>短柱</w:t>
                      </w:r>
                    </w:p>
                  </w:txbxContent>
                </v:textbox>
              </v:rect>
              <v:rect id="_x0000_s2182" style="position:absolute;left:7289;top:9035;width:334;height:490;mso-wrap-style:none" filled="f" stroked="f">
                <v:textbox style="mso-fit-shape-to-text:t" inset="0,0,0,0">
                  <w:txbxContent>
                    <w:p w:rsidR="007E6164" w:rsidRPr="0035006D" w:rsidRDefault="007E6164">
                      <w:pPr>
                        <w:rPr>
                          <w:sz w:val="20"/>
                        </w:rPr>
                      </w:pPr>
                      <w:r w:rsidRPr="0035006D">
                        <w:rPr>
                          <w:color w:val="1F1A17"/>
                          <w:sz w:val="20"/>
                        </w:rPr>
                        <w:t>(</w:t>
                      </w:r>
                      <w:r>
                        <w:rPr>
                          <w:rFonts w:hint="eastAsia"/>
                          <w:color w:val="1F1A17"/>
                          <w:sz w:val="20"/>
                        </w:rPr>
                        <w:t>左</w:t>
                      </w:r>
                      <w:r w:rsidRPr="0035006D">
                        <w:rPr>
                          <w:color w:val="1F1A17"/>
                          <w:sz w:val="20"/>
                        </w:rPr>
                        <w:t>)</w:t>
                      </w:r>
                    </w:p>
                  </w:txbxContent>
                </v:textbox>
              </v:rect>
              <v:rect id="_x0000_s2183" style="position:absolute;left:7860;top:9285;width:401;height:260;mso-wrap-style:none" filled="f" stroked="f">
                <v:textbox style="mso-fit-shape-to-text:t" inset="0,0,0,0">
                  <w:txbxContent>
                    <w:p w:rsidR="007E6164" w:rsidRPr="00B04E6E" w:rsidRDefault="007E6164">
                      <w:pPr>
                        <w:rPr>
                          <w:sz w:val="20"/>
                        </w:rPr>
                      </w:pPr>
                      <w:r>
                        <w:rPr>
                          <w:rFonts w:ascii="新細明體" w:cs="新細明體" w:hint="eastAsia"/>
                          <w:color w:val="1F1A17"/>
                          <w:sz w:val="20"/>
                        </w:rPr>
                        <w:t>長</w:t>
                      </w:r>
                      <w:r w:rsidRPr="00B04E6E">
                        <w:rPr>
                          <w:rFonts w:ascii="新細明體" w:cs="新細明體" w:hint="eastAsia"/>
                          <w:color w:val="1F1A17"/>
                          <w:sz w:val="20"/>
                        </w:rPr>
                        <w:t>柱</w:t>
                      </w:r>
                    </w:p>
                  </w:txbxContent>
                </v:textbox>
              </v:rect>
              <v:rect id="_x0000_s2184" style="position:absolute;left:7875;top:9035;width:334;height:385;mso-wrap-style:none" filled="f" stroked="f">
                <v:textbox inset="0,0,0,0">
                  <w:txbxContent>
                    <w:p w:rsidR="007E6164" w:rsidRPr="0035006D" w:rsidRDefault="007E6164">
                      <w:pPr>
                        <w:rPr>
                          <w:sz w:val="20"/>
                        </w:rPr>
                      </w:pPr>
                      <w:r w:rsidRPr="0035006D">
                        <w:rPr>
                          <w:color w:val="1F1A17"/>
                          <w:sz w:val="20"/>
                        </w:rPr>
                        <w:t>(</w:t>
                      </w:r>
                      <w:r>
                        <w:rPr>
                          <w:rFonts w:hint="eastAsia"/>
                          <w:color w:val="1F1A17"/>
                          <w:sz w:val="20"/>
                        </w:rPr>
                        <w:t>右</w:t>
                      </w:r>
                      <w:r w:rsidRPr="0035006D">
                        <w:rPr>
                          <w:color w:val="1F1A17"/>
                          <w:sz w:val="20"/>
                        </w:rPr>
                        <w:t>)</w:t>
                      </w:r>
                    </w:p>
                  </w:txbxContent>
                </v:textbox>
              </v:rect>
              <v:rect id="_x0000_s2185" style="position:absolute;left:7700;top:10370;width:241;height:312;mso-wrap-style:none" filled="f" stroked="f">
                <v:textbox style="mso-fit-shape-to-text:t" inset="0,0,0,0">
                  <w:txbxContent>
                    <w:p w:rsidR="007E6164" w:rsidRPr="0035006D" w:rsidRDefault="007E6164">
                      <w:pPr>
                        <w:rPr>
                          <w:sz w:val="24"/>
                          <w:szCs w:val="24"/>
                        </w:rPr>
                      </w:pPr>
                      <w:r w:rsidRPr="0035006D">
                        <w:rPr>
                          <w:rFonts w:ascii="新細明體" w:cs="新細明體" w:hint="eastAsia"/>
                          <w:color w:val="1F1A17"/>
                          <w:sz w:val="24"/>
                          <w:szCs w:val="24"/>
                        </w:rPr>
                        <w:t>樁</w:t>
                      </w:r>
                    </w:p>
                  </w:txbxContent>
                </v:textbox>
              </v:rect>
              <v:rect id="_x0000_s2186" style="position:absolute;left:4887;top:5833;width:286;height:1040" filled="f" stroked="f">
                <v:textbox style="mso-fit-shape-to-text:t" inset="0,0,0,0">
                  <w:txbxContent>
                    <w:p w:rsidR="007E6164" w:rsidRPr="0035006D" w:rsidRDefault="007E6164" w:rsidP="0035006D">
                      <w:pPr>
                        <w:adjustRightInd w:val="0"/>
                        <w:snapToGrid w:val="0"/>
                        <w:rPr>
                          <w:sz w:val="20"/>
                        </w:rPr>
                      </w:pPr>
                      <w:r w:rsidRPr="0035006D">
                        <w:rPr>
                          <w:rFonts w:ascii="新細明體" w:cs="新細明體" w:hint="eastAsia"/>
                          <w:color w:val="1F1A17"/>
                          <w:sz w:val="20"/>
                        </w:rPr>
                        <w:t>大口徑樁</w:t>
                      </w:r>
                    </w:p>
                  </w:txbxContent>
                </v:textbox>
              </v:rect>
            </v:group>
            <w10:anchorlock/>
          </v:group>
        </w:pict>
      </w:r>
    </w:p>
    <w:p w:rsidR="007E6164" w:rsidRPr="008930A1" w:rsidRDefault="007E6164" w:rsidP="008930A1">
      <w:pPr>
        <w:pStyle w:val="a6"/>
        <w:adjustRightInd w:val="0"/>
        <w:spacing w:line="300" w:lineRule="auto"/>
        <w:ind w:left="0" w:firstLineChars="0" w:firstLine="0"/>
        <w:jc w:val="center"/>
        <w:rPr>
          <w:rFonts w:ascii="標楷體"/>
          <w:sz w:val="24"/>
          <w:szCs w:val="24"/>
        </w:rPr>
      </w:pPr>
      <w:r w:rsidRPr="009F0FFB">
        <w:rPr>
          <w:rFonts w:ascii="標楷體"/>
          <w:noProof/>
          <w:sz w:val="24"/>
          <w:szCs w:val="24"/>
        </w:rPr>
        <w:pict>
          <v:shape id="圖片 18" o:spid="_x0000_i1042" type="#_x0000_t75" style="width:442.8pt;height:492.6pt;visibility:visible">
            <v:imagedata r:id="rId26" o:title=""/>
          </v:shape>
        </w:pict>
      </w:r>
    </w:p>
    <w:p w:rsidR="007E6164" w:rsidRPr="008930A1" w:rsidRDefault="007E6164" w:rsidP="00534224">
      <w:pPr>
        <w:pStyle w:val="a6"/>
        <w:adjustRightInd w:val="0"/>
        <w:spacing w:line="300" w:lineRule="auto"/>
        <w:ind w:leftChars="200" w:left="31680" w:firstLineChars="0" w:firstLine="0"/>
        <w:jc w:val="center"/>
        <w:rPr>
          <w:rFonts w:ascii="標楷體"/>
          <w:sz w:val="24"/>
          <w:szCs w:val="24"/>
        </w:rPr>
      </w:pPr>
    </w:p>
    <w:p w:rsidR="007E6164" w:rsidRPr="008930A1" w:rsidRDefault="007E6164" w:rsidP="00534224">
      <w:pPr>
        <w:pStyle w:val="a6"/>
        <w:adjustRightInd w:val="0"/>
        <w:spacing w:line="300" w:lineRule="auto"/>
        <w:ind w:leftChars="200" w:left="31680" w:firstLineChars="0" w:firstLine="0"/>
        <w:jc w:val="center"/>
        <w:rPr>
          <w:rFonts w:ascii="標楷體"/>
          <w:sz w:val="24"/>
          <w:szCs w:val="24"/>
        </w:rPr>
      </w:pPr>
      <w:r w:rsidRPr="008930A1">
        <w:rPr>
          <w:rFonts w:ascii="標楷體" w:hAnsi="標楷體" w:hint="eastAsia"/>
          <w:sz w:val="24"/>
          <w:szCs w:val="24"/>
        </w:rPr>
        <w:t>特性要因圖（魚骨圖）</w:t>
      </w:r>
    </w:p>
    <w:p w:rsidR="007E6164" w:rsidRPr="008930A1" w:rsidRDefault="007E6164" w:rsidP="000078B4">
      <w:pPr>
        <w:pStyle w:val="a6"/>
        <w:adjustRightInd w:val="0"/>
        <w:spacing w:line="300" w:lineRule="auto"/>
        <w:ind w:left="0" w:firstLine="31680"/>
        <w:rPr>
          <w:rFonts w:ascii="標楷體"/>
          <w:sz w:val="24"/>
          <w:szCs w:val="24"/>
        </w:rPr>
      </w:pPr>
      <w:r w:rsidRPr="008930A1">
        <w:rPr>
          <w:rFonts w:ascii="標楷體"/>
        </w:rPr>
        <w:br w:type="page"/>
      </w:r>
      <w:r w:rsidRPr="008930A1">
        <w:rPr>
          <w:rFonts w:ascii="標楷體" w:hAnsi="標楷體" w:hint="eastAsia"/>
          <w:sz w:val="24"/>
          <w:szCs w:val="24"/>
          <w:lang w:eastAsia="zh-HK"/>
        </w:rPr>
        <w:t>二、數據蒐集</w:t>
      </w:r>
    </w:p>
    <w:p w:rsidR="007E6164" w:rsidRPr="008930A1" w:rsidRDefault="007E6164" w:rsidP="00534224">
      <w:pPr>
        <w:pStyle w:val="a6"/>
        <w:adjustRightInd w:val="0"/>
        <w:spacing w:line="300" w:lineRule="auto"/>
        <w:ind w:leftChars="200" w:left="31680" w:firstLineChars="0" w:firstLine="0"/>
        <w:jc w:val="center"/>
        <w:rPr>
          <w:rFonts w:ascii="標楷體"/>
          <w:sz w:val="24"/>
          <w:szCs w:val="24"/>
        </w:rPr>
      </w:pPr>
      <w:r>
        <w:rPr>
          <w:noProof/>
        </w:rPr>
        <w:pict>
          <v:shape id="_x0000_s2187" type="#_x0000_t202" style="position:absolute;left:0;text-align:left;margin-left:31.55pt;margin-top:-14.7pt;width:429.5pt;height:319.15pt;z-index:251693056" o:regroupid="4" filled="f" stroked="f">
            <v:textbox style="mso-next-textbox:#_x0000_s2187" inset=",20mm">
              <w:txbxContent>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685"/>
                    <w:gridCol w:w="737"/>
                    <w:gridCol w:w="737"/>
                    <w:gridCol w:w="737"/>
                    <w:gridCol w:w="737"/>
                  </w:tblGrid>
                  <w:tr w:rsidR="007E6164" w:rsidRPr="002575B4" w:rsidTr="002575B4">
                    <w:trPr>
                      <w:cantSplit/>
                      <w:trHeight w:val="1104"/>
                      <w:jc w:val="center"/>
                    </w:trPr>
                    <w:tc>
                      <w:tcPr>
                        <w:tcW w:w="3685" w:type="dxa"/>
                        <w:tcBorders>
                          <w:top w:val="single" w:sz="12" w:space="0" w:color="auto"/>
                          <w:tl2br w:val="single" w:sz="6" w:space="0" w:color="auto"/>
                        </w:tcBorders>
                        <w:vAlign w:val="center"/>
                      </w:tcPr>
                      <w:p w:rsidR="007E6164" w:rsidRPr="002575B4" w:rsidRDefault="007E6164">
                        <w:pPr>
                          <w:ind w:right="113"/>
                          <w:jc w:val="right"/>
                          <w:rPr>
                            <w:rFonts w:ascii="標楷體"/>
                            <w:sz w:val="24"/>
                            <w:szCs w:val="24"/>
                          </w:rPr>
                        </w:pPr>
                        <w:r w:rsidRPr="002575B4">
                          <w:rPr>
                            <w:rFonts w:ascii="標楷體" w:hAnsi="標楷體" w:hint="eastAsia"/>
                            <w:sz w:val="24"/>
                            <w:szCs w:val="24"/>
                          </w:rPr>
                          <w:t>不良件數</w:t>
                        </w:r>
                      </w:p>
                      <w:p w:rsidR="007E6164" w:rsidRPr="002575B4" w:rsidRDefault="007E6164">
                        <w:pPr>
                          <w:ind w:left="113"/>
                          <w:rPr>
                            <w:rFonts w:ascii="標楷體"/>
                            <w:sz w:val="24"/>
                            <w:szCs w:val="24"/>
                          </w:rPr>
                        </w:pPr>
                        <w:r w:rsidRPr="002575B4">
                          <w:rPr>
                            <w:rFonts w:ascii="標楷體" w:hAnsi="標楷體" w:hint="eastAsia"/>
                            <w:sz w:val="24"/>
                            <w:szCs w:val="24"/>
                          </w:rPr>
                          <w:t>不良原因</w:t>
                        </w:r>
                      </w:p>
                    </w:tc>
                    <w:tc>
                      <w:tcPr>
                        <w:tcW w:w="737" w:type="dxa"/>
                        <w:tcBorders>
                          <w:top w:val="single" w:sz="12" w:space="0" w:color="auto"/>
                        </w:tcBorders>
                        <w:vAlign w:val="center"/>
                      </w:tcPr>
                      <w:p w:rsidR="007E6164" w:rsidRPr="002575B4" w:rsidRDefault="007E6164">
                        <w:pPr>
                          <w:jc w:val="center"/>
                          <w:rPr>
                            <w:rFonts w:ascii="標楷體" w:hAnsi="標楷體"/>
                            <w:sz w:val="24"/>
                            <w:szCs w:val="24"/>
                          </w:rPr>
                        </w:pPr>
                        <w:r w:rsidRPr="002575B4">
                          <w:rPr>
                            <w:rFonts w:ascii="標楷體" w:hAnsi="標楷體"/>
                            <w:sz w:val="24"/>
                            <w:szCs w:val="24"/>
                          </w:rPr>
                          <w:t>87</w:t>
                        </w:r>
                      </w:p>
                      <w:p w:rsidR="007E6164" w:rsidRPr="002575B4" w:rsidRDefault="007E6164">
                        <w:pPr>
                          <w:jc w:val="center"/>
                          <w:rPr>
                            <w:rFonts w:ascii="標楷體"/>
                            <w:sz w:val="24"/>
                            <w:szCs w:val="24"/>
                          </w:rPr>
                        </w:pPr>
                        <w:r w:rsidRPr="002575B4">
                          <w:rPr>
                            <w:rFonts w:ascii="標楷體" w:hAnsi="標楷體" w:hint="eastAsia"/>
                            <w:sz w:val="24"/>
                            <w:szCs w:val="24"/>
                          </w:rPr>
                          <w:t>、</w:t>
                        </w:r>
                      </w:p>
                      <w:p w:rsidR="007E6164" w:rsidRPr="002575B4" w:rsidRDefault="007E6164">
                        <w:pPr>
                          <w:jc w:val="center"/>
                          <w:rPr>
                            <w:rFonts w:ascii="標楷體" w:hAnsi="標楷體"/>
                            <w:sz w:val="24"/>
                            <w:szCs w:val="24"/>
                          </w:rPr>
                        </w:pPr>
                        <w:r w:rsidRPr="002575B4">
                          <w:rPr>
                            <w:rFonts w:ascii="標楷體" w:hAnsi="標楷體"/>
                            <w:sz w:val="24"/>
                            <w:szCs w:val="24"/>
                          </w:rPr>
                          <w:t>9</w:t>
                        </w:r>
                      </w:p>
                    </w:tc>
                    <w:tc>
                      <w:tcPr>
                        <w:tcW w:w="737" w:type="dxa"/>
                        <w:tcBorders>
                          <w:top w:val="single" w:sz="12" w:space="0" w:color="auto"/>
                        </w:tcBorders>
                        <w:vAlign w:val="center"/>
                      </w:tcPr>
                      <w:p w:rsidR="007E6164" w:rsidRPr="002575B4" w:rsidRDefault="007E6164">
                        <w:pPr>
                          <w:jc w:val="center"/>
                          <w:rPr>
                            <w:rFonts w:ascii="標楷體" w:hAnsi="標楷體"/>
                            <w:sz w:val="24"/>
                            <w:szCs w:val="24"/>
                          </w:rPr>
                        </w:pPr>
                        <w:r w:rsidRPr="002575B4">
                          <w:rPr>
                            <w:rFonts w:ascii="標楷體" w:hAnsi="標楷體"/>
                            <w:sz w:val="24"/>
                            <w:szCs w:val="24"/>
                          </w:rPr>
                          <w:t>87</w:t>
                        </w:r>
                      </w:p>
                      <w:p w:rsidR="007E6164" w:rsidRPr="002575B4" w:rsidRDefault="007E6164">
                        <w:pPr>
                          <w:jc w:val="center"/>
                          <w:rPr>
                            <w:rFonts w:ascii="標楷體"/>
                            <w:sz w:val="24"/>
                            <w:szCs w:val="24"/>
                          </w:rPr>
                        </w:pPr>
                        <w:r w:rsidRPr="002575B4">
                          <w:rPr>
                            <w:rFonts w:ascii="標楷體" w:hAnsi="標楷體" w:hint="eastAsia"/>
                            <w:sz w:val="24"/>
                            <w:szCs w:val="24"/>
                          </w:rPr>
                          <w:t>、</w:t>
                        </w:r>
                      </w:p>
                      <w:p w:rsidR="007E6164" w:rsidRPr="002575B4" w:rsidRDefault="007E6164">
                        <w:pPr>
                          <w:jc w:val="center"/>
                          <w:rPr>
                            <w:rFonts w:ascii="標楷體" w:hAnsi="標楷體"/>
                            <w:sz w:val="24"/>
                            <w:szCs w:val="24"/>
                          </w:rPr>
                        </w:pPr>
                        <w:r w:rsidRPr="002575B4">
                          <w:rPr>
                            <w:rFonts w:ascii="標楷體" w:hAnsi="標楷體"/>
                            <w:sz w:val="24"/>
                            <w:szCs w:val="24"/>
                          </w:rPr>
                          <w:t>10</w:t>
                        </w:r>
                      </w:p>
                    </w:tc>
                    <w:tc>
                      <w:tcPr>
                        <w:tcW w:w="737" w:type="dxa"/>
                        <w:tcBorders>
                          <w:top w:val="single" w:sz="12" w:space="0" w:color="auto"/>
                        </w:tcBorders>
                        <w:vAlign w:val="center"/>
                      </w:tcPr>
                      <w:p w:rsidR="007E6164" w:rsidRPr="002575B4" w:rsidRDefault="007E6164">
                        <w:pPr>
                          <w:jc w:val="center"/>
                          <w:rPr>
                            <w:rFonts w:ascii="標楷體" w:hAnsi="標楷體"/>
                            <w:sz w:val="24"/>
                            <w:szCs w:val="24"/>
                          </w:rPr>
                        </w:pPr>
                        <w:r w:rsidRPr="002575B4">
                          <w:rPr>
                            <w:rFonts w:ascii="標楷體" w:hAnsi="標楷體"/>
                            <w:sz w:val="24"/>
                            <w:szCs w:val="24"/>
                          </w:rPr>
                          <w:t>87</w:t>
                        </w:r>
                      </w:p>
                      <w:p w:rsidR="007E6164" w:rsidRPr="002575B4" w:rsidRDefault="007E6164">
                        <w:pPr>
                          <w:jc w:val="center"/>
                          <w:rPr>
                            <w:rFonts w:ascii="標楷體"/>
                            <w:sz w:val="24"/>
                            <w:szCs w:val="24"/>
                          </w:rPr>
                        </w:pPr>
                        <w:r w:rsidRPr="002575B4">
                          <w:rPr>
                            <w:rFonts w:ascii="標楷體" w:hAnsi="標楷體" w:hint="eastAsia"/>
                            <w:sz w:val="24"/>
                            <w:szCs w:val="24"/>
                          </w:rPr>
                          <w:t>、</w:t>
                        </w:r>
                      </w:p>
                      <w:p w:rsidR="007E6164" w:rsidRPr="002575B4" w:rsidRDefault="007E6164">
                        <w:pPr>
                          <w:jc w:val="center"/>
                          <w:rPr>
                            <w:rFonts w:ascii="標楷體" w:hAnsi="標楷體"/>
                            <w:sz w:val="24"/>
                            <w:szCs w:val="24"/>
                          </w:rPr>
                        </w:pPr>
                        <w:r w:rsidRPr="002575B4">
                          <w:rPr>
                            <w:rFonts w:ascii="標楷體" w:hAnsi="標楷體"/>
                            <w:sz w:val="24"/>
                            <w:szCs w:val="24"/>
                          </w:rPr>
                          <w:t>11</w:t>
                        </w:r>
                      </w:p>
                    </w:tc>
                    <w:tc>
                      <w:tcPr>
                        <w:tcW w:w="737" w:type="dxa"/>
                        <w:tcBorders>
                          <w:top w:val="single" w:sz="12" w:space="0" w:color="auto"/>
                        </w:tcBorders>
                        <w:vAlign w:val="center"/>
                      </w:tcPr>
                      <w:p w:rsidR="007E6164" w:rsidRPr="002575B4" w:rsidRDefault="007E6164">
                        <w:pPr>
                          <w:jc w:val="center"/>
                          <w:rPr>
                            <w:rFonts w:ascii="標楷體"/>
                            <w:sz w:val="24"/>
                            <w:szCs w:val="24"/>
                          </w:rPr>
                        </w:pPr>
                        <w:r w:rsidRPr="002575B4">
                          <w:rPr>
                            <w:rFonts w:ascii="標楷體" w:hAnsi="標楷體" w:hint="eastAsia"/>
                            <w:sz w:val="24"/>
                            <w:szCs w:val="24"/>
                          </w:rPr>
                          <w:t>小</w:t>
                        </w:r>
                      </w:p>
                      <w:p w:rsidR="007E6164" w:rsidRPr="002575B4" w:rsidRDefault="007E6164">
                        <w:pPr>
                          <w:jc w:val="center"/>
                          <w:rPr>
                            <w:rFonts w:ascii="標楷體"/>
                            <w:sz w:val="24"/>
                            <w:szCs w:val="24"/>
                          </w:rPr>
                        </w:pPr>
                      </w:p>
                      <w:p w:rsidR="007E6164" w:rsidRPr="002575B4" w:rsidRDefault="007E6164">
                        <w:pPr>
                          <w:jc w:val="center"/>
                          <w:rPr>
                            <w:rFonts w:ascii="標楷體"/>
                            <w:sz w:val="24"/>
                            <w:szCs w:val="24"/>
                          </w:rPr>
                        </w:pPr>
                        <w:r w:rsidRPr="002575B4">
                          <w:rPr>
                            <w:rFonts w:ascii="標楷體" w:hAnsi="標楷體" w:hint="eastAsia"/>
                            <w:sz w:val="24"/>
                            <w:szCs w:val="24"/>
                          </w:rPr>
                          <w:t>計</w:t>
                        </w:r>
                      </w:p>
                    </w:tc>
                  </w:tr>
                  <w:tr w:rsidR="007E6164" w:rsidRPr="002575B4" w:rsidTr="002575B4">
                    <w:trPr>
                      <w:cantSplit/>
                      <w:trHeight w:val="554"/>
                      <w:jc w:val="center"/>
                    </w:trPr>
                    <w:tc>
                      <w:tcPr>
                        <w:tcW w:w="3685" w:type="dxa"/>
                        <w:vAlign w:val="center"/>
                      </w:tcPr>
                      <w:p w:rsidR="007E6164" w:rsidRPr="002575B4" w:rsidRDefault="007E6164">
                        <w:pPr>
                          <w:ind w:left="113" w:right="113"/>
                          <w:rPr>
                            <w:rFonts w:ascii="標楷體"/>
                            <w:sz w:val="24"/>
                            <w:szCs w:val="24"/>
                          </w:rPr>
                        </w:pPr>
                        <w:r w:rsidRPr="002575B4">
                          <w:rPr>
                            <w:rFonts w:ascii="標楷體" w:hAnsi="標楷體"/>
                            <w:sz w:val="24"/>
                            <w:szCs w:val="24"/>
                          </w:rPr>
                          <w:t>1.</w:t>
                        </w:r>
                        <w:r w:rsidRPr="002575B4">
                          <w:rPr>
                            <w:rFonts w:ascii="標楷體" w:hAnsi="標楷體" w:hint="eastAsia"/>
                            <w:sz w:val="24"/>
                            <w:szCs w:val="24"/>
                          </w:rPr>
                          <w:t>未充分搗實</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7</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5</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4</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16</w:t>
                        </w:r>
                      </w:p>
                    </w:tc>
                  </w:tr>
                  <w:tr w:rsidR="007E6164" w:rsidRPr="002575B4" w:rsidTr="002575B4">
                    <w:trPr>
                      <w:cantSplit/>
                      <w:trHeight w:hRule="exact" w:val="578"/>
                      <w:jc w:val="center"/>
                    </w:trPr>
                    <w:tc>
                      <w:tcPr>
                        <w:tcW w:w="3685" w:type="dxa"/>
                        <w:vAlign w:val="center"/>
                      </w:tcPr>
                      <w:p w:rsidR="007E6164" w:rsidRPr="002575B4" w:rsidRDefault="007E6164">
                        <w:pPr>
                          <w:ind w:left="113" w:right="113"/>
                          <w:rPr>
                            <w:rFonts w:ascii="標楷體"/>
                            <w:sz w:val="24"/>
                            <w:szCs w:val="24"/>
                          </w:rPr>
                        </w:pPr>
                        <w:r w:rsidRPr="002575B4">
                          <w:rPr>
                            <w:rFonts w:ascii="標楷體" w:hAnsi="標楷體"/>
                            <w:sz w:val="24"/>
                            <w:szCs w:val="24"/>
                          </w:rPr>
                          <w:t>2.</w:t>
                        </w:r>
                        <w:r w:rsidRPr="002575B4">
                          <w:rPr>
                            <w:rFonts w:ascii="標楷體" w:hAnsi="標楷體" w:hint="eastAsia"/>
                            <w:sz w:val="24"/>
                            <w:szCs w:val="24"/>
                          </w:rPr>
                          <w:t>未嚴格控制坍度</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5</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5</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4</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14</w:t>
                        </w:r>
                      </w:p>
                    </w:tc>
                  </w:tr>
                  <w:tr w:rsidR="007E6164" w:rsidRPr="002575B4" w:rsidTr="002575B4">
                    <w:trPr>
                      <w:cantSplit/>
                      <w:trHeight w:hRule="exact" w:val="572"/>
                      <w:jc w:val="center"/>
                    </w:trPr>
                    <w:tc>
                      <w:tcPr>
                        <w:tcW w:w="3685" w:type="dxa"/>
                        <w:vAlign w:val="center"/>
                      </w:tcPr>
                      <w:p w:rsidR="007E6164" w:rsidRPr="002575B4" w:rsidRDefault="007E6164">
                        <w:pPr>
                          <w:ind w:left="113" w:right="113"/>
                          <w:rPr>
                            <w:rFonts w:ascii="標楷體"/>
                            <w:sz w:val="24"/>
                            <w:szCs w:val="24"/>
                          </w:rPr>
                        </w:pPr>
                        <w:r w:rsidRPr="002575B4">
                          <w:rPr>
                            <w:rFonts w:ascii="標楷體" w:hAnsi="標楷體"/>
                            <w:sz w:val="24"/>
                            <w:szCs w:val="24"/>
                          </w:rPr>
                          <w:t>3.</w:t>
                        </w:r>
                        <w:r w:rsidRPr="002575B4">
                          <w:rPr>
                            <w:rFonts w:ascii="標楷體" w:hAnsi="標楷體" w:hint="eastAsia"/>
                            <w:sz w:val="24"/>
                            <w:szCs w:val="24"/>
                          </w:rPr>
                          <w:t>模板材料老舊</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4</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2</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1</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7</w:t>
                        </w:r>
                      </w:p>
                    </w:tc>
                  </w:tr>
                  <w:tr w:rsidR="007E6164" w:rsidRPr="002575B4" w:rsidTr="002575B4">
                    <w:trPr>
                      <w:cantSplit/>
                      <w:trHeight w:hRule="exact" w:val="566"/>
                      <w:jc w:val="center"/>
                    </w:trPr>
                    <w:tc>
                      <w:tcPr>
                        <w:tcW w:w="3685" w:type="dxa"/>
                        <w:vAlign w:val="center"/>
                      </w:tcPr>
                      <w:p w:rsidR="007E6164" w:rsidRPr="002575B4" w:rsidRDefault="007E6164">
                        <w:pPr>
                          <w:ind w:left="113" w:right="113"/>
                          <w:rPr>
                            <w:rFonts w:ascii="標楷體"/>
                            <w:sz w:val="24"/>
                            <w:szCs w:val="24"/>
                          </w:rPr>
                        </w:pPr>
                        <w:r w:rsidRPr="002575B4">
                          <w:rPr>
                            <w:rFonts w:ascii="標楷體" w:hAnsi="標楷體"/>
                            <w:sz w:val="24"/>
                            <w:szCs w:val="24"/>
                          </w:rPr>
                          <w:t>4.</w:t>
                        </w:r>
                        <w:r w:rsidRPr="002575B4">
                          <w:rPr>
                            <w:rFonts w:ascii="標楷體" w:hAnsi="標楷體" w:hint="eastAsia"/>
                            <w:sz w:val="24"/>
                            <w:szCs w:val="24"/>
                          </w:rPr>
                          <w:t>粉飾工作草率</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2</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2</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1</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5</w:t>
                        </w:r>
                      </w:p>
                    </w:tc>
                  </w:tr>
                  <w:tr w:rsidR="007E6164" w:rsidRPr="002575B4" w:rsidTr="002575B4">
                    <w:trPr>
                      <w:cantSplit/>
                      <w:trHeight w:hRule="exact" w:val="559"/>
                      <w:jc w:val="center"/>
                    </w:trPr>
                    <w:tc>
                      <w:tcPr>
                        <w:tcW w:w="3685" w:type="dxa"/>
                        <w:vAlign w:val="center"/>
                      </w:tcPr>
                      <w:p w:rsidR="007E6164" w:rsidRPr="002575B4" w:rsidRDefault="007E6164">
                        <w:pPr>
                          <w:ind w:left="113" w:right="113"/>
                          <w:rPr>
                            <w:rFonts w:ascii="標楷體"/>
                            <w:sz w:val="24"/>
                            <w:szCs w:val="24"/>
                          </w:rPr>
                        </w:pPr>
                        <w:r w:rsidRPr="002575B4">
                          <w:rPr>
                            <w:rFonts w:ascii="標楷體" w:hAnsi="標楷體"/>
                            <w:sz w:val="24"/>
                            <w:szCs w:val="24"/>
                          </w:rPr>
                          <w:t>5.</w:t>
                        </w:r>
                        <w:r w:rsidRPr="002575B4">
                          <w:rPr>
                            <w:rFonts w:ascii="標楷體" w:hAnsi="標楷體" w:hint="eastAsia"/>
                            <w:sz w:val="24"/>
                            <w:szCs w:val="24"/>
                          </w:rPr>
                          <w:t>支撐固定不牢</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2</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0</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1</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3</w:t>
                        </w:r>
                      </w:p>
                    </w:tc>
                  </w:tr>
                  <w:tr w:rsidR="007E6164" w:rsidRPr="002575B4" w:rsidTr="002575B4">
                    <w:trPr>
                      <w:cantSplit/>
                      <w:trHeight w:hRule="exact" w:val="582"/>
                      <w:jc w:val="center"/>
                    </w:trPr>
                    <w:tc>
                      <w:tcPr>
                        <w:tcW w:w="3685" w:type="dxa"/>
                        <w:vAlign w:val="center"/>
                      </w:tcPr>
                      <w:p w:rsidR="007E6164" w:rsidRPr="002575B4" w:rsidRDefault="007E6164">
                        <w:pPr>
                          <w:ind w:left="113" w:right="113"/>
                          <w:rPr>
                            <w:rFonts w:ascii="標楷體"/>
                            <w:sz w:val="24"/>
                            <w:szCs w:val="24"/>
                          </w:rPr>
                        </w:pPr>
                        <w:r w:rsidRPr="002575B4">
                          <w:rPr>
                            <w:rFonts w:ascii="標楷體" w:hAnsi="標楷體" w:hint="eastAsia"/>
                            <w:sz w:val="24"/>
                            <w:szCs w:val="24"/>
                          </w:rPr>
                          <w:t>合　　　　　　　　計</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20</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14</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11</w:t>
                        </w:r>
                      </w:p>
                    </w:tc>
                    <w:tc>
                      <w:tcPr>
                        <w:tcW w:w="737" w:type="dxa"/>
                        <w:vAlign w:val="center"/>
                      </w:tcPr>
                      <w:p w:rsidR="007E6164" w:rsidRPr="002575B4" w:rsidRDefault="007E6164">
                        <w:pPr>
                          <w:jc w:val="center"/>
                          <w:rPr>
                            <w:rFonts w:ascii="標楷體" w:hAnsi="標楷體"/>
                            <w:sz w:val="24"/>
                            <w:szCs w:val="24"/>
                          </w:rPr>
                        </w:pPr>
                        <w:r w:rsidRPr="002575B4">
                          <w:rPr>
                            <w:rFonts w:ascii="標楷體" w:hAnsi="標楷體"/>
                            <w:sz w:val="24"/>
                            <w:szCs w:val="24"/>
                          </w:rPr>
                          <w:t>45</w:t>
                        </w:r>
                      </w:p>
                    </w:tc>
                  </w:tr>
                  <w:tr w:rsidR="007E6164" w:rsidRPr="002575B4" w:rsidTr="002575B4">
                    <w:trPr>
                      <w:cantSplit/>
                      <w:trHeight w:hRule="exact" w:val="562"/>
                      <w:jc w:val="center"/>
                    </w:trPr>
                    <w:tc>
                      <w:tcPr>
                        <w:tcW w:w="3685" w:type="dxa"/>
                        <w:tcBorders>
                          <w:bottom w:val="single" w:sz="12" w:space="0" w:color="auto"/>
                        </w:tcBorders>
                        <w:vAlign w:val="center"/>
                      </w:tcPr>
                      <w:p w:rsidR="007E6164" w:rsidRPr="002575B4" w:rsidRDefault="007E6164">
                        <w:pPr>
                          <w:ind w:left="113" w:right="113"/>
                          <w:rPr>
                            <w:rFonts w:ascii="標楷體"/>
                            <w:sz w:val="24"/>
                            <w:szCs w:val="24"/>
                          </w:rPr>
                        </w:pPr>
                        <w:r w:rsidRPr="002575B4">
                          <w:rPr>
                            <w:rFonts w:ascii="標楷體" w:hAnsi="標楷體" w:hint="eastAsia"/>
                            <w:sz w:val="24"/>
                            <w:szCs w:val="24"/>
                          </w:rPr>
                          <w:t>平　　　　　　　　均</w:t>
                        </w:r>
                      </w:p>
                    </w:tc>
                    <w:tc>
                      <w:tcPr>
                        <w:tcW w:w="2948" w:type="dxa"/>
                        <w:gridSpan w:val="4"/>
                        <w:tcBorders>
                          <w:bottom w:val="single" w:sz="12" w:space="0" w:color="auto"/>
                        </w:tcBorders>
                        <w:vAlign w:val="center"/>
                      </w:tcPr>
                      <w:p w:rsidR="007E6164" w:rsidRPr="002575B4" w:rsidRDefault="007E6164">
                        <w:pPr>
                          <w:jc w:val="center"/>
                          <w:rPr>
                            <w:rFonts w:ascii="標楷體" w:hAnsi="標楷體"/>
                            <w:sz w:val="24"/>
                            <w:szCs w:val="24"/>
                          </w:rPr>
                        </w:pPr>
                        <w:r w:rsidRPr="002575B4">
                          <w:rPr>
                            <w:rFonts w:ascii="標楷體" w:hAnsi="標楷體"/>
                            <w:sz w:val="24"/>
                            <w:szCs w:val="24"/>
                          </w:rPr>
                          <w:t>15</w:t>
                        </w:r>
                      </w:p>
                    </w:tc>
                  </w:tr>
                </w:tbl>
                <w:p w:rsidR="007E6164" w:rsidRPr="002575B4" w:rsidRDefault="007E6164" w:rsidP="00807D35">
                  <w:pPr>
                    <w:rPr>
                      <w:rFonts w:ascii="標楷體"/>
                      <w:sz w:val="20"/>
                    </w:rPr>
                  </w:pPr>
                </w:p>
              </w:txbxContent>
            </v:textbox>
          </v:shape>
        </w:pict>
      </w:r>
      <w:r w:rsidRPr="008930A1">
        <w:rPr>
          <w:rFonts w:ascii="標楷體" w:hAnsi="標楷體" w:hint="eastAsia"/>
          <w:sz w:val="24"/>
          <w:szCs w:val="24"/>
        </w:rPr>
        <w:t xml:space="preserve">改善前　　　　　　　　　　　　　　　　　　　　　　　</w:t>
      </w:r>
      <w:r w:rsidRPr="008930A1">
        <w:rPr>
          <w:rFonts w:ascii="標楷體" w:hAnsi="標楷體"/>
          <w:sz w:val="24"/>
          <w:szCs w:val="24"/>
        </w:rPr>
        <w:t xml:space="preserve"> </w:t>
      </w:r>
      <w:r w:rsidRPr="008930A1">
        <w:rPr>
          <w:rFonts w:ascii="標楷體" w:hAnsi="標楷體" w:hint="eastAsia"/>
          <w:sz w:val="24"/>
          <w:szCs w:val="24"/>
        </w:rPr>
        <w:t>單位：件數</w:t>
      </w:r>
    </w:p>
    <w:tbl>
      <w:tblPr>
        <w:tblW w:w="4673" w:type="pct"/>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530"/>
      </w:tblGrid>
      <w:tr w:rsidR="007E6164" w:rsidRPr="008930A1" w:rsidTr="002575B4">
        <w:trPr>
          <w:trHeight w:val="5904"/>
        </w:trPr>
        <w:tc>
          <w:tcPr>
            <w:tcW w:w="5000" w:type="pct"/>
            <w:tcBorders>
              <w:top w:val="single" w:sz="12" w:space="0" w:color="auto"/>
            </w:tcBorders>
          </w:tcPr>
          <w:p w:rsidR="007E6164" w:rsidRPr="008930A1" w:rsidRDefault="007E6164" w:rsidP="002575B4">
            <w:pPr>
              <w:pStyle w:val="1110"/>
              <w:spacing w:before="0" w:after="0" w:line="300" w:lineRule="auto"/>
              <w:ind w:left="0" w:firstLine="0"/>
              <w:rPr>
                <w:rFonts w:ascii="標楷體"/>
              </w:rPr>
            </w:pPr>
          </w:p>
        </w:tc>
      </w:tr>
      <w:tr w:rsidR="007E6164" w:rsidRPr="008930A1" w:rsidTr="002575B4">
        <w:trPr>
          <w:trHeight w:val="1963"/>
        </w:trPr>
        <w:tc>
          <w:tcPr>
            <w:tcW w:w="5000" w:type="pct"/>
            <w:tcBorders>
              <w:bottom w:val="single" w:sz="12" w:space="0" w:color="auto"/>
            </w:tcBorders>
          </w:tcPr>
          <w:p w:rsidR="007E6164" w:rsidRPr="008930A1" w:rsidRDefault="007E6164" w:rsidP="002575B4">
            <w:pPr>
              <w:spacing w:line="300" w:lineRule="auto"/>
              <w:ind w:left="57" w:right="57"/>
              <w:rPr>
                <w:rFonts w:ascii="標楷體"/>
                <w:sz w:val="24"/>
                <w:szCs w:val="24"/>
              </w:rPr>
            </w:pPr>
            <w:r w:rsidRPr="008930A1">
              <w:rPr>
                <w:rFonts w:ascii="標楷體" w:hAnsi="標楷體" w:hint="eastAsia"/>
                <w:sz w:val="24"/>
                <w:szCs w:val="24"/>
              </w:rPr>
              <w:t>備註：</w:t>
            </w:r>
          </w:p>
          <w:p w:rsidR="007E6164" w:rsidRPr="008930A1" w:rsidRDefault="007E6164" w:rsidP="002575B4">
            <w:pPr>
              <w:spacing w:line="300" w:lineRule="auto"/>
              <w:ind w:left="958"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數據蒐集：</w:t>
            </w:r>
          </w:p>
          <w:p w:rsidR="007E6164" w:rsidRPr="008930A1" w:rsidRDefault="007E6164" w:rsidP="002575B4">
            <w:pPr>
              <w:spacing w:line="300" w:lineRule="auto"/>
              <w:ind w:left="958" w:right="57"/>
              <w:rPr>
                <w:rFonts w:ascii="標楷體"/>
                <w:sz w:val="24"/>
                <w:szCs w:val="24"/>
              </w:rPr>
            </w:pPr>
            <w:r w:rsidRPr="008930A1">
              <w:rPr>
                <w:rFonts w:ascii="標楷體" w:hAnsi="標楷體" w:hint="eastAsia"/>
                <w:sz w:val="24"/>
                <w:szCs w:val="24"/>
              </w:rPr>
              <w:t xml:space="preserve">　　　　　　主辦人：</w:t>
            </w:r>
            <w:r w:rsidRPr="008930A1">
              <w:rPr>
                <w:rFonts w:ascii="標楷體" w:hint="eastAsia"/>
                <w:sz w:val="24"/>
                <w:szCs w:val="24"/>
              </w:rPr>
              <w:t>○○○</w:t>
            </w:r>
            <w:r w:rsidRPr="008930A1">
              <w:rPr>
                <w:rFonts w:ascii="標楷體" w:hAnsi="標楷體" w:hint="eastAsia"/>
                <w:sz w:val="24"/>
                <w:szCs w:val="24"/>
              </w:rPr>
              <w:t xml:space="preserve">　　　　協辦人：</w:t>
            </w:r>
            <w:r w:rsidRPr="008930A1">
              <w:rPr>
                <w:rFonts w:ascii="標楷體" w:hint="eastAsia"/>
                <w:sz w:val="24"/>
                <w:szCs w:val="24"/>
              </w:rPr>
              <w:t>○○○</w:t>
            </w:r>
          </w:p>
          <w:p w:rsidR="007E6164" w:rsidRPr="008930A1" w:rsidRDefault="007E6164" w:rsidP="002575B4">
            <w:pPr>
              <w:spacing w:line="300" w:lineRule="auto"/>
              <w:ind w:left="958" w:right="57"/>
              <w:rPr>
                <w:rFonts w:ascii="標楷體" w:hAnsi="標楷體"/>
                <w:sz w:val="24"/>
                <w:szCs w:val="24"/>
              </w:rPr>
            </w:pPr>
            <w:r w:rsidRPr="008930A1">
              <w:rPr>
                <w:rFonts w:ascii="標楷體" w:hAnsi="標楷體"/>
                <w:sz w:val="24"/>
                <w:szCs w:val="24"/>
              </w:rPr>
              <w:t>2.</w:t>
            </w:r>
            <w:r w:rsidRPr="008930A1">
              <w:rPr>
                <w:rFonts w:ascii="標楷體" w:hAnsi="標楷體" w:hint="eastAsia"/>
                <w:sz w:val="24"/>
                <w:szCs w:val="24"/>
              </w:rPr>
              <w:t>蒐集期間：</w:t>
            </w:r>
            <w:r w:rsidRPr="008930A1">
              <w:rPr>
                <w:rFonts w:ascii="標楷體" w:hAnsi="標楷體"/>
                <w:sz w:val="24"/>
                <w:szCs w:val="24"/>
              </w:rPr>
              <w:t>87. 9</w:t>
            </w:r>
            <w:r w:rsidRPr="008930A1">
              <w:rPr>
                <w:rFonts w:ascii="標楷體" w:hAnsi="標楷體" w:hint="eastAsia"/>
                <w:sz w:val="24"/>
                <w:szCs w:val="24"/>
              </w:rPr>
              <w:t>～</w:t>
            </w:r>
            <w:r w:rsidRPr="008930A1">
              <w:rPr>
                <w:rFonts w:ascii="標楷體" w:hAnsi="標楷體"/>
                <w:sz w:val="24"/>
                <w:szCs w:val="24"/>
              </w:rPr>
              <w:t>87. 11</w:t>
            </w:r>
          </w:p>
          <w:p w:rsidR="007E6164" w:rsidRPr="008930A1" w:rsidRDefault="007E6164" w:rsidP="002575B4">
            <w:pPr>
              <w:spacing w:line="300" w:lineRule="auto"/>
              <w:ind w:left="958" w:right="57"/>
              <w:rPr>
                <w:rFonts w:ascii="標楷體"/>
                <w:sz w:val="20"/>
              </w:rPr>
            </w:pPr>
            <w:r w:rsidRPr="008930A1">
              <w:rPr>
                <w:rFonts w:ascii="標楷體" w:hAnsi="標楷體"/>
                <w:sz w:val="24"/>
                <w:szCs w:val="24"/>
              </w:rPr>
              <w:t>3.</w:t>
            </w:r>
            <w:r w:rsidRPr="008930A1">
              <w:rPr>
                <w:rFonts w:ascii="標楷體" w:hAnsi="標楷體" w:hint="eastAsia"/>
                <w:sz w:val="24"/>
                <w:szCs w:val="24"/>
              </w:rPr>
              <w:t>蒐集方式：現場收集</w:t>
            </w:r>
          </w:p>
        </w:tc>
      </w:tr>
    </w:tbl>
    <w:p w:rsidR="007E6164" w:rsidRDefault="007E6164" w:rsidP="007E6164">
      <w:pPr>
        <w:pStyle w:val="a6"/>
        <w:adjustRightInd w:val="0"/>
        <w:spacing w:line="300" w:lineRule="auto"/>
        <w:ind w:left="0" w:firstLine="31680"/>
        <w:rPr>
          <w:rFonts w:ascii="標楷體"/>
          <w:sz w:val="24"/>
          <w:szCs w:val="24"/>
        </w:rPr>
      </w:pPr>
    </w:p>
    <w:p w:rsidR="007E6164" w:rsidRPr="008930A1" w:rsidRDefault="007E6164" w:rsidP="00534224">
      <w:pPr>
        <w:pStyle w:val="a6"/>
        <w:adjustRightInd w:val="0"/>
        <w:spacing w:line="300" w:lineRule="auto"/>
        <w:ind w:left="0" w:firstLine="31680"/>
        <w:rPr>
          <w:rFonts w:ascii="標楷體"/>
          <w:sz w:val="24"/>
          <w:szCs w:val="24"/>
          <w:lang w:eastAsia="zh-HK"/>
        </w:rPr>
      </w:pPr>
      <w:r w:rsidRPr="008930A1">
        <w:rPr>
          <w:rFonts w:ascii="標楷體" w:hAnsi="標楷體" w:hint="eastAsia"/>
          <w:sz w:val="24"/>
          <w:szCs w:val="24"/>
          <w:lang w:eastAsia="zh-HK"/>
        </w:rPr>
        <w:t>三、柏拉圖</w:t>
      </w:r>
    </w:p>
    <w:p w:rsidR="007E6164" w:rsidRPr="008930A1" w:rsidRDefault="007E6164" w:rsidP="00534224">
      <w:pPr>
        <w:pStyle w:val="a6"/>
        <w:adjustRightInd w:val="0"/>
        <w:spacing w:line="300" w:lineRule="auto"/>
        <w:ind w:leftChars="200" w:left="31680" w:firstLineChars="0" w:firstLine="0"/>
        <w:jc w:val="center"/>
        <w:rPr>
          <w:rFonts w:ascii="標楷體"/>
          <w:sz w:val="24"/>
          <w:szCs w:val="24"/>
        </w:rPr>
      </w:pPr>
      <w:r w:rsidRPr="008930A1">
        <w:rPr>
          <w:rFonts w:ascii="標楷體" w:hAnsi="標楷體" w:hint="eastAsia"/>
          <w:sz w:val="24"/>
          <w:szCs w:val="24"/>
        </w:rPr>
        <w:t>改善前　　　　　　　　　　　　　　　　　　　　　　　單位：件數</w:t>
      </w:r>
    </w:p>
    <w:tbl>
      <w:tblPr>
        <w:tblW w:w="4674" w:type="pct"/>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793"/>
        <w:gridCol w:w="1913"/>
        <w:gridCol w:w="1913"/>
        <w:gridCol w:w="1913"/>
      </w:tblGrid>
      <w:tr w:rsidR="007E6164" w:rsidRPr="008930A1" w:rsidTr="002575B4">
        <w:trPr>
          <w:trHeight w:val="390"/>
        </w:trPr>
        <w:tc>
          <w:tcPr>
            <w:tcW w:w="1637" w:type="pct"/>
            <w:tcBorders>
              <w:top w:val="single" w:sz="12" w:space="0" w:color="auto"/>
            </w:tcBorders>
            <w:vAlign w:val="center"/>
          </w:tcPr>
          <w:p w:rsidR="007E6164" w:rsidRPr="008930A1" w:rsidRDefault="007E6164" w:rsidP="002575B4">
            <w:pPr>
              <w:adjustRightInd w:val="0"/>
              <w:snapToGrid w:val="0"/>
              <w:spacing w:line="300" w:lineRule="auto"/>
              <w:ind w:left="227" w:right="227"/>
              <w:jc w:val="center"/>
              <w:rPr>
                <w:rFonts w:ascii="標楷體"/>
                <w:sz w:val="24"/>
                <w:szCs w:val="24"/>
              </w:rPr>
            </w:pPr>
            <w:r w:rsidRPr="008930A1">
              <w:rPr>
                <w:rFonts w:ascii="標楷體" w:hAnsi="標楷體" w:hint="eastAsia"/>
                <w:sz w:val="24"/>
                <w:szCs w:val="24"/>
              </w:rPr>
              <w:t>不良原因</w:t>
            </w:r>
          </w:p>
        </w:tc>
        <w:tc>
          <w:tcPr>
            <w:tcW w:w="1121" w:type="pct"/>
            <w:tcBorders>
              <w:top w:val="single" w:sz="12" w:space="0" w:color="auto"/>
            </w:tcBorders>
            <w:vAlign w:val="center"/>
          </w:tcPr>
          <w:p w:rsidR="007E6164" w:rsidRPr="008930A1" w:rsidRDefault="007E6164" w:rsidP="002575B4">
            <w:pPr>
              <w:adjustRightInd w:val="0"/>
              <w:snapToGrid w:val="0"/>
              <w:spacing w:line="300" w:lineRule="auto"/>
              <w:ind w:left="227" w:right="227"/>
              <w:jc w:val="center"/>
              <w:rPr>
                <w:rFonts w:ascii="標楷體"/>
                <w:sz w:val="24"/>
                <w:szCs w:val="24"/>
              </w:rPr>
            </w:pPr>
            <w:r w:rsidRPr="008930A1">
              <w:rPr>
                <w:rFonts w:ascii="標楷體" w:hAnsi="標楷體" w:hint="eastAsia"/>
                <w:sz w:val="24"/>
                <w:szCs w:val="24"/>
              </w:rPr>
              <w:t>不良數</w:t>
            </w:r>
          </w:p>
        </w:tc>
        <w:tc>
          <w:tcPr>
            <w:tcW w:w="1121" w:type="pct"/>
            <w:tcBorders>
              <w:top w:val="single" w:sz="12" w:space="0" w:color="auto"/>
            </w:tcBorders>
            <w:vAlign w:val="center"/>
          </w:tcPr>
          <w:p w:rsidR="007E6164" w:rsidRPr="008930A1" w:rsidRDefault="007E6164" w:rsidP="002575B4">
            <w:pPr>
              <w:adjustRightInd w:val="0"/>
              <w:snapToGrid w:val="0"/>
              <w:spacing w:line="300" w:lineRule="auto"/>
              <w:ind w:left="227" w:right="227"/>
              <w:jc w:val="center"/>
              <w:rPr>
                <w:rFonts w:ascii="標楷體" w:hAnsi="標楷體"/>
                <w:sz w:val="24"/>
                <w:szCs w:val="24"/>
              </w:rPr>
            </w:pPr>
            <w:r w:rsidRPr="008930A1">
              <w:rPr>
                <w:rFonts w:ascii="標楷體" w:hAnsi="標楷體" w:hint="eastAsia"/>
                <w:sz w:val="24"/>
                <w:szCs w:val="24"/>
              </w:rPr>
              <w:t>影響度</w:t>
            </w:r>
            <w:r w:rsidRPr="008930A1">
              <w:rPr>
                <w:rFonts w:ascii="標楷體" w:hAnsi="標楷體"/>
                <w:sz w:val="24"/>
                <w:szCs w:val="24"/>
              </w:rPr>
              <w:t>%</w:t>
            </w:r>
          </w:p>
        </w:tc>
        <w:tc>
          <w:tcPr>
            <w:tcW w:w="1121" w:type="pct"/>
            <w:tcBorders>
              <w:top w:val="single" w:sz="12" w:space="0" w:color="auto"/>
            </w:tcBorders>
            <w:vAlign w:val="center"/>
          </w:tcPr>
          <w:p w:rsidR="007E6164" w:rsidRPr="008930A1" w:rsidRDefault="007E6164" w:rsidP="002575B4">
            <w:pPr>
              <w:adjustRightInd w:val="0"/>
              <w:snapToGrid w:val="0"/>
              <w:spacing w:line="300" w:lineRule="auto"/>
              <w:ind w:left="227" w:right="227"/>
              <w:jc w:val="center"/>
              <w:rPr>
                <w:rFonts w:ascii="標楷體" w:hAnsi="標楷體"/>
                <w:sz w:val="24"/>
                <w:szCs w:val="24"/>
              </w:rPr>
            </w:pPr>
            <w:r w:rsidRPr="008930A1">
              <w:rPr>
                <w:rFonts w:ascii="標楷體" w:hAnsi="標楷體" w:hint="eastAsia"/>
                <w:sz w:val="24"/>
                <w:szCs w:val="24"/>
              </w:rPr>
              <w:t>累計影響度</w:t>
            </w:r>
            <w:r w:rsidRPr="008930A1">
              <w:rPr>
                <w:rFonts w:ascii="標楷體" w:hAnsi="標楷體"/>
                <w:sz w:val="24"/>
                <w:szCs w:val="24"/>
              </w:rPr>
              <w:t>%</w:t>
            </w:r>
          </w:p>
        </w:tc>
      </w:tr>
      <w:tr w:rsidR="007E6164" w:rsidRPr="008930A1" w:rsidTr="002575B4">
        <w:trPr>
          <w:trHeight w:val="390"/>
        </w:trPr>
        <w:tc>
          <w:tcPr>
            <w:tcW w:w="1637" w:type="pct"/>
            <w:vAlign w:val="center"/>
          </w:tcPr>
          <w:p w:rsidR="007E6164" w:rsidRPr="008930A1" w:rsidRDefault="007E6164"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1.</w:t>
            </w:r>
            <w:r w:rsidRPr="008930A1">
              <w:rPr>
                <w:rFonts w:ascii="標楷體" w:hAnsi="標楷體" w:hint="eastAsia"/>
                <w:sz w:val="24"/>
                <w:szCs w:val="24"/>
              </w:rPr>
              <w:t>未充分搗實</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16</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35.5</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35.5</w:t>
            </w:r>
          </w:p>
        </w:tc>
      </w:tr>
      <w:tr w:rsidR="007E6164" w:rsidRPr="008930A1" w:rsidTr="002575B4">
        <w:trPr>
          <w:trHeight w:val="390"/>
        </w:trPr>
        <w:tc>
          <w:tcPr>
            <w:tcW w:w="1637" w:type="pct"/>
            <w:vAlign w:val="center"/>
          </w:tcPr>
          <w:p w:rsidR="007E6164" w:rsidRPr="008930A1" w:rsidRDefault="007E6164"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2.</w:t>
            </w:r>
            <w:r w:rsidRPr="008930A1">
              <w:rPr>
                <w:rFonts w:ascii="標楷體" w:hAnsi="標楷體" w:hint="eastAsia"/>
                <w:sz w:val="24"/>
                <w:szCs w:val="24"/>
              </w:rPr>
              <w:t>未嚴格控制坍度</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14</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31.1</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66.6</w:t>
            </w:r>
          </w:p>
        </w:tc>
      </w:tr>
      <w:tr w:rsidR="007E6164" w:rsidRPr="008930A1" w:rsidTr="002575B4">
        <w:trPr>
          <w:trHeight w:val="390"/>
        </w:trPr>
        <w:tc>
          <w:tcPr>
            <w:tcW w:w="1637" w:type="pct"/>
            <w:vAlign w:val="center"/>
          </w:tcPr>
          <w:p w:rsidR="007E6164" w:rsidRPr="008930A1" w:rsidRDefault="007E6164"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3.</w:t>
            </w:r>
            <w:r w:rsidRPr="008930A1">
              <w:rPr>
                <w:rFonts w:ascii="標楷體" w:hAnsi="標楷體" w:hint="eastAsia"/>
                <w:sz w:val="24"/>
                <w:szCs w:val="24"/>
              </w:rPr>
              <w:t>模板材料老舊</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7</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15.6</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82.2</w:t>
            </w:r>
          </w:p>
        </w:tc>
      </w:tr>
      <w:tr w:rsidR="007E6164" w:rsidRPr="008930A1" w:rsidTr="002575B4">
        <w:trPr>
          <w:trHeight w:val="390"/>
        </w:trPr>
        <w:tc>
          <w:tcPr>
            <w:tcW w:w="1637" w:type="pct"/>
            <w:vAlign w:val="center"/>
          </w:tcPr>
          <w:p w:rsidR="007E6164" w:rsidRPr="008930A1" w:rsidRDefault="007E6164"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4.</w:t>
            </w:r>
            <w:r w:rsidRPr="008930A1">
              <w:rPr>
                <w:rFonts w:ascii="標楷體" w:hAnsi="標楷體" w:hint="eastAsia"/>
                <w:sz w:val="24"/>
                <w:szCs w:val="24"/>
              </w:rPr>
              <w:t>粉飾工作草率</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5</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11.1</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93.3</w:t>
            </w:r>
          </w:p>
        </w:tc>
      </w:tr>
      <w:tr w:rsidR="007E6164" w:rsidRPr="008930A1" w:rsidTr="002575B4">
        <w:trPr>
          <w:trHeight w:val="390"/>
        </w:trPr>
        <w:tc>
          <w:tcPr>
            <w:tcW w:w="1637" w:type="pct"/>
            <w:vAlign w:val="center"/>
          </w:tcPr>
          <w:p w:rsidR="007E6164" w:rsidRPr="008930A1" w:rsidRDefault="007E6164" w:rsidP="002575B4">
            <w:pPr>
              <w:adjustRightInd w:val="0"/>
              <w:snapToGrid w:val="0"/>
              <w:spacing w:line="300" w:lineRule="auto"/>
              <w:ind w:left="57" w:right="57"/>
              <w:jc w:val="both"/>
              <w:rPr>
                <w:rFonts w:ascii="標楷體"/>
                <w:sz w:val="24"/>
                <w:szCs w:val="24"/>
              </w:rPr>
            </w:pPr>
            <w:r w:rsidRPr="008930A1">
              <w:rPr>
                <w:rFonts w:ascii="標楷體" w:hAnsi="標楷體"/>
                <w:sz w:val="24"/>
                <w:szCs w:val="24"/>
              </w:rPr>
              <w:t>5.</w:t>
            </w:r>
            <w:r w:rsidRPr="008930A1">
              <w:rPr>
                <w:rFonts w:ascii="標楷體" w:hAnsi="標楷體" w:hint="eastAsia"/>
                <w:sz w:val="24"/>
                <w:szCs w:val="24"/>
              </w:rPr>
              <w:t>支撐固定不牢</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3</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6.7</w:t>
            </w:r>
          </w:p>
        </w:tc>
        <w:tc>
          <w:tcPr>
            <w:tcW w:w="1121" w:type="pct"/>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100</w:t>
            </w:r>
          </w:p>
        </w:tc>
      </w:tr>
      <w:tr w:rsidR="007E6164" w:rsidRPr="008930A1" w:rsidTr="002575B4">
        <w:trPr>
          <w:trHeight w:val="390"/>
        </w:trPr>
        <w:tc>
          <w:tcPr>
            <w:tcW w:w="1637" w:type="pct"/>
            <w:tcBorders>
              <w:bottom w:val="single" w:sz="12" w:space="0" w:color="auto"/>
            </w:tcBorders>
            <w:vAlign w:val="center"/>
          </w:tcPr>
          <w:p w:rsidR="007E6164" w:rsidRPr="008930A1" w:rsidRDefault="007E6164" w:rsidP="002575B4">
            <w:pPr>
              <w:adjustRightInd w:val="0"/>
              <w:snapToGrid w:val="0"/>
              <w:spacing w:line="300" w:lineRule="auto"/>
              <w:ind w:left="57" w:right="57"/>
              <w:jc w:val="center"/>
              <w:rPr>
                <w:rFonts w:ascii="標楷體"/>
                <w:sz w:val="24"/>
                <w:szCs w:val="24"/>
              </w:rPr>
            </w:pPr>
            <w:r w:rsidRPr="008930A1">
              <w:rPr>
                <w:rFonts w:ascii="標楷體" w:hAnsi="標楷體" w:hint="eastAsia"/>
                <w:sz w:val="24"/>
                <w:szCs w:val="24"/>
              </w:rPr>
              <w:t>合</w:t>
            </w:r>
            <w:r w:rsidRPr="008930A1">
              <w:rPr>
                <w:rFonts w:ascii="標楷體" w:hAnsi="標楷體"/>
                <w:sz w:val="24"/>
                <w:szCs w:val="24"/>
              </w:rPr>
              <w:t xml:space="preserve">      </w:t>
            </w:r>
            <w:r w:rsidRPr="008930A1">
              <w:rPr>
                <w:rFonts w:ascii="標楷體" w:hAnsi="標楷體" w:hint="eastAsia"/>
                <w:sz w:val="24"/>
                <w:szCs w:val="24"/>
              </w:rPr>
              <w:t>計</w:t>
            </w:r>
          </w:p>
        </w:tc>
        <w:tc>
          <w:tcPr>
            <w:tcW w:w="1121" w:type="pct"/>
            <w:tcBorders>
              <w:bottom w:val="single" w:sz="12" w:space="0" w:color="auto"/>
            </w:tcBorders>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45</w:t>
            </w:r>
          </w:p>
        </w:tc>
        <w:tc>
          <w:tcPr>
            <w:tcW w:w="1121" w:type="pct"/>
            <w:tcBorders>
              <w:bottom w:val="single" w:sz="12" w:space="0" w:color="auto"/>
            </w:tcBorders>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r w:rsidRPr="008930A1">
              <w:rPr>
                <w:rFonts w:ascii="標楷體" w:hAnsi="標楷體"/>
                <w:sz w:val="24"/>
                <w:szCs w:val="24"/>
              </w:rPr>
              <w:t>100</w:t>
            </w:r>
          </w:p>
        </w:tc>
        <w:tc>
          <w:tcPr>
            <w:tcW w:w="1121" w:type="pct"/>
            <w:tcBorders>
              <w:bottom w:val="single" w:sz="12" w:space="0" w:color="auto"/>
            </w:tcBorders>
            <w:vAlign w:val="center"/>
          </w:tcPr>
          <w:p w:rsidR="007E6164" w:rsidRPr="008930A1" w:rsidRDefault="007E6164" w:rsidP="002575B4">
            <w:pPr>
              <w:adjustRightInd w:val="0"/>
              <w:snapToGrid w:val="0"/>
              <w:spacing w:line="300" w:lineRule="auto"/>
              <w:ind w:left="57" w:right="57"/>
              <w:jc w:val="center"/>
              <w:rPr>
                <w:rFonts w:ascii="標楷體" w:hAnsi="標楷體"/>
                <w:sz w:val="24"/>
                <w:szCs w:val="24"/>
              </w:rPr>
            </w:pPr>
          </w:p>
        </w:tc>
      </w:tr>
    </w:tbl>
    <w:p w:rsidR="007E6164" w:rsidRPr="008930A1" w:rsidRDefault="007E6164" w:rsidP="007E6164">
      <w:pPr>
        <w:pStyle w:val="a6"/>
        <w:adjustRightInd w:val="0"/>
        <w:spacing w:line="300" w:lineRule="auto"/>
        <w:ind w:leftChars="200" w:left="31680" w:firstLineChars="0" w:firstLine="0"/>
        <w:jc w:val="center"/>
        <w:rPr>
          <w:rFonts w:ascii="標楷體"/>
          <w:sz w:val="24"/>
          <w:szCs w:val="24"/>
        </w:rPr>
      </w:pPr>
    </w:p>
    <w:p w:rsidR="007E6164" w:rsidRPr="008930A1" w:rsidRDefault="007E6164" w:rsidP="00534224">
      <w:pPr>
        <w:pStyle w:val="a6"/>
        <w:adjustRightInd w:val="0"/>
        <w:spacing w:line="300" w:lineRule="auto"/>
        <w:ind w:leftChars="200" w:left="31680" w:firstLineChars="0" w:firstLine="0"/>
        <w:jc w:val="center"/>
        <w:rPr>
          <w:rFonts w:ascii="標楷體"/>
        </w:rPr>
      </w:pPr>
      <w:r w:rsidRPr="009F0FFB">
        <w:rPr>
          <w:rFonts w:ascii="標楷體"/>
          <w:noProof/>
          <w:sz w:val="24"/>
        </w:rPr>
        <w:pict>
          <v:shape id="圖片 19" o:spid="_x0000_i1043" type="#_x0000_t75" style="width:378.6pt;height:190.8pt;visibility:visible">
            <v:imagedata r:id="rId27" o:title=""/>
          </v:shape>
        </w:pict>
      </w:r>
    </w:p>
    <w:tbl>
      <w:tblPr>
        <w:tblW w:w="0" w:type="auto"/>
        <w:tblInd w:w="2366" w:type="dxa"/>
        <w:tblLayout w:type="fixed"/>
        <w:tblCellMar>
          <w:left w:w="28" w:type="dxa"/>
          <w:right w:w="28" w:type="dxa"/>
        </w:tblCellMar>
        <w:tblLook w:val="0000"/>
      </w:tblPr>
      <w:tblGrid>
        <w:gridCol w:w="991"/>
        <w:gridCol w:w="991"/>
        <w:gridCol w:w="991"/>
        <w:gridCol w:w="991"/>
        <w:gridCol w:w="991"/>
      </w:tblGrid>
      <w:tr w:rsidR="007E6164" w:rsidRPr="008930A1" w:rsidTr="002575B4">
        <w:trPr>
          <w:cantSplit/>
          <w:trHeight w:val="413"/>
        </w:trPr>
        <w:tc>
          <w:tcPr>
            <w:tcW w:w="991"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991"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991"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991"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991"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7E6164" w:rsidRPr="008930A1" w:rsidTr="002575B4">
        <w:trPr>
          <w:cantSplit/>
          <w:trHeight w:val="2021"/>
        </w:trPr>
        <w:tc>
          <w:tcPr>
            <w:tcW w:w="991"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未充分搗實</w:t>
            </w:r>
          </w:p>
        </w:tc>
        <w:tc>
          <w:tcPr>
            <w:tcW w:w="991"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未嚴格控制坍度</w:t>
            </w:r>
          </w:p>
        </w:tc>
        <w:tc>
          <w:tcPr>
            <w:tcW w:w="991"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模板材料老舊</w:t>
            </w:r>
          </w:p>
        </w:tc>
        <w:tc>
          <w:tcPr>
            <w:tcW w:w="991"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粉飾工作草率</w:t>
            </w:r>
          </w:p>
        </w:tc>
        <w:tc>
          <w:tcPr>
            <w:tcW w:w="991"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支撐固定不牢</w:t>
            </w:r>
          </w:p>
        </w:tc>
      </w:tr>
    </w:tbl>
    <w:p w:rsidR="007E6164" w:rsidRPr="002575B4" w:rsidRDefault="007E6164" w:rsidP="008930A1">
      <w:pPr>
        <w:pStyle w:val="a6"/>
        <w:adjustRightInd w:val="0"/>
        <w:spacing w:line="300" w:lineRule="auto"/>
        <w:ind w:left="0" w:firstLineChars="0" w:firstLine="0"/>
        <w:rPr>
          <w:rFonts w:ascii="標楷體"/>
          <w:b/>
        </w:rPr>
      </w:pPr>
      <w:r w:rsidRPr="002575B4">
        <w:rPr>
          <w:rFonts w:ascii="標楷體" w:hAnsi="標楷體" w:hint="eastAsia"/>
          <w:b/>
        </w:rPr>
        <w:t>肆、設定目標</w:t>
      </w:r>
    </w:p>
    <w:p w:rsidR="007E6164" w:rsidRPr="008930A1" w:rsidRDefault="007E6164" w:rsidP="00534224">
      <w:pPr>
        <w:pStyle w:val="a6"/>
        <w:adjustRightInd w:val="0"/>
        <w:spacing w:line="300" w:lineRule="auto"/>
        <w:ind w:left="0" w:firstLine="31680"/>
        <w:rPr>
          <w:rFonts w:ascii="標楷體"/>
          <w:sz w:val="24"/>
          <w:szCs w:val="24"/>
          <w:lang w:eastAsia="zh-HK"/>
        </w:rPr>
      </w:pPr>
      <w:r w:rsidRPr="008930A1">
        <w:rPr>
          <w:rFonts w:ascii="標楷體" w:hAnsi="標楷體" w:hint="eastAsia"/>
          <w:sz w:val="24"/>
          <w:szCs w:val="24"/>
          <w:lang w:eastAsia="zh-HK"/>
        </w:rPr>
        <w:t>一、目標：</w:t>
      </w:r>
    </w:p>
    <w:p w:rsidR="007E6164" w:rsidRPr="008930A1" w:rsidRDefault="007E6164" w:rsidP="00534224">
      <w:pPr>
        <w:pStyle w:val="a6"/>
        <w:adjustRightInd w:val="0"/>
        <w:spacing w:line="300" w:lineRule="auto"/>
        <w:ind w:leftChars="200" w:left="31680" w:firstLineChars="180" w:firstLine="31680"/>
        <w:rPr>
          <w:rFonts w:ascii="標楷體"/>
          <w:sz w:val="24"/>
          <w:szCs w:val="24"/>
        </w:rPr>
      </w:pPr>
      <w:r w:rsidRPr="008930A1">
        <w:rPr>
          <w:rFonts w:ascii="標楷體" w:hAnsi="標楷體" w:hint="eastAsia"/>
          <w:sz w:val="24"/>
          <w:szCs w:val="24"/>
        </w:rPr>
        <w:t>降低不良件數從每月</w:t>
      </w:r>
      <w:r w:rsidRPr="008930A1">
        <w:rPr>
          <w:rFonts w:ascii="標楷體" w:hAnsi="標楷體"/>
          <w:sz w:val="24"/>
          <w:szCs w:val="24"/>
        </w:rPr>
        <w:t>15</w:t>
      </w:r>
      <w:r w:rsidRPr="008930A1">
        <w:rPr>
          <w:rFonts w:ascii="標楷體" w:hAnsi="標楷體" w:hint="eastAsia"/>
          <w:sz w:val="24"/>
          <w:szCs w:val="24"/>
        </w:rPr>
        <w:t>件，降為每月</w:t>
      </w:r>
      <w:r w:rsidRPr="008930A1">
        <w:rPr>
          <w:rFonts w:ascii="標楷體" w:hAnsi="標楷體"/>
          <w:sz w:val="24"/>
          <w:szCs w:val="24"/>
        </w:rPr>
        <w:t>2.5</w:t>
      </w:r>
      <w:r w:rsidRPr="008930A1">
        <w:rPr>
          <w:rFonts w:ascii="標楷體" w:hAnsi="標楷體" w:hint="eastAsia"/>
          <w:sz w:val="24"/>
          <w:szCs w:val="24"/>
        </w:rPr>
        <w:t>件以下。</w:t>
      </w:r>
    </w:p>
    <w:p w:rsidR="007E6164" w:rsidRPr="008930A1" w:rsidRDefault="007E6164" w:rsidP="00534224">
      <w:pPr>
        <w:pStyle w:val="a6"/>
        <w:adjustRightInd w:val="0"/>
        <w:spacing w:line="300" w:lineRule="auto"/>
        <w:ind w:left="0" w:firstLine="31680"/>
        <w:rPr>
          <w:rFonts w:ascii="標楷體"/>
          <w:sz w:val="24"/>
          <w:szCs w:val="24"/>
          <w:lang w:eastAsia="zh-HK"/>
        </w:rPr>
      </w:pPr>
      <w:r w:rsidRPr="008930A1">
        <w:rPr>
          <w:rFonts w:ascii="標楷體" w:hAnsi="標楷體" w:hint="eastAsia"/>
          <w:sz w:val="24"/>
          <w:szCs w:val="24"/>
          <w:lang w:eastAsia="zh-HK"/>
        </w:rPr>
        <w:t>二、理由：</w:t>
      </w:r>
    </w:p>
    <w:p w:rsidR="007E6164" w:rsidRPr="008930A1" w:rsidRDefault="007E6164" w:rsidP="00534224">
      <w:pPr>
        <w:pStyle w:val="a6"/>
        <w:adjustRightInd w:val="0"/>
        <w:spacing w:line="300" w:lineRule="auto"/>
        <w:ind w:left="0" w:firstLineChars="354" w:firstLine="31680"/>
        <w:rPr>
          <w:rFonts w:ascii="標楷體"/>
          <w:sz w:val="24"/>
          <w:szCs w:val="24"/>
        </w:rPr>
      </w:pPr>
      <w:r w:rsidRPr="008930A1">
        <w:rPr>
          <w:rFonts w:ascii="標楷體" w:hAnsi="標楷體" w:hint="eastAsia"/>
          <w:sz w:val="24"/>
          <w:szCs w:val="24"/>
        </w:rPr>
        <w:t>（一）必要性：混凝土露出面外觀攸關外界民眾對本公司工程品質評價及形象。</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sidRPr="008930A1">
        <w:rPr>
          <w:rFonts w:ascii="標楷體" w:hAnsi="標楷體" w:hint="eastAsia"/>
          <w:sz w:val="24"/>
          <w:szCs w:val="24"/>
        </w:rPr>
        <w:t>（二）可行性：根據分析可掌握不良原因，在採取對策嚴格執行下必可順利達成。</w:t>
      </w:r>
    </w:p>
    <w:p w:rsidR="007E6164" w:rsidRPr="008930A1" w:rsidRDefault="007E6164" w:rsidP="00534224">
      <w:pPr>
        <w:pStyle w:val="a6"/>
        <w:adjustRightInd w:val="0"/>
        <w:spacing w:line="300" w:lineRule="auto"/>
        <w:ind w:left="0" w:firstLineChars="354" w:firstLine="31680"/>
        <w:rPr>
          <w:rFonts w:ascii="標楷體"/>
          <w:sz w:val="24"/>
          <w:szCs w:val="24"/>
        </w:rPr>
      </w:pPr>
      <w:r w:rsidRPr="008930A1">
        <w:rPr>
          <w:rFonts w:ascii="標楷體" w:hAnsi="標楷體" w:hint="eastAsia"/>
          <w:sz w:val="24"/>
          <w:szCs w:val="24"/>
        </w:rPr>
        <w:t>（三）挑戰性：在互相激勵的原則下，給全體工程人員有一個共同挑戰目標。</w:t>
      </w:r>
    </w:p>
    <w:p w:rsidR="007E6164" w:rsidRPr="008930A1" w:rsidRDefault="007E6164" w:rsidP="00534224">
      <w:pPr>
        <w:pStyle w:val="a6"/>
        <w:adjustRightInd w:val="0"/>
        <w:spacing w:line="300" w:lineRule="auto"/>
        <w:ind w:left="31680" w:hangingChars="200" w:firstLine="31680"/>
        <w:jc w:val="center"/>
        <w:rPr>
          <w:rFonts w:ascii="標楷體"/>
          <w:sz w:val="24"/>
          <w:szCs w:val="24"/>
        </w:rPr>
      </w:pPr>
      <w:r w:rsidRPr="009F0FFB">
        <w:rPr>
          <w:rFonts w:ascii="標楷體"/>
          <w:noProof/>
          <w:sz w:val="24"/>
          <w:szCs w:val="24"/>
        </w:rPr>
        <w:pict>
          <v:shape id="圖片 20" o:spid="_x0000_i1044" type="#_x0000_t75" style="width:393pt;height:160.8pt;visibility:visible">
            <v:imagedata r:id="rId28" o:title=""/>
          </v:shape>
        </w:pict>
      </w:r>
    </w:p>
    <w:p w:rsidR="007E6164" w:rsidRPr="00073E1E" w:rsidRDefault="007E6164" w:rsidP="008930A1">
      <w:pPr>
        <w:pStyle w:val="a6"/>
        <w:adjustRightInd w:val="0"/>
        <w:spacing w:line="300" w:lineRule="auto"/>
        <w:ind w:left="0" w:firstLineChars="0" w:firstLine="0"/>
        <w:rPr>
          <w:rFonts w:ascii="標楷體"/>
          <w:b/>
        </w:rPr>
      </w:pPr>
      <w:r w:rsidRPr="00073E1E">
        <w:rPr>
          <w:rFonts w:ascii="標楷體" w:hAnsi="標楷體" w:hint="eastAsia"/>
          <w:b/>
        </w:rPr>
        <w:t>伍、要因分析</w:t>
      </w:r>
    </w:p>
    <w:p w:rsidR="007E6164" w:rsidRPr="008930A1" w:rsidRDefault="007E6164" w:rsidP="00534224">
      <w:pPr>
        <w:pStyle w:val="a6"/>
        <w:adjustRightInd w:val="0"/>
        <w:spacing w:line="300" w:lineRule="auto"/>
        <w:ind w:left="0" w:firstLine="31680"/>
        <w:rPr>
          <w:rFonts w:ascii="標楷體"/>
          <w:sz w:val="24"/>
          <w:szCs w:val="24"/>
          <w:lang w:eastAsia="zh-HK"/>
        </w:rPr>
      </w:pPr>
      <w:r>
        <w:rPr>
          <w:noProof/>
        </w:rPr>
        <w:pict>
          <v:shape id="_x0000_s2188" type="#_x0000_t202" style="position:absolute;left:0;text-align:left;margin-left:165.85pt;margin-top:39.7pt;width:325pt;height:243pt;z-index:251640832;mso-wrap-edited:f" o:allowincell="f" filled="f" stroked="f">
            <v:textbox style="mso-next-textbox:#_x0000_s2188">
              <w:txbxContent>
                <w:tbl>
                  <w:tblPr>
                    <w:tblW w:w="0" w:type="auto"/>
                    <w:tblInd w:w="3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2754"/>
                    <w:gridCol w:w="794"/>
                    <w:gridCol w:w="794"/>
                    <w:gridCol w:w="794"/>
                  </w:tblGrid>
                  <w:tr w:rsidR="007E6164">
                    <w:trPr>
                      <w:cantSplit/>
                    </w:trPr>
                    <w:tc>
                      <w:tcPr>
                        <w:tcW w:w="2754" w:type="dxa"/>
                        <w:vMerge w:val="restart"/>
                        <w:tcBorders>
                          <w:top w:val="single" w:sz="12" w:space="0" w:color="auto"/>
                        </w:tcBorders>
                        <w:vAlign w:val="center"/>
                      </w:tcPr>
                      <w:p w:rsidR="007E6164" w:rsidRPr="000F36A7" w:rsidRDefault="007E6164">
                        <w:pPr>
                          <w:ind w:left="57" w:right="57"/>
                          <w:jc w:val="distribute"/>
                          <w:rPr>
                            <w:rFonts w:ascii="標楷體"/>
                            <w:sz w:val="24"/>
                            <w:szCs w:val="24"/>
                          </w:rPr>
                        </w:pPr>
                        <w:r w:rsidRPr="000F36A7">
                          <w:rPr>
                            <w:rFonts w:ascii="標楷體" w:hAnsi="標楷體" w:hint="eastAsia"/>
                            <w:sz w:val="24"/>
                            <w:szCs w:val="24"/>
                          </w:rPr>
                          <w:t>不良原因</w:t>
                        </w:r>
                      </w:p>
                    </w:tc>
                    <w:tc>
                      <w:tcPr>
                        <w:tcW w:w="794" w:type="dxa"/>
                        <w:tcBorders>
                          <w:top w:val="single" w:sz="12" w:space="0" w:color="auto"/>
                          <w:bottom w:val="nil"/>
                        </w:tcBorders>
                      </w:tcPr>
                      <w:p w:rsidR="007E6164" w:rsidRPr="000F36A7" w:rsidRDefault="007E6164">
                        <w:pPr>
                          <w:jc w:val="center"/>
                          <w:rPr>
                            <w:rFonts w:ascii="標楷體"/>
                            <w:sz w:val="24"/>
                            <w:szCs w:val="24"/>
                          </w:rPr>
                        </w:pPr>
                        <w:r w:rsidRPr="000F36A7">
                          <w:rPr>
                            <w:rFonts w:ascii="標楷體" w:hAnsi="標楷體" w:hint="eastAsia"/>
                            <w:sz w:val="24"/>
                            <w:szCs w:val="24"/>
                          </w:rPr>
                          <w:t>評</w:t>
                        </w:r>
                        <w:r w:rsidRPr="000F36A7">
                          <w:rPr>
                            <w:rFonts w:ascii="標楷體" w:hAnsi="標楷體" w:hint="eastAsia"/>
                            <w:color w:val="000000"/>
                            <w:sz w:val="24"/>
                            <w:szCs w:val="24"/>
                          </w:rPr>
                          <w:t>估</w:t>
                        </w:r>
                      </w:p>
                    </w:tc>
                    <w:tc>
                      <w:tcPr>
                        <w:tcW w:w="794" w:type="dxa"/>
                        <w:tcBorders>
                          <w:top w:val="single" w:sz="12" w:space="0" w:color="auto"/>
                          <w:bottom w:val="nil"/>
                        </w:tcBorders>
                      </w:tcPr>
                      <w:p w:rsidR="007E6164" w:rsidRPr="000F36A7" w:rsidRDefault="007E6164">
                        <w:pPr>
                          <w:jc w:val="center"/>
                          <w:rPr>
                            <w:rFonts w:ascii="標楷體"/>
                            <w:sz w:val="24"/>
                            <w:szCs w:val="24"/>
                          </w:rPr>
                        </w:pPr>
                        <w:r w:rsidRPr="000F36A7">
                          <w:rPr>
                            <w:rFonts w:ascii="標楷體" w:hAnsi="標楷體" w:hint="eastAsia"/>
                            <w:sz w:val="24"/>
                            <w:szCs w:val="24"/>
                          </w:rPr>
                          <w:t>項目</w:t>
                        </w:r>
                      </w:p>
                    </w:tc>
                    <w:tc>
                      <w:tcPr>
                        <w:tcW w:w="794" w:type="dxa"/>
                        <w:vMerge w:val="restart"/>
                        <w:tcBorders>
                          <w:top w:val="single" w:sz="12" w:space="0" w:color="auto"/>
                        </w:tcBorders>
                        <w:textDirection w:val="tbRlV"/>
                        <w:vAlign w:val="center"/>
                      </w:tcPr>
                      <w:p w:rsidR="007E6164" w:rsidRPr="000F36A7" w:rsidRDefault="007E6164">
                        <w:pPr>
                          <w:ind w:left="57" w:right="57"/>
                          <w:jc w:val="distribute"/>
                          <w:rPr>
                            <w:rFonts w:ascii="標楷體"/>
                            <w:sz w:val="24"/>
                            <w:szCs w:val="24"/>
                          </w:rPr>
                        </w:pPr>
                        <w:r w:rsidRPr="000F36A7">
                          <w:rPr>
                            <w:rFonts w:ascii="標楷體" w:hAnsi="標楷體" w:hint="eastAsia"/>
                            <w:sz w:val="24"/>
                            <w:szCs w:val="24"/>
                          </w:rPr>
                          <w:t>評</w:t>
                        </w:r>
                        <w:r w:rsidRPr="000F36A7">
                          <w:rPr>
                            <w:rFonts w:ascii="標楷體" w:hAnsi="標楷體" w:hint="eastAsia"/>
                            <w:color w:val="000000"/>
                            <w:sz w:val="24"/>
                            <w:szCs w:val="24"/>
                          </w:rPr>
                          <w:t>估</w:t>
                        </w:r>
                        <w:r w:rsidRPr="000F36A7">
                          <w:rPr>
                            <w:rFonts w:ascii="標楷體" w:hAnsi="標楷體" w:hint="eastAsia"/>
                            <w:sz w:val="24"/>
                            <w:szCs w:val="24"/>
                          </w:rPr>
                          <w:t>等級</w:t>
                        </w:r>
                      </w:p>
                    </w:tc>
                  </w:tr>
                  <w:tr w:rsidR="007E6164">
                    <w:trPr>
                      <w:cantSplit/>
                      <w:trHeight w:val="1144"/>
                    </w:trPr>
                    <w:tc>
                      <w:tcPr>
                        <w:tcW w:w="2754" w:type="dxa"/>
                        <w:vMerge/>
                      </w:tcPr>
                      <w:p w:rsidR="007E6164" w:rsidRPr="000F36A7" w:rsidRDefault="007E6164">
                        <w:pPr>
                          <w:rPr>
                            <w:rFonts w:ascii="標楷體"/>
                            <w:sz w:val="24"/>
                            <w:szCs w:val="24"/>
                          </w:rPr>
                        </w:pPr>
                      </w:p>
                    </w:tc>
                    <w:tc>
                      <w:tcPr>
                        <w:tcW w:w="794" w:type="dxa"/>
                        <w:tcBorders>
                          <w:top w:val="nil"/>
                        </w:tcBorders>
                        <w:textDirection w:val="tbRlV"/>
                        <w:vAlign w:val="center"/>
                      </w:tcPr>
                      <w:p w:rsidR="007E6164" w:rsidRPr="000F36A7" w:rsidRDefault="007E6164">
                        <w:pPr>
                          <w:ind w:left="57" w:right="57"/>
                          <w:jc w:val="distribute"/>
                          <w:rPr>
                            <w:rFonts w:ascii="標楷體"/>
                            <w:sz w:val="24"/>
                            <w:szCs w:val="24"/>
                          </w:rPr>
                        </w:pPr>
                        <w:r w:rsidRPr="000F36A7">
                          <w:rPr>
                            <w:rFonts w:ascii="標楷體" w:hAnsi="標楷體" w:hint="eastAsia"/>
                            <w:sz w:val="24"/>
                            <w:szCs w:val="24"/>
                          </w:rPr>
                          <w:t>重要性</w:t>
                        </w:r>
                      </w:p>
                    </w:tc>
                    <w:tc>
                      <w:tcPr>
                        <w:tcW w:w="794" w:type="dxa"/>
                        <w:tcBorders>
                          <w:top w:val="nil"/>
                        </w:tcBorders>
                        <w:textDirection w:val="tbRlV"/>
                        <w:vAlign w:val="center"/>
                      </w:tcPr>
                      <w:p w:rsidR="007E6164" w:rsidRPr="000F36A7" w:rsidRDefault="007E6164">
                        <w:pPr>
                          <w:ind w:left="57" w:right="57"/>
                          <w:jc w:val="distribute"/>
                          <w:rPr>
                            <w:rFonts w:ascii="標楷體"/>
                            <w:sz w:val="24"/>
                            <w:szCs w:val="24"/>
                          </w:rPr>
                        </w:pPr>
                        <w:r w:rsidRPr="000F36A7">
                          <w:rPr>
                            <w:rFonts w:ascii="標楷體" w:hAnsi="標楷體" w:hint="eastAsia"/>
                            <w:sz w:val="24"/>
                            <w:szCs w:val="24"/>
                          </w:rPr>
                          <w:t>改善能力</w:t>
                        </w:r>
                      </w:p>
                    </w:tc>
                    <w:tc>
                      <w:tcPr>
                        <w:tcW w:w="794" w:type="dxa"/>
                        <w:vMerge/>
                      </w:tcPr>
                      <w:p w:rsidR="007E6164" w:rsidRPr="000F36A7" w:rsidRDefault="007E6164">
                        <w:pPr>
                          <w:jc w:val="center"/>
                          <w:rPr>
                            <w:rFonts w:ascii="標楷體"/>
                            <w:sz w:val="24"/>
                            <w:szCs w:val="24"/>
                          </w:rPr>
                        </w:pPr>
                      </w:p>
                    </w:tc>
                  </w:tr>
                  <w:tr w:rsidR="007E6164">
                    <w:trPr>
                      <w:cantSplit/>
                    </w:trPr>
                    <w:tc>
                      <w:tcPr>
                        <w:tcW w:w="2754" w:type="dxa"/>
                        <w:vAlign w:val="center"/>
                      </w:tcPr>
                      <w:p w:rsidR="007E6164" w:rsidRPr="000F36A7" w:rsidRDefault="007E6164">
                        <w:pPr>
                          <w:spacing w:before="20" w:after="20"/>
                          <w:ind w:left="57" w:right="57"/>
                          <w:rPr>
                            <w:rFonts w:ascii="標楷體"/>
                            <w:sz w:val="24"/>
                            <w:szCs w:val="24"/>
                          </w:rPr>
                        </w:pPr>
                        <w:r w:rsidRPr="000F36A7">
                          <w:rPr>
                            <w:rFonts w:ascii="標楷體" w:hAnsi="標楷體" w:hint="eastAsia"/>
                            <w:sz w:val="24"/>
                            <w:szCs w:val="24"/>
                          </w:rPr>
                          <w:t>支撐固定不牢</w:t>
                        </w:r>
                      </w:p>
                    </w:tc>
                    <w:tc>
                      <w:tcPr>
                        <w:tcW w:w="794" w:type="dxa"/>
                        <w:vAlign w:val="center"/>
                      </w:tcPr>
                      <w:p w:rsidR="007E6164" w:rsidRPr="000F36A7" w:rsidRDefault="007E6164">
                        <w:pPr>
                          <w:jc w:val="center"/>
                          <w:rPr>
                            <w:sz w:val="24"/>
                            <w:szCs w:val="24"/>
                          </w:rPr>
                        </w:pPr>
                        <w:r w:rsidRPr="000F36A7">
                          <w:rPr>
                            <w:sz w:val="24"/>
                            <w:szCs w:val="24"/>
                          </w:rPr>
                          <w:t>6</w:t>
                        </w:r>
                      </w:p>
                    </w:tc>
                    <w:tc>
                      <w:tcPr>
                        <w:tcW w:w="794" w:type="dxa"/>
                        <w:vAlign w:val="center"/>
                      </w:tcPr>
                      <w:p w:rsidR="007E6164" w:rsidRPr="000F36A7" w:rsidRDefault="007E6164">
                        <w:pPr>
                          <w:jc w:val="center"/>
                          <w:rPr>
                            <w:sz w:val="24"/>
                            <w:szCs w:val="24"/>
                          </w:rPr>
                        </w:pPr>
                        <w:r w:rsidRPr="000F36A7">
                          <w:rPr>
                            <w:sz w:val="24"/>
                            <w:szCs w:val="24"/>
                          </w:rPr>
                          <w:t>8</w:t>
                        </w:r>
                      </w:p>
                    </w:tc>
                    <w:tc>
                      <w:tcPr>
                        <w:tcW w:w="794" w:type="dxa"/>
                        <w:vAlign w:val="center"/>
                      </w:tcPr>
                      <w:p w:rsidR="007E6164" w:rsidRPr="000F36A7" w:rsidRDefault="007E6164">
                        <w:pPr>
                          <w:jc w:val="center"/>
                          <w:rPr>
                            <w:sz w:val="24"/>
                            <w:szCs w:val="24"/>
                          </w:rPr>
                        </w:pPr>
                        <w:r w:rsidRPr="000F36A7">
                          <w:rPr>
                            <w:sz w:val="24"/>
                            <w:szCs w:val="24"/>
                          </w:rPr>
                          <w:t>2</w:t>
                        </w:r>
                      </w:p>
                    </w:tc>
                  </w:tr>
                  <w:tr w:rsidR="007E6164">
                    <w:trPr>
                      <w:cantSplit/>
                    </w:trPr>
                    <w:tc>
                      <w:tcPr>
                        <w:tcW w:w="2754" w:type="dxa"/>
                        <w:vAlign w:val="center"/>
                      </w:tcPr>
                      <w:p w:rsidR="007E6164" w:rsidRPr="000F36A7" w:rsidRDefault="007E6164">
                        <w:pPr>
                          <w:spacing w:before="20" w:after="20"/>
                          <w:ind w:left="57" w:right="57"/>
                          <w:rPr>
                            <w:rFonts w:ascii="標楷體"/>
                            <w:sz w:val="24"/>
                            <w:szCs w:val="24"/>
                          </w:rPr>
                        </w:pPr>
                        <w:r w:rsidRPr="000F36A7">
                          <w:rPr>
                            <w:rFonts w:ascii="標楷體" w:hAnsi="標楷體" w:hint="eastAsia"/>
                            <w:sz w:val="24"/>
                            <w:szCs w:val="24"/>
                          </w:rPr>
                          <w:t>模板材料老舊</w:t>
                        </w:r>
                      </w:p>
                    </w:tc>
                    <w:tc>
                      <w:tcPr>
                        <w:tcW w:w="794" w:type="dxa"/>
                        <w:vAlign w:val="center"/>
                      </w:tcPr>
                      <w:p w:rsidR="007E6164" w:rsidRPr="000F36A7" w:rsidRDefault="007E6164">
                        <w:pPr>
                          <w:jc w:val="center"/>
                          <w:rPr>
                            <w:sz w:val="24"/>
                            <w:szCs w:val="24"/>
                          </w:rPr>
                        </w:pPr>
                        <w:r w:rsidRPr="000F36A7">
                          <w:rPr>
                            <w:sz w:val="24"/>
                            <w:szCs w:val="24"/>
                          </w:rPr>
                          <w:t>8</w:t>
                        </w:r>
                      </w:p>
                    </w:tc>
                    <w:tc>
                      <w:tcPr>
                        <w:tcW w:w="794" w:type="dxa"/>
                        <w:vAlign w:val="center"/>
                      </w:tcPr>
                      <w:p w:rsidR="007E6164" w:rsidRPr="000F36A7" w:rsidRDefault="007E6164">
                        <w:pPr>
                          <w:jc w:val="center"/>
                          <w:rPr>
                            <w:sz w:val="24"/>
                            <w:szCs w:val="24"/>
                          </w:rPr>
                        </w:pPr>
                        <w:r w:rsidRPr="000F36A7">
                          <w:rPr>
                            <w:sz w:val="24"/>
                            <w:szCs w:val="24"/>
                          </w:rPr>
                          <w:t>8</w:t>
                        </w:r>
                      </w:p>
                    </w:tc>
                    <w:tc>
                      <w:tcPr>
                        <w:tcW w:w="794" w:type="dxa"/>
                        <w:vAlign w:val="center"/>
                      </w:tcPr>
                      <w:p w:rsidR="007E6164" w:rsidRPr="000F36A7" w:rsidRDefault="007E6164">
                        <w:pPr>
                          <w:jc w:val="center"/>
                          <w:rPr>
                            <w:sz w:val="24"/>
                            <w:szCs w:val="24"/>
                          </w:rPr>
                        </w:pPr>
                        <w:r w:rsidRPr="000F36A7">
                          <w:rPr>
                            <w:sz w:val="24"/>
                            <w:szCs w:val="24"/>
                          </w:rPr>
                          <w:t>1</w:t>
                        </w:r>
                      </w:p>
                    </w:tc>
                  </w:tr>
                  <w:tr w:rsidR="007E6164">
                    <w:trPr>
                      <w:cantSplit/>
                    </w:trPr>
                    <w:tc>
                      <w:tcPr>
                        <w:tcW w:w="2754" w:type="dxa"/>
                        <w:vAlign w:val="center"/>
                      </w:tcPr>
                      <w:p w:rsidR="007E6164" w:rsidRPr="000F36A7" w:rsidRDefault="007E6164">
                        <w:pPr>
                          <w:spacing w:before="20" w:after="20"/>
                          <w:ind w:left="57" w:right="57"/>
                          <w:rPr>
                            <w:rFonts w:ascii="標楷體"/>
                            <w:sz w:val="24"/>
                            <w:szCs w:val="24"/>
                          </w:rPr>
                        </w:pPr>
                        <w:r w:rsidRPr="000F36A7">
                          <w:rPr>
                            <w:rFonts w:ascii="標楷體" w:hAnsi="標楷體" w:hint="eastAsia"/>
                            <w:sz w:val="24"/>
                            <w:szCs w:val="24"/>
                          </w:rPr>
                          <w:t>未嚴格控制坍度</w:t>
                        </w:r>
                      </w:p>
                    </w:tc>
                    <w:tc>
                      <w:tcPr>
                        <w:tcW w:w="794" w:type="dxa"/>
                        <w:vAlign w:val="center"/>
                      </w:tcPr>
                      <w:p w:rsidR="007E6164" w:rsidRPr="000F36A7" w:rsidRDefault="007E6164">
                        <w:pPr>
                          <w:jc w:val="center"/>
                          <w:rPr>
                            <w:sz w:val="24"/>
                            <w:szCs w:val="24"/>
                          </w:rPr>
                        </w:pPr>
                        <w:r w:rsidRPr="000F36A7">
                          <w:rPr>
                            <w:sz w:val="24"/>
                            <w:szCs w:val="24"/>
                          </w:rPr>
                          <w:t>9</w:t>
                        </w:r>
                      </w:p>
                    </w:tc>
                    <w:tc>
                      <w:tcPr>
                        <w:tcW w:w="794" w:type="dxa"/>
                        <w:vAlign w:val="center"/>
                      </w:tcPr>
                      <w:p w:rsidR="007E6164" w:rsidRPr="000F36A7" w:rsidRDefault="007E6164">
                        <w:pPr>
                          <w:jc w:val="center"/>
                          <w:rPr>
                            <w:sz w:val="24"/>
                            <w:szCs w:val="24"/>
                          </w:rPr>
                        </w:pPr>
                        <w:r w:rsidRPr="000F36A7">
                          <w:rPr>
                            <w:sz w:val="24"/>
                            <w:szCs w:val="24"/>
                          </w:rPr>
                          <w:t>8</w:t>
                        </w:r>
                      </w:p>
                    </w:tc>
                    <w:tc>
                      <w:tcPr>
                        <w:tcW w:w="794" w:type="dxa"/>
                        <w:vAlign w:val="center"/>
                      </w:tcPr>
                      <w:p w:rsidR="007E6164" w:rsidRPr="000F36A7" w:rsidRDefault="007E6164">
                        <w:pPr>
                          <w:jc w:val="center"/>
                          <w:rPr>
                            <w:sz w:val="24"/>
                            <w:szCs w:val="24"/>
                          </w:rPr>
                        </w:pPr>
                        <w:r w:rsidRPr="000F36A7">
                          <w:rPr>
                            <w:sz w:val="24"/>
                            <w:szCs w:val="24"/>
                          </w:rPr>
                          <w:t>2</w:t>
                        </w:r>
                      </w:p>
                    </w:tc>
                  </w:tr>
                  <w:tr w:rsidR="007E6164">
                    <w:trPr>
                      <w:cantSplit/>
                    </w:trPr>
                    <w:tc>
                      <w:tcPr>
                        <w:tcW w:w="2754" w:type="dxa"/>
                        <w:vAlign w:val="center"/>
                      </w:tcPr>
                      <w:p w:rsidR="007E6164" w:rsidRPr="000F36A7" w:rsidRDefault="007E6164">
                        <w:pPr>
                          <w:spacing w:before="20" w:after="20"/>
                          <w:ind w:left="57" w:right="57"/>
                          <w:rPr>
                            <w:rFonts w:ascii="標楷體"/>
                            <w:sz w:val="24"/>
                            <w:szCs w:val="24"/>
                          </w:rPr>
                        </w:pPr>
                        <w:r w:rsidRPr="000F36A7">
                          <w:rPr>
                            <w:rFonts w:ascii="標楷體" w:hAnsi="標楷體" w:hint="eastAsia"/>
                            <w:sz w:val="24"/>
                            <w:szCs w:val="24"/>
                          </w:rPr>
                          <w:t>未充分搗實</w:t>
                        </w:r>
                      </w:p>
                    </w:tc>
                    <w:tc>
                      <w:tcPr>
                        <w:tcW w:w="794" w:type="dxa"/>
                        <w:vAlign w:val="center"/>
                      </w:tcPr>
                      <w:p w:rsidR="007E6164" w:rsidRPr="000F36A7" w:rsidRDefault="007E6164">
                        <w:pPr>
                          <w:jc w:val="center"/>
                          <w:rPr>
                            <w:sz w:val="24"/>
                            <w:szCs w:val="24"/>
                          </w:rPr>
                        </w:pPr>
                        <w:r w:rsidRPr="000F36A7">
                          <w:rPr>
                            <w:sz w:val="24"/>
                            <w:szCs w:val="24"/>
                          </w:rPr>
                          <w:t>9</w:t>
                        </w:r>
                      </w:p>
                    </w:tc>
                    <w:tc>
                      <w:tcPr>
                        <w:tcW w:w="794" w:type="dxa"/>
                        <w:vAlign w:val="center"/>
                      </w:tcPr>
                      <w:p w:rsidR="007E6164" w:rsidRPr="000F36A7" w:rsidRDefault="007E6164">
                        <w:pPr>
                          <w:jc w:val="center"/>
                          <w:rPr>
                            <w:sz w:val="24"/>
                            <w:szCs w:val="24"/>
                          </w:rPr>
                        </w:pPr>
                        <w:r w:rsidRPr="000F36A7">
                          <w:rPr>
                            <w:sz w:val="24"/>
                            <w:szCs w:val="24"/>
                          </w:rPr>
                          <w:t>9</w:t>
                        </w:r>
                      </w:p>
                    </w:tc>
                    <w:tc>
                      <w:tcPr>
                        <w:tcW w:w="794" w:type="dxa"/>
                        <w:vAlign w:val="center"/>
                      </w:tcPr>
                      <w:p w:rsidR="007E6164" w:rsidRPr="000F36A7" w:rsidRDefault="007E6164">
                        <w:pPr>
                          <w:jc w:val="center"/>
                          <w:rPr>
                            <w:sz w:val="24"/>
                            <w:szCs w:val="24"/>
                          </w:rPr>
                        </w:pPr>
                        <w:r w:rsidRPr="000F36A7">
                          <w:rPr>
                            <w:sz w:val="24"/>
                            <w:szCs w:val="24"/>
                          </w:rPr>
                          <w:t>1</w:t>
                        </w:r>
                      </w:p>
                    </w:tc>
                  </w:tr>
                  <w:tr w:rsidR="007E6164">
                    <w:trPr>
                      <w:cantSplit/>
                    </w:trPr>
                    <w:tc>
                      <w:tcPr>
                        <w:tcW w:w="2754" w:type="dxa"/>
                        <w:tcBorders>
                          <w:bottom w:val="single" w:sz="12" w:space="0" w:color="auto"/>
                        </w:tcBorders>
                        <w:vAlign w:val="center"/>
                      </w:tcPr>
                      <w:p w:rsidR="007E6164" w:rsidRPr="000F36A7" w:rsidRDefault="007E6164">
                        <w:pPr>
                          <w:spacing w:before="20" w:after="20"/>
                          <w:ind w:left="57" w:right="57"/>
                          <w:rPr>
                            <w:rFonts w:ascii="標楷體"/>
                            <w:sz w:val="24"/>
                            <w:szCs w:val="24"/>
                          </w:rPr>
                        </w:pPr>
                        <w:r w:rsidRPr="000F36A7">
                          <w:rPr>
                            <w:rFonts w:ascii="標楷體" w:hAnsi="標楷體" w:hint="eastAsia"/>
                            <w:sz w:val="24"/>
                            <w:szCs w:val="24"/>
                          </w:rPr>
                          <w:t>粉飾工作草率</w:t>
                        </w:r>
                      </w:p>
                    </w:tc>
                    <w:tc>
                      <w:tcPr>
                        <w:tcW w:w="794" w:type="dxa"/>
                        <w:tcBorders>
                          <w:bottom w:val="single" w:sz="12" w:space="0" w:color="auto"/>
                        </w:tcBorders>
                        <w:vAlign w:val="center"/>
                      </w:tcPr>
                      <w:p w:rsidR="007E6164" w:rsidRPr="000F36A7" w:rsidRDefault="007E6164">
                        <w:pPr>
                          <w:jc w:val="center"/>
                          <w:rPr>
                            <w:sz w:val="24"/>
                            <w:szCs w:val="24"/>
                          </w:rPr>
                        </w:pPr>
                        <w:r w:rsidRPr="000F36A7">
                          <w:rPr>
                            <w:sz w:val="24"/>
                            <w:szCs w:val="24"/>
                          </w:rPr>
                          <w:t>6</w:t>
                        </w:r>
                      </w:p>
                    </w:tc>
                    <w:tc>
                      <w:tcPr>
                        <w:tcW w:w="794" w:type="dxa"/>
                        <w:tcBorders>
                          <w:bottom w:val="single" w:sz="12" w:space="0" w:color="auto"/>
                        </w:tcBorders>
                        <w:vAlign w:val="center"/>
                      </w:tcPr>
                      <w:p w:rsidR="007E6164" w:rsidRPr="000F36A7" w:rsidRDefault="007E6164">
                        <w:pPr>
                          <w:jc w:val="center"/>
                          <w:rPr>
                            <w:sz w:val="24"/>
                            <w:szCs w:val="24"/>
                          </w:rPr>
                        </w:pPr>
                        <w:r w:rsidRPr="000F36A7">
                          <w:rPr>
                            <w:sz w:val="24"/>
                            <w:szCs w:val="24"/>
                          </w:rPr>
                          <w:t>7</w:t>
                        </w:r>
                      </w:p>
                    </w:tc>
                    <w:tc>
                      <w:tcPr>
                        <w:tcW w:w="794" w:type="dxa"/>
                        <w:tcBorders>
                          <w:bottom w:val="single" w:sz="12" w:space="0" w:color="auto"/>
                        </w:tcBorders>
                        <w:vAlign w:val="center"/>
                      </w:tcPr>
                      <w:p w:rsidR="007E6164" w:rsidRPr="000F36A7" w:rsidRDefault="007E6164">
                        <w:pPr>
                          <w:jc w:val="center"/>
                          <w:rPr>
                            <w:sz w:val="24"/>
                            <w:szCs w:val="24"/>
                          </w:rPr>
                        </w:pPr>
                        <w:r w:rsidRPr="000F36A7">
                          <w:rPr>
                            <w:sz w:val="24"/>
                            <w:szCs w:val="24"/>
                          </w:rPr>
                          <w:t>3</w:t>
                        </w:r>
                      </w:p>
                    </w:tc>
                  </w:tr>
                </w:tbl>
                <w:p w:rsidR="007E6164" w:rsidRDefault="007E6164">
                  <w:pPr>
                    <w:rPr>
                      <w:sz w:val="20"/>
                    </w:rPr>
                  </w:pPr>
                </w:p>
              </w:txbxContent>
            </v:textbox>
            <w10:anchorlock/>
          </v:shape>
        </w:pict>
      </w:r>
      <w:r w:rsidRPr="008930A1">
        <w:rPr>
          <w:rFonts w:ascii="標楷體" w:hAnsi="標楷體" w:hint="eastAsia"/>
          <w:sz w:val="24"/>
          <w:szCs w:val="24"/>
          <w:lang w:eastAsia="zh-HK"/>
        </w:rPr>
        <w:t>一、系統圖</w:t>
      </w:r>
      <w:r>
        <w:rPr>
          <w:rFonts w:ascii="標楷體" w:hAnsi="標楷體" w:hint="eastAsia"/>
          <w:sz w:val="24"/>
          <w:szCs w:val="24"/>
          <w:lang w:eastAsia="zh-HK"/>
        </w:rPr>
        <w:t>：</w:t>
      </w:r>
    </w:p>
    <w:p w:rsidR="007E6164" w:rsidRPr="008930A1" w:rsidRDefault="007E6164" w:rsidP="00534224">
      <w:pPr>
        <w:pStyle w:val="a6"/>
        <w:adjustRightInd w:val="0"/>
        <w:spacing w:line="300" w:lineRule="auto"/>
        <w:ind w:left="31680" w:hangingChars="200" w:firstLine="31680"/>
        <w:rPr>
          <w:rFonts w:ascii="標楷體"/>
          <w:sz w:val="24"/>
          <w:szCs w:val="24"/>
        </w:rPr>
      </w:pPr>
    </w:p>
    <w:p w:rsidR="007E6164" w:rsidRPr="008930A1" w:rsidRDefault="007E6164" w:rsidP="008930A1">
      <w:pPr>
        <w:pStyle w:val="112"/>
        <w:spacing w:before="0" w:line="300" w:lineRule="auto"/>
        <w:ind w:left="0" w:firstLine="0"/>
        <w:rPr>
          <w:rFonts w:ascii="標楷體"/>
        </w:rPr>
      </w:pPr>
      <w:r w:rsidRPr="009F0FFB">
        <w:rPr>
          <w:rFonts w:ascii="標楷體"/>
          <w:noProof/>
          <w:sz w:val="24"/>
        </w:rPr>
        <w:pict>
          <v:shape id="圖片 21" o:spid="_x0000_i1045" type="#_x0000_t75" style="width:174pt;height:224.4pt;visibility:visible">
            <v:imagedata r:id="rId29" o:title=""/>
          </v:shape>
        </w:pict>
      </w:r>
    </w:p>
    <w:p w:rsidR="007E6164" w:rsidRPr="008930A1" w:rsidRDefault="007E6164" w:rsidP="00534224">
      <w:pPr>
        <w:pStyle w:val="a6"/>
        <w:adjustRightInd w:val="0"/>
        <w:spacing w:line="300" w:lineRule="auto"/>
        <w:ind w:left="31680" w:hangingChars="200" w:firstLine="31680"/>
        <w:rPr>
          <w:rFonts w:ascii="標楷體"/>
          <w:sz w:val="24"/>
          <w:szCs w:val="24"/>
        </w:rPr>
      </w:pPr>
      <w:r w:rsidRPr="008930A1">
        <w:rPr>
          <w:rFonts w:ascii="標楷體" w:hAnsi="標楷體" w:hint="eastAsia"/>
          <w:sz w:val="24"/>
          <w:szCs w:val="24"/>
        </w:rPr>
        <w:t>註：</w:t>
      </w:r>
    </w:p>
    <w:p w:rsidR="007E6164" w:rsidRPr="008930A1" w:rsidRDefault="007E6164" w:rsidP="00534224">
      <w:pPr>
        <w:pStyle w:val="a6"/>
        <w:adjustRightInd w:val="0"/>
        <w:spacing w:line="300" w:lineRule="auto"/>
        <w:ind w:left="31680" w:hangingChars="200" w:firstLine="31680"/>
        <w:rPr>
          <w:rFonts w:ascii="標楷體"/>
          <w:sz w:val="24"/>
          <w:szCs w:val="24"/>
        </w:rPr>
      </w:pPr>
      <w:r w:rsidRPr="008930A1">
        <w:rPr>
          <w:rFonts w:ascii="標楷體" w:hAnsi="標楷體"/>
          <w:sz w:val="24"/>
          <w:szCs w:val="24"/>
        </w:rPr>
        <w:t>1.</w:t>
      </w:r>
      <w:r w:rsidRPr="008930A1">
        <w:rPr>
          <w:rFonts w:ascii="標楷體" w:hAnsi="標楷體" w:hint="eastAsia"/>
          <w:sz w:val="24"/>
          <w:szCs w:val="24"/>
        </w:rPr>
        <w:t>選取重要性、改善能力同時大於（或等於）</w:t>
      </w:r>
      <w:r w:rsidRPr="008930A1">
        <w:rPr>
          <w:rFonts w:ascii="標楷體" w:hAnsi="標楷體"/>
          <w:sz w:val="24"/>
          <w:szCs w:val="24"/>
        </w:rPr>
        <w:t>7</w:t>
      </w:r>
      <w:r w:rsidRPr="008930A1">
        <w:rPr>
          <w:rFonts w:ascii="標楷體" w:hAnsi="標楷體" w:hint="eastAsia"/>
          <w:sz w:val="24"/>
          <w:szCs w:val="24"/>
        </w:rPr>
        <w:t>以上之不良原因加以改善。</w:t>
      </w:r>
    </w:p>
    <w:p w:rsidR="007E6164" w:rsidRPr="008930A1" w:rsidRDefault="007E6164" w:rsidP="00534224">
      <w:pPr>
        <w:pStyle w:val="a6"/>
        <w:adjustRightInd w:val="0"/>
        <w:spacing w:line="300" w:lineRule="auto"/>
        <w:ind w:left="31680" w:hangingChars="200" w:firstLine="31680"/>
        <w:rPr>
          <w:rFonts w:ascii="標楷體"/>
          <w:sz w:val="24"/>
          <w:szCs w:val="24"/>
        </w:rPr>
      </w:pPr>
      <w:r w:rsidRPr="008930A1">
        <w:rPr>
          <w:rFonts w:ascii="標楷體" w:hAnsi="標楷體"/>
          <w:sz w:val="24"/>
          <w:szCs w:val="24"/>
        </w:rPr>
        <w:t>2.</w:t>
      </w:r>
      <w:r w:rsidRPr="008930A1">
        <w:rPr>
          <w:rFonts w:ascii="標楷體" w:hAnsi="標楷體" w:hint="eastAsia"/>
          <w:sz w:val="24"/>
          <w:szCs w:val="24"/>
        </w:rPr>
        <w:t>未改善部份經檢討效果不佳，不予採用。</w:t>
      </w:r>
    </w:p>
    <w:p w:rsidR="007E6164" w:rsidRPr="008930A1" w:rsidRDefault="007E6164" w:rsidP="00534224">
      <w:pPr>
        <w:pStyle w:val="a6"/>
        <w:adjustRightInd w:val="0"/>
        <w:spacing w:line="300" w:lineRule="auto"/>
        <w:ind w:left="31680" w:hangingChars="200" w:firstLine="31680"/>
        <w:rPr>
          <w:rFonts w:ascii="標楷體"/>
          <w:sz w:val="24"/>
          <w:szCs w:val="24"/>
        </w:rPr>
      </w:pPr>
      <w:r w:rsidRPr="008930A1">
        <w:rPr>
          <w:rFonts w:ascii="標楷體" w:hAnsi="標楷體"/>
          <w:sz w:val="24"/>
          <w:szCs w:val="24"/>
        </w:rPr>
        <w:t>3.</w:t>
      </w:r>
      <w:r w:rsidRPr="008930A1">
        <w:rPr>
          <w:rFonts w:ascii="標楷體" w:hAnsi="標楷體" w:hint="eastAsia"/>
          <w:sz w:val="24"/>
          <w:szCs w:val="24"/>
        </w:rPr>
        <w:t>評分標準：</w:t>
      </w:r>
    </w:p>
    <w:p w:rsidR="007E6164" w:rsidRPr="008930A1" w:rsidRDefault="007E6164" w:rsidP="00534224">
      <w:pPr>
        <w:pStyle w:val="a6"/>
        <w:adjustRightInd w:val="0"/>
        <w:spacing w:line="300" w:lineRule="auto"/>
        <w:ind w:left="31680" w:hangingChars="200" w:firstLine="31680"/>
        <w:rPr>
          <w:rFonts w:ascii="標楷體"/>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223"/>
        <w:gridCol w:w="690"/>
        <w:gridCol w:w="692"/>
        <w:gridCol w:w="690"/>
        <w:gridCol w:w="690"/>
        <w:gridCol w:w="690"/>
        <w:gridCol w:w="692"/>
        <w:gridCol w:w="690"/>
        <w:gridCol w:w="690"/>
        <w:gridCol w:w="690"/>
        <w:gridCol w:w="690"/>
      </w:tblGrid>
      <w:tr w:rsidR="007E6164" w:rsidRPr="008930A1" w:rsidTr="000F36A7">
        <w:trPr>
          <w:cantSplit/>
        </w:trPr>
        <w:tc>
          <w:tcPr>
            <w:tcW w:w="1218" w:type="pct"/>
            <w:vMerge w:val="restart"/>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評價項目</w:t>
            </w:r>
          </w:p>
        </w:tc>
        <w:tc>
          <w:tcPr>
            <w:tcW w:w="3782" w:type="pct"/>
            <w:gridSpan w:val="10"/>
            <w:tcBorders>
              <w:top w:val="single" w:sz="12" w:space="0" w:color="auto"/>
            </w:tcBorders>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評分標準</w:t>
            </w:r>
          </w:p>
        </w:tc>
      </w:tr>
      <w:tr w:rsidR="007E6164" w:rsidRPr="008930A1" w:rsidTr="000F36A7">
        <w:trPr>
          <w:cantSplit/>
        </w:trPr>
        <w:tc>
          <w:tcPr>
            <w:tcW w:w="1218" w:type="pct"/>
            <w:vMerge/>
          </w:tcPr>
          <w:p w:rsidR="007E6164" w:rsidRPr="008930A1" w:rsidRDefault="007E6164" w:rsidP="008930A1">
            <w:pPr>
              <w:pStyle w:val="1111"/>
              <w:spacing w:before="0" w:after="120" w:line="300" w:lineRule="auto"/>
              <w:ind w:left="0" w:firstLine="0"/>
              <w:jc w:val="center"/>
              <w:rPr>
                <w:rFonts w:ascii="標楷體"/>
                <w:sz w:val="24"/>
                <w:szCs w:val="24"/>
              </w:rPr>
            </w:pP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379"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c>
          <w:tcPr>
            <w:tcW w:w="379"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6</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7</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8</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9</w:t>
            </w:r>
          </w:p>
        </w:tc>
        <w:tc>
          <w:tcPr>
            <w:tcW w:w="379" w:type="pct"/>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10</w:t>
            </w:r>
          </w:p>
        </w:tc>
      </w:tr>
      <w:tr w:rsidR="007E6164" w:rsidRPr="008930A1" w:rsidTr="000F36A7">
        <w:trPr>
          <w:cantSplit/>
        </w:trPr>
        <w:tc>
          <w:tcPr>
            <w:tcW w:w="1218" w:type="pct"/>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重要性</w:t>
            </w:r>
          </w:p>
          <w:p w:rsidR="007E6164" w:rsidRPr="008930A1" w:rsidRDefault="007E6164" w:rsidP="008930A1">
            <w:pPr>
              <w:pStyle w:val="1111"/>
              <w:spacing w:before="0" w:after="120" w:line="300" w:lineRule="auto"/>
              <w:ind w:left="0" w:firstLine="0"/>
              <w:rPr>
                <w:rFonts w:ascii="標楷體" w:hAnsi="標楷體"/>
                <w:sz w:val="24"/>
                <w:szCs w:val="24"/>
              </w:rPr>
            </w:pPr>
            <w:r w:rsidRPr="008930A1">
              <w:rPr>
                <w:rFonts w:ascii="標楷體" w:hAnsi="標楷體" w:hint="eastAsia"/>
                <w:sz w:val="24"/>
                <w:szCs w:val="24"/>
              </w:rPr>
              <w:t>（供電、工安、環保</w:t>
            </w:r>
            <w:r w:rsidRPr="008930A1">
              <w:rPr>
                <w:rFonts w:ascii="標楷體" w:hAnsi="標楷體"/>
                <w:sz w:val="24"/>
                <w:szCs w:val="24"/>
              </w:rPr>
              <w:t>)</w:t>
            </w:r>
          </w:p>
        </w:tc>
        <w:tc>
          <w:tcPr>
            <w:tcW w:w="757" w:type="pct"/>
            <w:gridSpan w:val="2"/>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非常不重要</w:t>
            </w:r>
          </w:p>
        </w:tc>
        <w:tc>
          <w:tcPr>
            <w:tcW w:w="756" w:type="pct"/>
            <w:gridSpan w:val="2"/>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不重要</w:t>
            </w:r>
          </w:p>
        </w:tc>
        <w:tc>
          <w:tcPr>
            <w:tcW w:w="757" w:type="pct"/>
            <w:gridSpan w:val="2"/>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尚重要</w:t>
            </w:r>
          </w:p>
        </w:tc>
        <w:tc>
          <w:tcPr>
            <w:tcW w:w="756" w:type="pct"/>
            <w:gridSpan w:val="2"/>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重要</w:t>
            </w:r>
          </w:p>
        </w:tc>
        <w:tc>
          <w:tcPr>
            <w:tcW w:w="757" w:type="pct"/>
            <w:gridSpan w:val="2"/>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非常重要</w:t>
            </w:r>
          </w:p>
        </w:tc>
      </w:tr>
      <w:tr w:rsidR="007E6164" w:rsidRPr="008930A1" w:rsidTr="000F36A7">
        <w:trPr>
          <w:cantSplit/>
        </w:trPr>
        <w:tc>
          <w:tcPr>
            <w:tcW w:w="1218" w:type="pct"/>
            <w:tcBorders>
              <w:bottom w:val="single" w:sz="12" w:space="0" w:color="auto"/>
            </w:tcBorders>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改善能力</w:t>
            </w:r>
          </w:p>
          <w:p w:rsidR="007E6164" w:rsidRPr="008930A1" w:rsidRDefault="007E6164" w:rsidP="008930A1">
            <w:pPr>
              <w:pStyle w:val="1111"/>
              <w:spacing w:before="0" w:after="120" w:line="300" w:lineRule="auto"/>
              <w:ind w:left="0" w:firstLine="0"/>
              <w:rPr>
                <w:rFonts w:ascii="標楷體" w:hAnsi="標楷體"/>
                <w:sz w:val="24"/>
                <w:szCs w:val="24"/>
              </w:rPr>
            </w:pPr>
            <w:r w:rsidRPr="008930A1">
              <w:rPr>
                <w:rFonts w:ascii="標楷體" w:hAnsi="標楷體" w:hint="eastAsia"/>
                <w:sz w:val="24"/>
                <w:szCs w:val="24"/>
              </w:rPr>
              <w:t>（材料取得、技術、工作能力</w:t>
            </w:r>
            <w:r w:rsidRPr="008930A1">
              <w:rPr>
                <w:rFonts w:ascii="標楷體" w:hAnsi="標楷體"/>
                <w:sz w:val="24"/>
                <w:szCs w:val="24"/>
              </w:rPr>
              <w:t>)</w:t>
            </w:r>
          </w:p>
        </w:tc>
        <w:tc>
          <w:tcPr>
            <w:tcW w:w="757"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非常不容易</w:t>
            </w:r>
          </w:p>
        </w:tc>
        <w:tc>
          <w:tcPr>
            <w:tcW w:w="756"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不容易</w:t>
            </w:r>
          </w:p>
        </w:tc>
        <w:tc>
          <w:tcPr>
            <w:tcW w:w="757"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尚容易</w:t>
            </w:r>
          </w:p>
        </w:tc>
        <w:tc>
          <w:tcPr>
            <w:tcW w:w="756"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容易</w:t>
            </w:r>
          </w:p>
        </w:tc>
        <w:tc>
          <w:tcPr>
            <w:tcW w:w="757"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非常容易</w:t>
            </w:r>
          </w:p>
        </w:tc>
      </w:tr>
    </w:tbl>
    <w:p w:rsidR="007E6164" w:rsidRPr="008930A1" w:rsidRDefault="007E6164" w:rsidP="008930A1">
      <w:pPr>
        <w:pStyle w:val="1111"/>
        <w:spacing w:before="0" w:after="120" w:line="300" w:lineRule="auto"/>
        <w:rPr>
          <w:rFonts w:ascii="標楷體"/>
        </w:rPr>
      </w:pPr>
    </w:p>
    <w:p w:rsidR="007E6164" w:rsidRPr="008930A1" w:rsidRDefault="007E6164" w:rsidP="008930A1">
      <w:pPr>
        <w:pStyle w:val="a6"/>
        <w:adjustRightInd w:val="0"/>
        <w:spacing w:line="300" w:lineRule="auto"/>
        <w:ind w:left="0" w:firstLineChars="0" w:firstLine="0"/>
        <w:rPr>
          <w:rFonts w:ascii="標楷體"/>
          <w:b/>
          <w:sz w:val="24"/>
          <w:szCs w:val="24"/>
        </w:rPr>
      </w:pPr>
      <w:r w:rsidRPr="008930A1">
        <w:rPr>
          <w:rFonts w:ascii="標楷體"/>
        </w:rPr>
        <w:br w:type="page"/>
      </w:r>
      <w:r w:rsidRPr="00073E1E">
        <w:rPr>
          <w:rFonts w:ascii="標楷體" w:hAnsi="標楷體" w:hint="eastAsia"/>
          <w:b/>
        </w:rPr>
        <w:t>陸、改善對策及實施計畫</w:t>
      </w:r>
    </w:p>
    <w:p w:rsidR="007E6164" w:rsidRPr="008930A1" w:rsidRDefault="007E6164" w:rsidP="008930A1">
      <w:pPr>
        <w:pStyle w:val="a6"/>
        <w:adjustRightInd w:val="0"/>
        <w:spacing w:line="300" w:lineRule="auto"/>
        <w:ind w:left="0" w:firstLineChars="0" w:firstLine="0"/>
        <w:rPr>
          <w:rFonts w:ascii="標楷體"/>
          <w:b/>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408"/>
        <w:gridCol w:w="1407"/>
        <w:gridCol w:w="1409"/>
        <w:gridCol w:w="604"/>
        <w:gridCol w:w="601"/>
        <w:gridCol w:w="721"/>
        <w:gridCol w:w="991"/>
        <w:gridCol w:w="993"/>
        <w:gridCol w:w="993"/>
      </w:tblGrid>
      <w:tr w:rsidR="007E6164" w:rsidRPr="008930A1" w:rsidTr="0006138B">
        <w:trPr>
          <w:cantSplit/>
          <w:trHeight w:val="481"/>
        </w:trPr>
        <w:tc>
          <w:tcPr>
            <w:tcW w:w="771"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不良原因</w:t>
            </w:r>
          </w:p>
        </w:tc>
        <w:tc>
          <w:tcPr>
            <w:tcW w:w="771"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原因分析</w:t>
            </w:r>
          </w:p>
        </w:tc>
        <w:tc>
          <w:tcPr>
            <w:tcW w:w="772"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對策方法</w:t>
            </w:r>
          </w:p>
        </w:tc>
        <w:tc>
          <w:tcPr>
            <w:tcW w:w="1055" w:type="pct"/>
            <w:gridSpan w:val="3"/>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評價項目</w:t>
            </w:r>
          </w:p>
        </w:tc>
        <w:tc>
          <w:tcPr>
            <w:tcW w:w="543" w:type="pct"/>
            <w:vMerge w:val="restart"/>
            <w:tcBorders>
              <w:top w:val="single" w:sz="12" w:space="0" w:color="auto"/>
            </w:tcBorders>
            <w:vAlign w:val="center"/>
          </w:tcPr>
          <w:p w:rsidR="007E6164" w:rsidRPr="008930A1" w:rsidRDefault="007E6164" w:rsidP="008930A1">
            <w:pPr>
              <w:spacing w:after="120" w:line="300" w:lineRule="auto"/>
              <w:jc w:val="distribute"/>
              <w:rPr>
                <w:rFonts w:ascii="標楷體"/>
                <w:sz w:val="24"/>
                <w:szCs w:val="24"/>
              </w:rPr>
            </w:pPr>
            <w:r w:rsidRPr="008930A1">
              <w:rPr>
                <w:rFonts w:ascii="標楷體" w:hAnsi="標楷體" w:hint="eastAsia"/>
                <w:sz w:val="24"/>
                <w:szCs w:val="24"/>
              </w:rPr>
              <w:t>提案者</w:t>
            </w:r>
          </w:p>
        </w:tc>
        <w:tc>
          <w:tcPr>
            <w:tcW w:w="544" w:type="pct"/>
            <w:vMerge w:val="restart"/>
            <w:tcBorders>
              <w:top w:val="single" w:sz="12" w:space="0" w:color="auto"/>
            </w:tcBorders>
            <w:vAlign w:val="center"/>
          </w:tcPr>
          <w:p w:rsidR="007E6164" w:rsidRPr="008930A1" w:rsidRDefault="007E6164" w:rsidP="008930A1">
            <w:pPr>
              <w:spacing w:after="120" w:line="300" w:lineRule="auto"/>
              <w:jc w:val="distribute"/>
              <w:rPr>
                <w:rFonts w:ascii="標楷體"/>
                <w:sz w:val="24"/>
                <w:szCs w:val="24"/>
              </w:rPr>
            </w:pPr>
            <w:r w:rsidRPr="008930A1">
              <w:rPr>
                <w:rFonts w:ascii="標楷體" w:hAnsi="標楷體" w:hint="eastAsia"/>
                <w:sz w:val="24"/>
                <w:szCs w:val="24"/>
              </w:rPr>
              <w:t>負責人</w:t>
            </w:r>
          </w:p>
        </w:tc>
        <w:tc>
          <w:tcPr>
            <w:tcW w:w="544"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試行日期</w:t>
            </w:r>
          </w:p>
        </w:tc>
      </w:tr>
      <w:tr w:rsidR="007E6164" w:rsidRPr="008930A1" w:rsidTr="0006138B">
        <w:trPr>
          <w:cantSplit/>
          <w:trHeight w:val="712"/>
        </w:trPr>
        <w:tc>
          <w:tcPr>
            <w:tcW w:w="771" w:type="pct"/>
            <w:vMerge/>
            <w:vAlign w:val="center"/>
          </w:tcPr>
          <w:p w:rsidR="007E6164" w:rsidRPr="008930A1" w:rsidRDefault="007E6164" w:rsidP="008930A1">
            <w:pPr>
              <w:spacing w:after="120" w:line="300" w:lineRule="auto"/>
              <w:rPr>
                <w:rFonts w:ascii="標楷體"/>
                <w:sz w:val="24"/>
                <w:szCs w:val="24"/>
              </w:rPr>
            </w:pPr>
          </w:p>
        </w:tc>
        <w:tc>
          <w:tcPr>
            <w:tcW w:w="771" w:type="pct"/>
            <w:vMerge/>
            <w:vAlign w:val="center"/>
          </w:tcPr>
          <w:p w:rsidR="007E6164" w:rsidRPr="008930A1" w:rsidRDefault="007E6164" w:rsidP="008930A1">
            <w:pPr>
              <w:spacing w:after="120" w:line="300" w:lineRule="auto"/>
              <w:rPr>
                <w:rFonts w:ascii="標楷體"/>
                <w:sz w:val="24"/>
                <w:szCs w:val="24"/>
              </w:rPr>
            </w:pPr>
          </w:p>
        </w:tc>
        <w:tc>
          <w:tcPr>
            <w:tcW w:w="772" w:type="pct"/>
            <w:vMerge/>
            <w:vAlign w:val="center"/>
          </w:tcPr>
          <w:p w:rsidR="007E6164" w:rsidRPr="008930A1" w:rsidRDefault="007E6164" w:rsidP="008930A1">
            <w:pPr>
              <w:spacing w:after="120" w:line="300" w:lineRule="auto"/>
              <w:rPr>
                <w:rFonts w:ascii="標楷體"/>
                <w:sz w:val="24"/>
                <w:szCs w:val="24"/>
              </w:rPr>
            </w:pPr>
          </w:p>
        </w:tc>
        <w:tc>
          <w:tcPr>
            <w:tcW w:w="331"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效果</w:t>
            </w:r>
          </w:p>
        </w:tc>
        <w:tc>
          <w:tcPr>
            <w:tcW w:w="329"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可行性</w:t>
            </w:r>
          </w:p>
        </w:tc>
        <w:tc>
          <w:tcPr>
            <w:tcW w:w="395"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評估等級</w:t>
            </w:r>
          </w:p>
        </w:tc>
        <w:tc>
          <w:tcPr>
            <w:tcW w:w="543" w:type="pct"/>
            <w:vMerge/>
            <w:vAlign w:val="center"/>
          </w:tcPr>
          <w:p w:rsidR="007E6164" w:rsidRPr="008930A1" w:rsidRDefault="007E6164" w:rsidP="008930A1">
            <w:pPr>
              <w:spacing w:after="120" w:line="300" w:lineRule="auto"/>
              <w:rPr>
                <w:rFonts w:ascii="標楷體"/>
                <w:sz w:val="24"/>
                <w:szCs w:val="24"/>
              </w:rPr>
            </w:pPr>
          </w:p>
        </w:tc>
        <w:tc>
          <w:tcPr>
            <w:tcW w:w="544" w:type="pct"/>
            <w:vMerge/>
            <w:vAlign w:val="center"/>
          </w:tcPr>
          <w:p w:rsidR="007E6164" w:rsidRPr="008930A1" w:rsidRDefault="007E6164" w:rsidP="008930A1">
            <w:pPr>
              <w:spacing w:after="120" w:line="300" w:lineRule="auto"/>
              <w:rPr>
                <w:rFonts w:ascii="標楷體"/>
                <w:sz w:val="24"/>
                <w:szCs w:val="24"/>
              </w:rPr>
            </w:pPr>
          </w:p>
        </w:tc>
        <w:tc>
          <w:tcPr>
            <w:tcW w:w="544" w:type="pct"/>
            <w:vMerge/>
            <w:textDirection w:val="tbRlV"/>
            <w:vAlign w:val="center"/>
          </w:tcPr>
          <w:p w:rsidR="007E6164" w:rsidRPr="008930A1" w:rsidRDefault="007E6164" w:rsidP="008930A1">
            <w:pPr>
              <w:spacing w:after="120" w:line="300" w:lineRule="auto"/>
              <w:ind w:left="113" w:right="113"/>
              <w:rPr>
                <w:rFonts w:ascii="標楷體"/>
                <w:sz w:val="24"/>
                <w:szCs w:val="24"/>
              </w:rPr>
            </w:pPr>
          </w:p>
        </w:tc>
      </w:tr>
      <w:tr w:rsidR="007E6164" w:rsidRPr="008930A1" w:rsidTr="0006138B">
        <w:trPr>
          <w:cantSplit/>
          <w:trHeight w:val="1185"/>
        </w:trPr>
        <w:tc>
          <w:tcPr>
            <w:tcW w:w="771"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未充分搗實</w:t>
            </w:r>
          </w:p>
        </w:tc>
        <w:tc>
          <w:tcPr>
            <w:tcW w:w="771"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未準備振動機或偷懶</w:t>
            </w:r>
          </w:p>
        </w:tc>
        <w:tc>
          <w:tcPr>
            <w:tcW w:w="772" w:type="pct"/>
            <w:vAlign w:val="center"/>
          </w:tcPr>
          <w:p w:rsidR="007E6164" w:rsidRPr="008930A1" w:rsidRDefault="007E6164" w:rsidP="008930A1">
            <w:pPr>
              <w:spacing w:after="120" w:line="300" w:lineRule="auto"/>
              <w:ind w:left="113"/>
              <w:rPr>
                <w:rFonts w:ascii="標楷體"/>
                <w:sz w:val="24"/>
                <w:szCs w:val="24"/>
              </w:rPr>
            </w:pPr>
            <w:r w:rsidRPr="008930A1">
              <w:rPr>
                <w:rFonts w:ascii="標楷體" w:hAnsi="標楷體" w:hint="eastAsia"/>
                <w:sz w:val="24"/>
                <w:szCs w:val="24"/>
              </w:rPr>
              <w:t>確實使用振動機搗實</w:t>
            </w:r>
          </w:p>
        </w:tc>
        <w:tc>
          <w:tcPr>
            <w:tcW w:w="331"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w:t>
            </w:r>
          </w:p>
        </w:tc>
        <w:tc>
          <w:tcPr>
            <w:tcW w:w="329"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w:t>
            </w:r>
          </w:p>
        </w:tc>
        <w:tc>
          <w:tcPr>
            <w:tcW w:w="395"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543"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int="eastAsia"/>
                <w:sz w:val="24"/>
                <w:szCs w:val="24"/>
              </w:rPr>
              <w:t>○○○</w:t>
            </w:r>
          </w:p>
        </w:tc>
        <w:tc>
          <w:tcPr>
            <w:tcW w:w="544"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int="eastAsia"/>
                <w:sz w:val="24"/>
                <w:szCs w:val="24"/>
              </w:rPr>
              <w:t>○○○</w:t>
            </w:r>
          </w:p>
        </w:tc>
        <w:tc>
          <w:tcPr>
            <w:tcW w:w="544"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87</w:t>
            </w:r>
            <w:r w:rsidRPr="008930A1">
              <w:rPr>
                <w:rFonts w:ascii="標楷體" w:hAnsi="標楷體" w:hint="eastAsia"/>
                <w:sz w:val="24"/>
                <w:szCs w:val="24"/>
              </w:rPr>
              <w:t>、</w:t>
            </w:r>
            <w:r w:rsidRPr="008930A1">
              <w:rPr>
                <w:rFonts w:ascii="標楷體" w:hAnsi="標楷體"/>
                <w:sz w:val="24"/>
                <w:szCs w:val="24"/>
              </w:rPr>
              <w:t>12</w:t>
            </w:r>
            <w:r w:rsidRPr="008930A1">
              <w:rPr>
                <w:rFonts w:ascii="標楷體" w:hAnsi="標楷體" w:hint="eastAsia"/>
                <w:sz w:val="24"/>
                <w:szCs w:val="24"/>
              </w:rPr>
              <w:t>、</w:t>
            </w:r>
            <w:r w:rsidRPr="008930A1">
              <w:rPr>
                <w:rFonts w:ascii="標楷體" w:hAnsi="標楷體"/>
                <w:sz w:val="24"/>
                <w:szCs w:val="24"/>
              </w:rPr>
              <w:t>21</w:t>
            </w:r>
          </w:p>
        </w:tc>
      </w:tr>
      <w:tr w:rsidR="007E6164" w:rsidRPr="008930A1" w:rsidTr="0006138B">
        <w:trPr>
          <w:cantSplit/>
          <w:trHeight w:val="1185"/>
        </w:trPr>
        <w:tc>
          <w:tcPr>
            <w:tcW w:w="771"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未嚴格控制坍度</w:t>
            </w:r>
          </w:p>
        </w:tc>
        <w:tc>
          <w:tcPr>
            <w:tcW w:w="771"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混凝土拌合及輸送不良</w:t>
            </w:r>
          </w:p>
        </w:tc>
        <w:tc>
          <w:tcPr>
            <w:tcW w:w="772" w:type="pct"/>
            <w:vAlign w:val="center"/>
          </w:tcPr>
          <w:p w:rsidR="007E6164" w:rsidRPr="008930A1" w:rsidRDefault="007E6164" w:rsidP="008930A1">
            <w:pPr>
              <w:spacing w:after="120" w:line="300" w:lineRule="auto"/>
              <w:ind w:left="113"/>
              <w:rPr>
                <w:rFonts w:ascii="標楷體"/>
                <w:sz w:val="24"/>
                <w:szCs w:val="24"/>
              </w:rPr>
            </w:pPr>
            <w:r w:rsidRPr="008930A1">
              <w:rPr>
                <w:rFonts w:ascii="標楷體" w:hAnsi="標楷體" w:hint="eastAsia"/>
                <w:sz w:val="24"/>
                <w:szCs w:val="24"/>
              </w:rPr>
              <w:t>嚴格控制混凝土坍度</w:t>
            </w:r>
          </w:p>
        </w:tc>
        <w:tc>
          <w:tcPr>
            <w:tcW w:w="331"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329"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395"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543"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int="eastAsia"/>
                <w:sz w:val="24"/>
                <w:szCs w:val="24"/>
              </w:rPr>
              <w:t>○○○</w:t>
            </w:r>
          </w:p>
        </w:tc>
        <w:tc>
          <w:tcPr>
            <w:tcW w:w="544"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hint="eastAsia"/>
                <w:sz w:val="24"/>
                <w:szCs w:val="24"/>
              </w:rPr>
              <w:t>○○○</w:t>
            </w:r>
          </w:p>
        </w:tc>
        <w:tc>
          <w:tcPr>
            <w:tcW w:w="544"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r w:rsidRPr="008930A1">
              <w:rPr>
                <w:rFonts w:ascii="標楷體" w:hAnsi="標楷體" w:hint="eastAsia"/>
                <w:sz w:val="24"/>
                <w:szCs w:val="24"/>
              </w:rPr>
              <w:t>、</w:t>
            </w:r>
            <w:r w:rsidRPr="008930A1">
              <w:rPr>
                <w:rFonts w:ascii="標楷體" w:hAnsi="標楷體"/>
                <w:sz w:val="24"/>
                <w:szCs w:val="24"/>
              </w:rPr>
              <w:t>1</w:t>
            </w:r>
            <w:r w:rsidRPr="008930A1">
              <w:rPr>
                <w:rFonts w:ascii="標楷體" w:hAnsi="標楷體" w:hint="eastAsia"/>
                <w:sz w:val="24"/>
                <w:szCs w:val="24"/>
              </w:rPr>
              <w:t>、</w:t>
            </w:r>
            <w:r w:rsidRPr="008930A1">
              <w:rPr>
                <w:rFonts w:ascii="標楷體" w:hAnsi="標楷體"/>
                <w:sz w:val="24"/>
                <w:szCs w:val="24"/>
              </w:rPr>
              <w:t>20</w:t>
            </w:r>
          </w:p>
        </w:tc>
      </w:tr>
      <w:tr w:rsidR="007E6164" w:rsidRPr="008930A1" w:rsidTr="0006138B">
        <w:trPr>
          <w:cantSplit/>
          <w:trHeight w:val="1185"/>
        </w:trPr>
        <w:tc>
          <w:tcPr>
            <w:tcW w:w="771" w:type="pct"/>
            <w:tcBorders>
              <w:bottom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模板材料老舊</w:t>
            </w:r>
          </w:p>
        </w:tc>
        <w:tc>
          <w:tcPr>
            <w:tcW w:w="771" w:type="pct"/>
            <w:tcBorders>
              <w:bottom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模板使用次數過多</w:t>
            </w:r>
          </w:p>
        </w:tc>
        <w:tc>
          <w:tcPr>
            <w:tcW w:w="772" w:type="pct"/>
            <w:tcBorders>
              <w:bottom w:val="single" w:sz="12" w:space="0" w:color="auto"/>
            </w:tcBorders>
            <w:vAlign w:val="center"/>
          </w:tcPr>
          <w:p w:rsidR="007E6164" w:rsidRPr="008930A1" w:rsidRDefault="007E6164" w:rsidP="008930A1">
            <w:pPr>
              <w:spacing w:after="120" w:line="300" w:lineRule="auto"/>
              <w:ind w:left="113"/>
              <w:rPr>
                <w:rFonts w:ascii="標楷體"/>
                <w:sz w:val="24"/>
                <w:szCs w:val="24"/>
              </w:rPr>
            </w:pPr>
            <w:r w:rsidRPr="008930A1">
              <w:rPr>
                <w:rFonts w:ascii="標楷體" w:hAnsi="標楷體" w:hint="eastAsia"/>
                <w:sz w:val="24"/>
                <w:szCs w:val="24"/>
              </w:rPr>
              <w:t>一律採用新模板</w:t>
            </w:r>
          </w:p>
        </w:tc>
        <w:tc>
          <w:tcPr>
            <w:tcW w:w="331"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329"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w:t>
            </w:r>
          </w:p>
        </w:tc>
        <w:tc>
          <w:tcPr>
            <w:tcW w:w="395"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543" w:type="pct"/>
            <w:tcBorders>
              <w:bottom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int="eastAsia"/>
                <w:sz w:val="24"/>
                <w:szCs w:val="24"/>
              </w:rPr>
              <w:t>○○○</w:t>
            </w:r>
          </w:p>
        </w:tc>
        <w:tc>
          <w:tcPr>
            <w:tcW w:w="544" w:type="pct"/>
            <w:tcBorders>
              <w:bottom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無</w:t>
            </w:r>
          </w:p>
        </w:tc>
        <w:tc>
          <w:tcPr>
            <w:tcW w:w="544" w:type="pct"/>
            <w:tcBorders>
              <w:bottom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不實施</w:t>
            </w:r>
          </w:p>
        </w:tc>
      </w:tr>
    </w:tbl>
    <w:p w:rsidR="007E6164" w:rsidRPr="008930A1" w:rsidRDefault="007E6164" w:rsidP="007E6164">
      <w:pPr>
        <w:pStyle w:val="a6"/>
        <w:adjustRightInd w:val="0"/>
        <w:spacing w:line="300" w:lineRule="auto"/>
        <w:ind w:left="31680" w:hangingChars="200" w:firstLine="31680"/>
        <w:rPr>
          <w:rFonts w:ascii="標楷體"/>
          <w:sz w:val="24"/>
          <w:szCs w:val="24"/>
        </w:rPr>
      </w:pPr>
    </w:p>
    <w:p w:rsidR="007E6164" w:rsidRPr="008930A1" w:rsidRDefault="007E6164" w:rsidP="00534224">
      <w:pPr>
        <w:pStyle w:val="a6"/>
        <w:adjustRightInd w:val="0"/>
        <w:spacing w:line="300" w:lineRule="auto"/>
        <w:ind w:left="31680" w:hangingChars="200" w:firstLine="31680"/>
        <w:rPr>
          <w:rFonts w:ascii="標楷體"/>
          <w:sz w:val="24"/>
          <w:szCs w:val="24"/>
        </w:rPr>
      </w:pPr>
      <w:r w:rsidRPr="008930A1">
        <w:rPr>
          <w:rFonts w:ascii="標楷體" w:hAnsi="標楷體" w:hint="eastAsia"/>
          <w:sz w:val="24"/>
          <w:szCs w:val="24"/>
        </w:rPr>
        <w:t>註：</w:t>
      </w:r>
    </w:p>
    <w:p w:rsidR="007E6164" w:rsidRPr="008930A1" w:rsidRDefault="007E6164" w:rsidP="00534224">
      <w:pPr>
        <w:pStyle w:val="a6"/>
        <w:adjustRightInd w:val="0"/>
        <w:spacing w:line="300" w:lineRule="auto"/>
        <w:ind w:left="31680" w:hangingChars="200" w:firstLine="31680"/>
        <w:rPr>
          <w:rFonts w:ascii="標楷體"/>
          <w:sz w:val="24"/>
          <w:szCs w:val="24"/>
        </w:rPr>
      </w:pPr>
      <w:r w:rsidRPr="008930A1">
        <w:rPr>
          <w:rFonts w:ascii="標楷體" w:hAnsi="標楷體"/>
          <w:sz w:val="24"/>
          <w:szCs w:val="24"/>
        </w:rPr>
        <w:t>1.</w:t>
      </w:r>
      <w:r w:rsidRPr="008930A1">
        <w:rPr>
          <w:rFonts w:ascii="標楷體" w:hAnsi="標楷體" w:hint="eastAsia"/>
          <w:sz w:val="24"/>
          <w:szCs w:val="24"/>
        </w:rPr>
        <w:t xml:space="preserve">評估等級　</w:t>
      </w:r>
      <w:r w:rsidRPr="008930A1">
        <w:rPr>
          <w:rFonts w:ascii="標楷體" w:hAnsi="標楷體"/>
          <w:sz w:val="24"/>
          <w:szCs w:val="24"/>
        </w:rPr>
        <w:t>1</w:t>
      </w:r>
      <w:r w:rsidRPr="008930A1">
        <w:rPr>
          <w:rFonts w:ascii="標楷體" w:hAnsi="標楷體" w:hint="eastAsia"/>
          <w:sz w:val="24"/>
          <w:szCs w:val="24"/>
        </w:rPr>
        <w:t xml:space="preserve">：改善，評估等級　</w:t>
      </w:r>
      <w:r w:rsidRPr="008930A1">
        <w:rPr>
          <w:rFonts w:ascii="標楷體" w:hAnsi="標楷體"/>
          <w:sz w:val="24"/>
          <w:szCs w:val="24"/>
        </w:rPr>
        <w:t>2</w:t>
      </w:r>
      <w:r w:rsidRPr="008930A1">
        <w:rPr>
          <w:rFonts w:ascii="標楷體" w:hAnsi="標楷體" w:hint="eastAsia"/>
          <w:sz w:val="24"/>
          <w:szCs w:val="24"/>
        </w:rPr>
        <w:t>：不實施</w:t>
      </w:r>
    </w:p>
    <w:p w:rsidR="007E6164" w:rsidRPr="008930A1" w:rsidRDefault="007E6164" w:rsidP="00534224">
      <w:pPr>
        <w:pStyle w:val="a6"/>
        <w:adjustRightInd w:val="0"/>
        <w:spacing w:line="300" w:lineRule="auto"/>
        <w:ind w:left="31680" w:hangingChars="200" w:firstLine="31680"/>
        <w:rPr>
          <w:rFonts w:ascii="標楷體"/>
          <w:sz w:val="24"/>
          <w:szCs w:val="24"/>
        </w:rPr>
      </w:pPr>
      <w:r w:rsidRPr="008930A1">
        <w:rPr>
          <w:rFonts w:ascii="標楷體" w:hAnsi="標楷體"/>
          <w:sz w:val="24"/>
          <w:szCs w:val="24"/>
        </w:rPr>
        <w:t>2.</w:t>
      </w:r>
      <w:r w:rsidRPr="008930A1">
        <w:rPr>
          <w:rFonts w:ascii="標楷體" w:hAnsi="標楷體" w:hint="eastAsia"/>
          <w:sz w:val="24"/>
          <w:szCs w:val="24"/>
        </w:rPr>
        <w:t>效果和可行性同時</w:t>
      </w:r>
      <w:r w:rsidRPr="008930A1">
        <w:rPr>
          <w:rFonts w:ascii="標楷體" w:hAnsi="標楷體" w:cs="新細明體" w:hint="eastAsia"/>
          <w:sz w:val="24"/>
          <w:szCs w:val="24"/>
        </w:rPr>
        <w:t>≧</w:t>
      </w:r>
      <w:r w:rsidRPr="008930A1">
        <w:rPr>
          <w:rFonts w:ascii="標楷體" w:hAnsi="標楷體"/>
          <w:sz w:val="24"/>
          <w:szCs w:val="24"/>
        </w:rPr>
        <w:t>7</w:t>
      </w:r>
      <w:r w:rsidRPr="008930A1">
        <w:rPr>
          <w:rFonts w:ascii="標楷體" w:hAnsi="標楷體" w:hint="eastAsia"/>
          <w:sz w:val="24"/>
          <w:szCs w:val="24"/>
        </w:rPr>
        <w:t>者列為</w:t>
      </w:r>
      <w:r w:rsidRPr="008930A1">
        <w:rPr>
          <w:rFonts w:ascii="標楷體" w:hAnsi="標楷體"/>
          <w:sz w:val="24"/>
          <w:szCs w:val="24"/>
        </w:rPr>
        <w:t>1</w:t>
      </w:r>
      <w:r w:rsidRPr="008930A1">
        <w:rPr>
          <w:rFonts w:ascii="標楷體" w:hAnsi="標楷體" w:hint="eastAsia"/>
          <w:sz w:val="24"/>
          <w:szCs w:val="24"/>
        </w:rPr>
        <w:t>。</w:t>
      </w:r>
    </w:p>
    <w:p w:rsidR="007E6164" w:rsidRPr="008930A1" w:rsidRDefault="007E6164" w:rsidP="00534224">
      <w:pPr>
        <w:pStyle w:val="a6"/>
        <w:adjustRightInd w:val="0"/>
        <w:spacing w:line="300" w:lineRule="auto"/>
        <w:ind w:left="31680" w:hangingChars="200" w:firstLine="31680"/>
        <w:rPr>
          <w:rFonts w:ascii="標楷體"/>
          <w:sz w:val="24"/>
          <w:szCs w:val="24"/>
        </w:rPr>
      </w:pPr>
      <w:r w:rsidRPr="008930A1">
        <w:rPr>
          <w:rFonts w:ascii="標楷體" w:hAnsi="標楷體" w:hint="eastAsia"/>
          <w:sz w:val="24"/>
          <w:szCs w:val="24"/>
        </w:rPr>
        <w:t>（評估為</w:t>
      </w:r>
      <w:r w:rsidRPr="008930A1">
        <w:rPr>
          <w:rFonts w:ascii="標楷體" w:hAnsi="標楷體"/>
          <w:sz w:val="24"/>
          <w:szCs w:val="24"/>
        </w:rPr>
        <w:t>6</w:t>
      </w:r>
      <w:r w:rsidRPr="008930A1">
        <w:rPr>
          <w:rFonts w:ascii="標楷體" w:hAnsi="標楷體" w:hint="eastAsia"/>
          <w:sz w:val="24"/>
          <w:szCs w:val="24"/>
        </w:rPr>
        <w:t>者，經檢討後認為效果不佳，不列入改善項目）</w:t>
      </w:r>
    </w:p>
    <w:p w:rsidR="007E6164" w:rsidRPr="008930A1" w:rsidRDefault="007E6164" w:rsidP="00534224">
      <w:pPr>
        <w:pStyle w:val="a6"/>
        <w:adjustRightInd w:val="0"/>
        <w:spacing w:line="300" w:lineRule="auto"/>
        <w:ind w:left="31680" w:hangingChars="200" w:firstLine="31680"/>
        <w:rPr>
          <w:rFonts w:ascii="標楷體"/>
          <w:sz w:val="24"/>
          <w:szCs w:val="24"/>
        </w:rPr>
      </w:pPr>
      <w:r w:rsidRPr="008930A1">
        <w:rPr>
          <w:rFonts w:ascii="標楷體" w:hAnsi="標楷體"/>
          <w:sz w:val="24"/>
          <w:szCs w:val="24"/>
        </w:rPr>
        <w:t>3.</w:t>
      </w:r>
      <w:r w:rsidRPr="008930A1">
        <w:rPr>
          <w:rFonts w:ascii="標楷體" w:hAnsi="標楷體" w:hint="eastAsia"/>
          <w:sz w:val="24"/>
          <w:szCs w:val="24"/>
        </w:rPr>
        <w:t>評分標準：</w:t>
      </w:r>
    </w:p>
    <w:p w:rsidR="007E6164" w:rsidRPr="008930A1" w:rsidRDefault="007E6164" w:rsidP="00534224">
      <w:pPr>
        <w:pStyle w:val="a6"/>
        <w:adjustRightInd w:val="0"/>
        <w:spacing w:line="300" w:lineRule="auto"/>
        <w:ind w:left="31680" w:hangingChars="200" w:firstLine="31680"/>
        <w:rPr>
          <w:rFonts w:ascii="標楷體"/>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223"/>
        <w:gridCol w:w="690"/>
        <w:gridCol w:w="692"/>
        <w:gridCol w:w="690"/>
        <w:gridCol w:w="690"/>
        <w:gridCol w:w="690"/>
        <w:gridCol w:w="692"/>
        <w:gridCol w:w="690"/>
        <w:gridCol w:w="690"/>
        <w:gridCol w:w="690"/>
        <w:gridCol w:w="690"/>
      </w:tblGrid>
      <w:tr w:rsidR="007E6164" w:rsidRPr="008930A1" w:rsidTr="00CE26D2">
        <w:trPr>
          <w:cantSplit/>
        </w:trPr>
        <w:tc>
          <w:tcPr>
            <w:tcW w:w="1218" w:type="pct"/>
            <w:vMerge w:val="restart"/>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評價項目</w:t>
            </w:r>
          </w:p>
        </w:tc>
        <w:tc>
          <w:tcPr>
            <w:tcW w:w="3782" w:type="pct"/>
            <w:gridSpan w:val="10"/>
            <w:tcBorders>
              <w:top w:val="single" w:sz="12" w:space="0" w:color="auto"/>
            </w:tcBorders>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評分標準</w:t>
            </w:r>
          </w:p>
        </w:tc>
      </w:tr>
      <w:tr w:rsidR="007E6164" w:rsidRPr="008930A1" w:rsidTr="00CE26D2">
        <w:trPr>
          <w:cantSplit/>
        </w:trPr>
        <w:tc>
          <w:tcPr>
            <w:tcW w:w="1218" w:type="pct"/>
            <w:vMerge/>
          </w:tcPr>
          <w:p w:rsidR="007E6164" w:rsidRPr="008930A1" w:rsidRDefault="007E6164" w:rsidP="008930A1">
            <w:pPr>
              <w:pStyle w:val="1111"/>
              <w:spacing w:before="0" w:after="120" w:line="300" w:lineRule="auto"/>
              <w:ind w:left="0" w:firstLine="0"/>
              <w:jc w:val="center"/>
              <w:rPr>
                <w:rFonts w:ascii="標楷體"/>
                <w:sz w:val="24"/>
              </w:rPr>
            </w:pP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1</w:t>
            </w:r>
          </w:p>
        </w:tc>
        <w:tc>
          <w:tcPr>
            <w:tcW w:w="379"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2</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3</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4</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5</w:t>
            </w:r>
          </w:p>
        </w:tc>
        <w:tc>
          <w:tcPr>
            <w:tcW w:w="379"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6</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7</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8</w:t>
            </w:r>
          </w:p>
        </w:tc>
        <w:tc>
          <w:tcPr>
            <w:tcW w:w="378"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9</w:t>
            </w:r>
          </w:p>
        </w:tc>
        <w:tc>
          <w:tcPr>
            <w:tcW w:w="379" w:type="pct"/>
          </w:tcPr>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10</w:t>
            </w:r>
          </w:p>
        </w:tc>
      </w:tr>
      <w:tr w:rsidR="007E6164" w:rsidRPr="008930A1" w:rsidTr="00CE26D2">
        <w:trPr>
          <w:cantSplit/>
        </w:trPr>
        <w:tc>
          <w:tcPr>
            <w:tcW w:w="1218" w:type="pct"/>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效果</w:t>
            </w:r>
          </w:p>
        </w:tc>
        <w:tc>
          <w:tcPr>
            <w:tcW w:w="757" w:type="pct"/>
            <w:gridSpan w:val="2"/>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sz w:val="24"/>
              </w:rPr>
              <w:t xml:space="preserve">20% </w:t>
            </w:r>
            <w:r w:rsidRPr="008930A1">
              <w:rPr>
                <w:rFonts w:ascii="標楷體" w:hAnsi="標楷體" w:hint="eastAsia"/>
                <w:sz w:val="24"/>
              </w:rPr>
              <w:t>↓</w:t>
            </w:r>
          </w:p>
        </w:tc>
        <w:tc>
          <w:tcPr>
            <w:tcW w:w="756" w:type="pct"/>
            <w:gridSpan w:val="2"/>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20%</w:t>
            </w:r>
            <w:r w:rsidRPr="008930A1">
              <w:rPr>
                <w:rFonts w:ascii="標楷體" w:hAnsi="標楷體" w:hint="eastAsia"/>
                <w:sz w:val="24"/>
              </w:rPr>
              <w:t>～</w:t>
            </w:r>
            <w:r w:rsidRPr="008930A1">
              <w:rPr>
                <w:rFonts w:ascii="標楷體" w:hAnsi="標楷體"/>
                <w:sz w:val="24"/>
              </w:rPr>
              <w:t>40%</w:t>
            </w:r>
          </w:p>
        </w:tc>
        <w:tc>
          <w:tcPr>
            <w:tcW w:w="757" w:type="pct"/>
            <w:gridSpan w:val="2"/>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50%</w:t>
            </w:r>
            <w:r w:rsidRPr="008930A1">
              <w:rPr>
                <w:rFonts w:ascii="標楷體" w:hAnsi="標楷體" w:hint="eastAsia"/>
                <w:sz w:val="24"/>
              </w:rPr>
              <w:t>～</w:t>
            </w:r>
            <w:r w:rsidRPr="008930A1">
              <w:rPr>
                <w:rFonts w:ascii="標楷體" w:hAnsi="標楷體"/>
                <w:sz w:val="24"/>
              </w:rPr>
              <w:t>60%</w:t>
            </w:r>
          </w:p>
        </w:tc>
        <w:tc>
          <w:tcPr>
            <w:tcW w:w="756" w:type="pct"/>
            <w:gridSpan w:val="2"/>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70%</w:t>
            </w:r>
            <w:r w:rsidRPr="008930A1">
              <w:rPr>
                <w:rFonts w:ascii="標楷體" w:hAnsi="標楷體" w:hint="eastAsia"/>
                <w:sz w:val="24"/>
              </w:rPr>
              <w:t>～</w:t>
            </w:r>
            <w:r w:rsidRPr="008930A1">
              <w:rPr>
                <w:rFonts w:ascii="標楷體" w:hAnsi="標楷體"/>
                <w:sz w:val="24"/>
              </w:rPr>
              <w:t>80%</w:t>
            </w:r>
          </w:p>
        </w:tc>
        <w:tc>
          <w:tcPr>
            <w:tcW w:w="757" w:type="pct"/>
            <w:gridSpan w:val="2"/>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改善績效</w:t>
            </w:r>
          </w:p>
          <w:p w:rsidR="007E6164" w:rsidRPr="008930A1" w:rsidRDefault="007E6164" w:rsidP="008930A1">
            <w:pPr>
              <w:pStyle w:val="1111"/>
              <w:spacing w:before="0" w:after="120" w:line="300" w:lineRule="auto"/>
              <w:ind w:left="0" w:firstLine="0"/>
              <w:jc w:val="center"/>
              <w:rPr>
                <w:rFonts w:ascii="標楷體" w:hAnsi="標楷體"/>
                <w:sz w:val="24"/>
              </w:rPr>
            </w:pPr>
            <w:r w:rsidRPr="008930A1">
              <w:rPr>
                <w:rFonts w:ascii="標楷體" w:hAnsi="標楷體"/>
                <w:sz w:val="24"/>
              </w:rPr>
              <w:t>90%</w:t>
            </w:r>
            <w:r w:rsidRPr="008930A1">
              <w:rPr>
                <w:rFonts w:ascii="標楷體" w:hAnsi="標楷體" w:hint="eastAsia"/>
                <w:sz w:val="24"/>
              </w:rPr>
              <w:t>～</w:t>
            </w:r>
            <w:r w:rsidRPr="008930A1">
              <w:rPr>
                <w:rFonts w:ascii="標楷體" w:hAnsi="標楷體"/>
                <w:sz w:val="24"/>
              </w:rPr>
              <w:t>100%</w:t>
            </w:r>
          </w:p>
        </w:tc>
      </w:tr>
      <w:tr w:rsidR="007E6164" w:rsidRPr="008930A1" w:rsidTr="00CE26D2">
        <w:trPr>
          <w:cantSplit/>
          <w:trHeight w:val="1116"/>
        </w:trPr>
        <w:tc>
          <w:tcPr>
            <w:tcW w:w="1218" w:type="pct"/>
            <w:tcBorders>
              <w:bottom w:val="single" w:sz="12" w:space="0" w:color="auto"/>
            </w:tcBorders>
            <w:vAlign w:val="center"/>
          </w:tcPr>
          <w:p w:rsidR="007E6164" w:rsidRPr="008930A1" w:rsidRDefault="007E6164" w:rsidP="008930A1">
            <w:pPr>
              <w:pStyle w:val="1111"/>
              <w:spacing w:before="0" w:after="120" w:line="300" w:lineRule="auto"/>
              <w:ind w:left="0" w:firstLine="0"/>
              <w:rPr>
                <w:rFonts w:ascii="標楷體"/>
                <w:sz w:val="24"/>
              </w:rPr>
            </w:pPr>
            <w:r w:rsidRPr="008930A1">
              <w:rPr>
                <w:rFonts w:ascii="標楷體" w:hAnsi="標楷體" w:hint="eastAsia"/>
                <w:sz w:val="24"/>
              </w:rPr>
              <w:t>可行性（法規、環保、工安、改善金額、改善期）</w:t>
            </w:r>
          </w:p>
        </w:tc>
        <w:tc>
          <w:tcPr>
            <w:tcW w:w="757"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無法執行</w:t>
            </w:r>
          </w:p>
        </w:tc>
        <w:tc>
          <w:tcPr>
            <w:tcW w:w="756"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不易執行</w:t>
            </w:r>
          </w:p>
        </w:tc>
        <w:tc>
          <w:tcPr>
            <w:tcW w:w="757"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可以執行</w:t>
            </w:r>
          </w:p>
        </w:tc>
        <w:tc>
          <w:tcPr>
            <w:tcW w:w="756"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容易執行</w:t>
            </w:r>
          </w:p>
        </w:tc>
        <w:tc>
          <w:tcPr>
            <w:tcW w:w="757"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非常</w:t>
            </w:r>
          </w:p>
          <w:p w:rsidR="007E6164" w:rsidRPr="008930A1" w:rsidRDefault="007E6164" w:rsidP="008930A1">
            <w:pPr>
              <w:pStyle w:val="1111"/>
              <w:spacing w:before="0" w:after="120" w:line="300" w:lineRule="auto"/>
              <w:ind w:left="0" w:firstLine="0"/>
              <w:jc w:val="center"/>
              <w:rPr>
                <w:rFonts w:ascii="標楷體"/>
                <w:sz w:val="24"/>
              </w:rPr>
            </w:pPr>
            <w:r w:rsidRPr="008930A1">
              <w:rPr>
                <w:rFonts w:ascii="標楷體" w:hAnsi="標楷體" w:hint="eastAsia"/>
                <w:sz w:val="24"/>
              </w:rPr>
              <w:t>容易執行</w:t>
            </w:r>
          </w:p>
        </w:tc>
      </w:tr>
    </w:tbl>
    <w:p w:rsidR="007E6164" w:rsidRPr="008930A1" w:rsidRDefault="007E6164" w:rsidP="008930A1">
      <w:pPr>
        <w:pStyle w:val="a6"/>
        <w:adjustRightInd w:val="0"/>
        <w:spacing w:line="300" w:lineRule="auto"/>
        <w:ind w:left="0" w:firstLineChars="0" w:firstLine="0"/>
        <w:rPr>
          <w:rFonts w:ascii="標楷體"/>
          <w:b/>
          <w:sz w:val="24"/>
          <w:szCs w:val="24"/>
        </w:rPr>
      </w:pPr>
      <w:r w:rsidRPr="008930A1">
        <w:rPr>
          <w:rFonts w:ascii="標楷體"/>
        </w:rPr>
        <w:br w:type="page"/>
      </w:r>
      <w:r w:rsidRPr="00073E1E">
        <w:rPr>
          <w:rFonts w:ascii="標楷體" w:hAnsi="標楷體" w:hint="eastAsia"/>
          <w:b/>
        </w:rPr>
        <w:t>柒、改善中、後數據蒐集</w:t>
      </w:r>
    </w:p>
    <w:p w:rsidR="007E6164" w:rsidRPr="008930A1" w:rsidRDefault="007E6164" w:rsidP="00534224">
      <w:pPr>
        <w:pStyle w:val="a6"/>
        <w:adjustRightInd w:val="0"/>
        <w:spacing w:line="300" w:lineRule="auto"/>
        <w:ind w:left="0" w:firstLine="31680"/>
        <w:rPr>
          <w:rFonts w:ascii="標楷體"/>
          <w:sz w:val="24"/>
          <w:szCs w:val="24"/>
          <w:lang w:eastAsia="zh-HK"/>
        </w:rPr>
      </w:pPr>
      <w:r w:rsidRPr="008930A1">
        <w:rPr>
          <w:rFonts w:ascii="標楷體" w:hAnsi="標楷體" w:hint="eastAsia"/>
          <w:sz w:val="24"/>
          <w:szCs w:val="24"/>
          <w:lang w:eastAsia="zh-HK"/>
        </w:rPr>
        <w:t>一、改善中數據蒐集</w:t>
      </w:r>
    </w:p>
    <w:p w:rsidR="007E6164" w:rsidRPr="008930A1" w:rsidRDefault="007E6164" w:rsidP="000078B4">
      <w:pPr>
        <w:pStyle w:val="a6"/>
        <w:adjustRightInd w:val="0"/>
        <w:spacing w:line="300" w:lineRule="auto"/>
        <w:ind w:left="31680" w:hangingChars="200" w:firstLine="31680"/>
        <w:jc w:val="right"/>
        <w:rPr>
          <w:rFonts w:ascii="標楷體"/>
          <w:sz w:val="24"/>
          <w:szCs w:val="24"/>
        </w:rPr>
      </w:pPr>
      <w:r w:rsidRPr="008930A1">
        <w:rPr>
          <w:rFonts w:ascii="標楷體" w:hAnsi="標楷體" w:hint="eastAsia"/>
          <w:sz w:val="24"/>
          <w:szCs w:val="24"/>
        </w:rPr>
        <w:t>單位：件</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9127"/>
      </w:tblGrid>
      <w:tr w:rsidR="007E6164" w:rsidRPr="008930A1" w:rsidTr="00F44FFD">
        <w:trPr>
          <w:trHeight w:val="6734"/>
        </w:trPr>
        <w:tc>
          <w:tcPr>
            <w:tcW w:w="5000" w:type="pct"/>
            <w:tcBorders>
              <w:top w:val="single" w:sz="12" w:space="0" w:color="auto"/>
            </w:tcBorders>
          </w:tcPr>
          <w:p w:rsidR="007E6164" w:rsidRPr="008930A1" w:rsidRDefault="007E6164" w:rsidP="008930A1">
            <w:pPr>
              <w:pStyle w:val="1110"/>
              <w:spacing w:before="0" w:after="120" w:line="300" w:lineRule="auto"/>
              <w:ind w:left="0" w:firstLine="0"/>
              <w:rPr>
                <w:rFonts w:ascii="標楷體"/>
              </w:rPr>
            </w:pPr>
            <w:r>
              <w:rPr>
                <w:noProof/>
              </w:rPr>
              <w:pict>
                <v:shape id="_x0000_s2189" type="#_x0000_t202" style="position:absolute;left:0;text-align:left;margin-left:12.5pt;margin-top:151.7pt;width:456pt;height:348.85pt;z-index:251624448;mso-wrap-edited:f;mso-position-vertical-relative:page" o:allowincell="f" filled="f" stroked="f">
                  <v:textbox style="mso-next-textbox:#_x0000_s2189" inset=",10mm">
                    <w:txbxContent>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685"/>
                          <w:gridCol w:w="737"/>
                          <w:gridCol w:w="737"/>
                          <w:gridCol w:w="737"/>
                          <w:gridCol w:w="737"/>
                        </w:tblGrid>
                        <w:tr w:rsidR="007E6164" w:rsidRPr="00073E1E" w:rsidTr="00073E1E">
                          <w:trPr>
                            <w:cantSplit/>
                            <w:trHeight w:val="1260"/>
                            <w:jc w:val="center"/>
                          </w:trPr>
                          <w:tc>
                            <w:tcPr>
                              <w:tcW w:w="3685" w:type="dxa"/>
                              <w:tcBorders>
                                <w:top w:val="single" w:sz="12" w:space="0" w:color="auto"/>
                                <w:tl2br w:val="single" w:sz="6" w:space="0" w:color="auto"/>
                              </w:tcBorders>
                            </w:tcPr>
                            <w:p w:rsidR="007E6164" w:rsidRDefault="007E6164" w:rsidP="00073E1E">
                              <w:pPr>
                                <w:spacing w:line="300" w:lineRule="exact"/>
                                <w:ind w:right="113"/>
                                <w:jc w:val="right"/>
                                <w:rPr>
                                  <w:rFonts w:ascii="標楷體"/>
                                  <w:sz w:val="24"/>
                                  <w:szCs w:val="24"/>
                                </w:rPr>
                              </w:pPr>
                              <w:r w:rsidRPr="00073E1E">
                                <w:rPr>
                                  <w:rFonts w:ascii="標楷體" w:hAnsi="標楷體" w:hint="eastAsia"/>
                                  <w:sz w:val="24"/>
                                  <w:szCs w:val="24"/>
                                </w:rPr>
                                <w:t>不良件數</w:t>
                              </w:r>
                            </w:p>
                            <w:p w:rsidR="007E6164" w:rsidRDefault="007E6164" w:rsidP="00073E1E">
                              <w:pPr>
                                <w:spacing w:line="300" w:lineRule="exact"/>
                                <w:ind w:right="113"/>
                                <w:jc w:val="right"/>
                                <w:rPr>
                                  <w:rFonts w:ascii="標楷體"/>
                                  <w:sz w:val="24"/>
                                  <w:szCs w:val="24"/>
                                </w:rPr>
                              </w:pPr>
                            </w:p>
                            <w:p w:rsidR="007E6164" w:rsidRDefault="007E6164" w:rsidP="00073E1E">
                              <w:pPr>
                                <w:spacing w:line="300" w:lineRule="exact"/>
                                <w:ind w:right="113"/>
                                <w:rPr>
                                  <w:rFonts w:ascii="標楷體"/>
                                  <w:sz w:val="24"/>
                                  <w:szCs w:val="24"/>
                                </w:rPr>
                              </w:pPr>
                            </w:p>
                            <w:p w:rsidR="007E6164" w:rsidRPr="00073E1E" w:rsidRDefault="007E6164" w:rsidP="00073E1E">
                              <w:pPr>
                                <w:spacing w:line="300" w:lineRule="exact"/>
                                <w:ind w:right="113"/>
                                <w:rPr>
                                  <w:rFonts w:ascii="標楷體"/>
                                  <w:sz w:val="24"/>
                                  <w:szCs w:val="24"/>
                                </w:rPr>
                              </w:pPr>
                              <w:r w:rsidRPr="00073E1E">
                                <w:rPr>
                                  <w:rFonts w:ascii="標楷體" w:hAnsi="標楷體" w:hint="eastAsia"/>
                                  <w:sz w:val="24"/>
                                  <w:szCs w:val="24"/>
                                </w:rPr>
                                <w:t>不良原因</w:t>
                              </w:r>
                            </w:p>
                          </w:tc>
                          <w:tc>
                            <w:tcPr>
                              <w:tcW w:w="737" w:type="dxa"/>
                              <w:tcBorders>
                                <w:top w:val="single" w:sz="12" w:space="0" w:color="auto"/>
                              </w:tcBorders>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87</w:t>
                              </w:r>
                            </w:p>
                            <w:p w:rsidR="007E6164" w:rsidRPr="00073E1E" w:rsidRDefault="007E6164" w:rsidP="00073E1E">
                              <w:pPr>
                                <w:spacing w:line="300" w:lineRule="exact"/>
                                <w:jc w:val="center"/>
                                <w:rPr>
                                  <w:rFonts w:ascii="標楷體"/>
                                  <w:sz w:val="24"/>
                                  <w:szCs w:val="24"/>
                                </w:rPr>
                              </w:pPr>
                              <w:r w:rsidRPr="00073E1E">
                                <w:rPr>
                                  <w:rFonts w:ascii="標楷體" w:hAnsi="標楷體" w:hint="eastAsia"/>
                                  <w:sz w:val="24"/>
                                  <w:szCs w:val="24"/>
                                </w:rPr>
                                <w:t>、</w:t>
                              </w:r>
                            </w:p>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12</w:t>
                              </w:r>
                            </w:p>
                          </w:tc>
                          <w:tc>
                            <w:tcPr>
                              <w:tcW w:w="737" w:type="dxa"/>
                              <w:tcBorders>
                                <w:top w:val="single" w:sz="12" w:space="0" w:color="auto"/>
                              </w:tcBorders>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88</w:t>
                              </w:r>
                            </w:p>
                            <w:p w:rsidR="007E6164" w:rsidRPr="00073E1E" w:rsidRDefault="007E6164" w:rsidP="00073E1E">
                              <w:pPr>
                                <w:spacing w:line="300" w:lineRule="exact"/>
                                <w:jc w:val="center"/>
                                <w:rPr>
                                  <w:rFonts w:ascii="標楷體"/>
                                  <w:sz w:val="24"/>
                                  <w:szCs w:val="24"/>
                                </w:rPr>
                              </w:pPr>
                              <w:r w:rsidRPr="00073E1E">
                                <w:rPr>
                                  <w:rFonts w:ascii="標楷體" w:hAnsi="標楷體" w:hint="eastAsia"/>
                                  <w:sz w:val="24"/>
                                  <w:szCs w:val="24"/>
                                </w:rPr>
                                <w:t>、</w:t>
                              </w:r>
                            </w:p>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tcBorders>
                                <w:top w:val="single" w:sz="12" w:space="0" w:color="auto"/>
                              </w:tcBorders>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88</w:t>
                              </w:r>
                            </w:p>
                            <w:p w:rsidR="007E6164" w:rsidRPr="00073E1E" w:rsidRDefault="007E6164" w:rsidP="00073E1E">
                              <w:pPr>
                                <w:spacing w:line="300" w:lineRule="exact"/>
                                <w:jc w:val="center"/>
                                <w:rPr>
                                  <w:rFonts w:ascii="標楷體"/>
                                  <w:sz w:val="24"/>
                                  <w:szCs w:val="24"/>
                                </w:rPr>
                              </w:pPr>
                              <w:r w:rsidRPr="00073E1E">
                                <w:rPr>
                                  <w:rFonts w:ascii="標楷體" w:hAnsi="標楷體" w:hint="eastAsia"/>
                                  <w:sz w:val="24"/>
                                  <w:szCs w:val="24"/>
                                </w:rPr>
                                <w:t>、</w:t>
                              </w:r>
                            </w:p>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tcBorders>
                                <w:top w:val="single" w:sz="12" w:space="0" w:color="auto"/>
                              </w:tcBorders>
                              <w:vAlign w:val="center"/>
                            </w:tcPr>
                            <w:p w:rsidR="007E6164" w:rsidRPr="00073E1E" w:rsidRDefault="007E6164" w:rsidP="00073E1E">
                              <w:pPr>
                                <w:spacing w:line="300" w:lineRule="exact"/>
                                <w:jc w:val="center"/>
                                <w:rPr>
                                  <w:rFonts w:ascii="標楷體"/>
                                  <w:sz w:val="24"/>
                                  <w:szCs w:val="24"/>
                                </w:rPr>
                              </w:pPr>
                              <w:r w:rsidRPr="00073E1E">
                                <w:rPr>
                                  <w:rFonts w:ascii="標楷體" w:hAnsi="標楷體" w:hint="eastAsia"/>
                                  <w:sz w:val="24"/>
                                  <w:szCs w:val="24"/>
                                </w:rPr>
                                <w:t>小</w:t>
                              </w:r>
                            </w:p>
                            <w:p w:rsidR="007E6164" w:rsidRPr="00073E1E" w:rsidRDefault="007E6164" w:rsidP="00073E1E">
                              <w:pPr>
                                <w:spacing w:line="300" w:lineRule="exact"/>
                                <w:jc w:val="center"/>
                                <w:rPr>
                                  <w:rFonts w:ascii="標楷體"/>
                                  <w:sz w:val="24"/>
                                  <w:szCs w:val="24"/>
                                </w:rPr>
                              </w:pPr>
                            </w:p>
                            <w:p w:rsidR="007E6164" w:rsidRPr="00073E1E" w:rsidRDefault="007E6164" w:rsidP="00073E1E">
                              <w:pPr>
                                <w:spacing w:line="300" w:lineRule="exact"/>
                                <w:jc w:val="center"/>
                                <w:rPr>
                                  <w:rFonts w:ascii="標楷體"/>
                                  <w:sz w:val="24"/>
                                  <w:szCs w:val="24"/>
                                </w:rPr>
                              </w:pPr>
                              <w:r w:rsidRPr="00073E1E">
                                <w:rPr>
                                  <w:rFonts w:ascii="標楷體" w:hAnsi="標楷體" w:hint="eastAsia"/>
                                  <w:sz w:val="24"/>
                                  <w:szCs w:val="24"/>
                                </w:rPr>
                                <w:t>計</w:t>
                              </w:r>
                            </w:p>
                          </w:tc>
                        </w:tr>
                        <w:tr w:rsidR="007E6164" w:rsidRPr="00073E1E" w:rsidTr="00F44FFD">
                          <w:trPr>
                            <w:cantSplit/>
                            <w:trHeight w:val="534"/>
                            <w:jc w:val="center"/>
                          </w:trPr>
                          <w:tc>
                            <w:tcPr>
                              <w:tcW w:w="3685" w:type="dxa"/>
                              <w:vAlign w:val="center"/>
                            </w:tcPr>
                            <w:p w:rsidR="007E6164" w:rsidRPr="00073E1E" w:rsidRDefault="007E6164" w:rsidP="00073E1E">
                              <w:pPr>
                                <w:spacing w:line="300" w:lineRule="exact"/>
                                <w:ind w:left="113" w:right="113"/>
                                <w:rPr>
                                  <w:rFonts w:ascii="標楷體"/>
                                  <w:sz w:val="24"/>
                                  <w:szCs w:val="24"/>
                                </w:rPr>
                              </w:pPr>
                              <w:r w:rsidRPr="00073E1E">
                                <w:rPr>
                                  <w:rFonts w:ascii="標楷體" w:hAnsi="標楷體"/>
                                  <w:sz w:val="24"/>
                                  <w:szCs w:val="24"/>
                                </w:rPr>
                                <w:t>1.</w:t>
                              </w:r>
                              <w:r w:rsidRPr="00073E1E">
                                <w:rPr>
                                  <w:rFonts w:ascii="標楷體" w:hAnsi="標楷體" w:hint="eastAsia"/>
                                  <w:sz w:val="24"/>
                                  <w:szCs w:val="24"/>
                                </w:rPr>
                                <w:t>未充分搗實</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3</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0</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4</w:t>
                              </w:r>
                            </w:p>
                          </w:tc>
                        </w:tr>
                        <w:tr w:rsidR="007E6164" w:rsidRPr="00073E1E" w:rsidTr="00F44FFD">
                          <w:trPr>
                            <w:cantSplit/>
                            <w:trHeight w:hRule="exact" w:val="586"/>
                            <w:jc w:val="center"/>
                          </w:trPr>
                          <w:tc>
                            <w:tcPr>
                              <w:tcW w:w="3685" w:type="dxa"/>
                              <w:vAlign w:val="center"/>
                            </w:tcPr>
                            <w:p w:rsidR="007E6164" w:rsidRPr="00073E1E" w:rsidRDefault="007E6164" w:rsidP="00073E1E">
                              <w:pPr>
                                <w:spacing w:line="300" w:lineRule="exact"/>
                                <w:ind w:left="113" w:right="113"/>
                                <w:rPr>
                                  <w:rFonts w:ascii="標楷體"/>
                                  <w:sz w:val="24"/>
                                  <w:szCs w:val="24"/>
                                </w:rPr>
                              </w:pPr>
                              <w:r w:rsidRPr="00073E1E">
                                <w:rPr>
                                  <w:rFonts w:ascii="標楷體" w:hAnsi="標楷體"/>
                                  <w:sz w:val="24"/>
                                  <w:szCs w:val="24"/>
                                </w:rPr>
                                <w:t>2.</w:t>
                              </w:r>
                              <w:r w:rsidRPr="00073E1E">
                                <w:rPr>
                                  <w:rFonts w:ascii="標楷體" w:hAnsi="標楷體" w:hint="eastAsia"/>
                                  <w:sz w:val="24"/>
                                  <w:szCs w:val="24"/>
                                </w:rPr>
                                <w:t>未嚴格控制坍度</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3</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0</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5</w:t>
                              </w:r>
                            </w:p>
                          </w:tc>
                        </w:tr>
                        <w:tr w:rsidR="007E6164" w:rsidRPr="00073E1E" w:rsidTr="00F44FFD">
                          <w:trPr>
                            <w:cantSplit/>
                            <w:trHeight w:hRule="exact" w:val="566"/>
                            <w:jc w:val="center"/>
                          </w:trPr>
                          <w:tc>
                            <w:tcPr>
                              <w:tcW w:w="3685" w:type="dxa"/>
                              <w:vAlign w:val="center"/>
                            </w:tcPr>
                            <w:p w:rsidR="007E6164" w:rsidRPr="00073E1E" w:rsidRDefault="007E6164" w:rsidP="00073E1E">
                              <w:pPr>
                                <w:spacing w:line="300" w:lineRule="exact"/>
                                <w:ind w:left="113" w:right="113"/>
                                <w:rPr>
                                  <w:rFonts w:ascii="標楷體"/>
                                  <w:sz w:val="24"/>
                                  <w:szCs w:val="24"/>
                                </w:rPr>
                              </w:pPr>
                              <w:r w:rsidRPr="00073E1E">
                                <w:rPr>
                                  <w:rFonts w:ascii="標楷體" w:hAnsi="標楷體"/>
                                  <w:sz w:val="24"/>
                                  <w:szCs w:val="24"/>
                                </w:rPr>
                                <w:t>3.</w:t>
                              </w:r>
                              <w:r w:rsidRPr="00073E1E">
                                <w:rPr>
                                  <w:rFonts w:ascii="標楷體" w:hAnsi="標楷體" w:hint="eastAsia"/>
                                  <w:sz w:val="24"/>
                                  <w:szCs w:val="24"/>
                                </w:rPr>
                                <w:t>模板材料老舊</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5</w:t>
                              </w:r>
                            </w:p>
                          </w:tc>
                        </w:tr>
                        <w:tr w:rsidR="007E6164" w:rsidRPr="00073E1E" w:rsidTr="00F44FFD">
                          <w:trPr>
                            <w:cantSplit/>
                            <w:trHeight w:hRule="exact" w:val="574"/>
                            <w:jc w:val="center"/>
                          </w:trPr>
                          <w:tc>
                            <w:tcPr>
                              <w:tcW w:w="3685" w:type="dxa"/>
                              <w:vAlign w:val="center"/>
                            </w:tcPr>
                            <w:p w:rsidR="007E6164" w:rsidRPr="00073E1E" w:rsidRDefault="007E6164" w:rsidP="00073E1E">
                              <w:pPr>
                                <w:spacing w:line="300" w:lineRule="exact"/>
                                <w:ind w:left="113" w:right="113"/>
                                <w:rPr>
                                  <w:rFonts w:ascii="標楷體"/>
                                  <w:sz w:val="24"/>
                                  <w:szCs w:val="24"/>
                                </w:rPr>
                              </w:pPr>
                              <w:r w:rsidRPr="00073E1E">
                                <w:rPr>
                                  <w:rFonts w:ascii="標楷體" w:hAnsi="標楷體"/>
                                  <w:sz w:val="24"/>
                                  <w:szCs w:val="24"/>
                                </w:rPr>
                                <w:t>4.</w:t>
                              </w:r>
                              <w:r w:rsidRPr="00073E1E">
                                <w:rPr>
                                  <w:rFonts w:ascii="標楷體" w:hAnsi="標楷體" w:hint="eastAsia"/>
                                  <w:sz w:val="24"/>
                                  <w:szCs w:val="24"/>
                                </w:rPr>
                                <w:t>粉飾工作草率</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2</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4</w:t>
                              </w:r>
                            </w:p>
                          </w:tc>
                        </w:tr>
                        <w:tr w:rsidR="007E6164" w:rsidRPr="00073E1E" w:rsidTr="00F44FFD">
                          <w:trPr>
                            <w:cantSplit/>
                            <w:trHeight w:hRule="exact" w:val="554"/>
                            <w:jc w:val="center"/>
                          </w:trPr>
                          <w:tc>
                            <w:tcPr>
                              <w:tcW w:w="3685" w:type="dxa"/>
                              <w:vAlign w:val="center"/>
                            </w:tcPr>
                            <w:p w:rsidR="007E6164" w:rsidRPr="00073E1E" w:rsidRDefault="007E6164" w:rsidP="00073E1E">
                              <w:pPr>
                                <w:spacing w:line="300" w:lineRule="exact"/>
                                <w:ind w:left="113" w:right="113"/>
                                <w:rPr>
                                  <w:rFonts w:ascii="標楷體"/>
                                  <w:sz w:val="24"/>
                                  <w:szCs w:val="24"/>
                                </w:rPr>
                              </w:pPr>
                              <w:r w:rsidRPr="00073E1E">
                                <w:rPr>
                                  <w:rFonts w:ascii="標楷體" w:hAnsi="標楷體"/>
                                  <w:sz w:val="24"/>
                                  <w:szCs w:val="24"/>
                                </w:rPr>
                                <w:t>5.</w:t>
                              </w:r>
                              <w:r w:rsidRPr="00073E1E">
                                <w:rPr>
                                  <w:rFonts w:ascii="標楷體" w:hAnsi="標楷體" w:hint="eastAsia"/>
                                  <w:sz w:val="24"/>
                                  <w:szCs w:val="24"/>
                                </w:rPr>
                                <w:t>支撐固定不牢</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1</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3</w:t>
                              </w:r>
                            </w:p>
                          </w:tc>
                        </w:tr>
                        <w:tr w:rsidR="007E6164" w:rsidRPr="00073E1E">
                          <w:trPr>
                            <w:cantSplit/>
                            <w:trHeight w:hRule="exact" w:val="760"/>
                            <w:jc w:val="center"/>
                          </w:trPr>
                          <w:tc>
                            <w:tcPr>
                              <w:tcW w:w="3685" w:type="dxa"/>
                              <w:vAlign w:val="center"/>
                            </w:tcPr>
                            <w:p w:rsidR="007E6164" w:rsidRPr="00073E1E" w:rsidRDefault="007E6164" w:rsidP="00073E1E">
                              <w:pPr>
                                <w:spacing w:line="300" w:lineRule="exact"/>
                                <w:ind w:left="113" w:right="113"/>
                                <w:rPr>
                                  <w:rFonts w:ascii="標楷體"/>
                                  <w:sz w:val="24"/>
                                  <w:szCs w:val="24"/>
                                </w:rPr>
                              </w:pPr>
                              <w:r w:rsidRPr="00073E1E">
                                <w:rPr>
                                  <w:rFonts w:ascii="標楷體" w:hAnsi="標楷體" w:hint="eastAsia"/>
                                  <w:sz w:val="24"/>
                                  <w:szCs w:val="24"/>
                                </w:rPr>
                                <w:t>合　　　　　　　　計</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10</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8</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3</w:t>
                              </w:r>
                            </w:p>
                          </w:tc>
                          <w:tc>
                            <w:tcPr>
                              <w:tcW w:w="737" w:type="dxa"/>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21</w:t>
                              </w:r>
                            </w:p>
                          </w:tc>
                        </w:tr>
                        <w:tr w:rsidR="007E6164" w:rsidRPr="00073E1E">
                          <w:trPr>
                            <w:cantSplit/>
                            <w:trHeight w:hRule="exact" w:val="700"/>
                            <w:jc w:val="center"/>
                          </w:trPr>
                          <w:tc>
                            <w:tcPr>
                              <w:tcW w:w="3685" w:type="dxa"/>
                              <w:tcBorders>
                                <w:bottom w:val="single" w:sz="12" w:space="0" w:color="auto"/>
                              </w:tcBorders>
                              <w:vAlign w:val="center"/>
                            </w:tcPr>
                            <w:p w:rsidR="007E6164" w:rsidRPr="00073E1E" w:rsidRDefault="007E6164" w:rsidP="00073E1E">
                              <w:pPr>
                                <w:spacing w:line="300" w:lineRule="exact"/>
                                <w:ind w:left="113" w:right="113"/>
                                <w:rPr>
                                  <w:rFonts w:ascii="標楷體"/>
                                  <w:sz w:val="24"/>
                                  <w:szCs w:val="24"/>
                                </w:rPr>
                              </w:pPr>
                              <w:r w:rsidRPr="00073E1E">
                                <w:rPr>
                                  <w:rFonts w:ascii="標楷體" w:hAnsi="標楷體" w:hint="eastAsia"/>
                                  <w:sz w:val="24"/>
                                  <w:szCs w:val="24"/>
                                </w:rPr>
                                <w:t>平　　　　　　　　均</w:t>
                              </w:r>
                            </w:p>
                          </w:tc>
                          <w:tc>
                            <w:tcPr>
                              <w:tcW w:w="2948" w:type="dxa"/>
                              <w:gridSpan w:val="4"/>
                              <w:tcBorders>
                                <w:bottom w:val="single" w:sz="12" w:space="0" w:color="auto"/>
                              </w:tcBorders>
                              <w:vAlign w:val="center"/>
                            </w:tcPr>
                            <w:p w:rsidR="007E6164" w:rsidRPr="00073E1E" w:rsidRDefault="007E6164" w:rsidP="00073E1E">
                              <w:pPr>
                                <w:spacing w:line="300" w:lineRule="exact"/>
                                <w:jc w:val="center"/>
                                <w:rPr>
                                  <w:rFonts w:ascii="標楷體" w:hAnsi="標楷體"/>
                                  <w:sz w:val="24"/>
                                  <w:szCs w:val="24"/>
                                </w:rPr>
                              </w:pPr>
                              <w:r w:rsidRPr="00073E1E">
                                <w:rPr>
                                  <w:rFonts w:ascii="標楷體" w:hAnsi="標楷體"/>
                                  <w:sz w:val="24"/>
                                  <w:szCs w:val="24"/>
                                </w:rPr>
                                <w:t>7</w:t>
                              </w:r>
                            </w:p>
                          </w:tc>
                        </w:tr>
                      </w:tbl>
                      <w:p w:rsidR="007E6164" w:rsidRPr="00073E1E" w:rsidRDefault="007E6164">
                        <w:pPr>
                          <w:rPr>
                            <w:rFonts w:ascii="標楷體"/>
                            <w:sz w:val="20"/>
                          </w:rPr>
                        </w:pPr>
                      </w:p>
                    </w:txbxContent>
                  </v:textbox>
                  <w10:wrap anchory="page"/>
                  <w10:anchorlock/>
                </v:shape>
              </w:pict>
            </w:r>
          </w:p>
        </w:tc>
      </w:tr>
      <w:tr w:rsidR="007E6164" w:rsidRPr="008930A1" w:rsidTr="006377BF">
        <w:trPr>
          <w:trHeight w:val="2324"/>
        </w:trPr>
        <w:tc>
          <w:tcPr>
            <w:tcW w:w="5000" w:type="pct"/>
            <w:tcBorders>
              <w:bottom w:val="single" w:sz="12" w:space="0" w:color="auto"/>
            </w:tcBorders>
          </w:tcPr>
          <w:p w:rsidR="007E6164" w:rsidRPr="008930A1" w:rsidRDefault="007E6164" w:rsidP="008930A1">
            <w:pPr>
              <w:spacing w:after="120" w:line="300" w:lineRule="auto"/>
              <w:ind w:left="57" w:right="57"/>
              <w:rPr>
                <w:rFonts w:ascii="標楷體"/>
                <w:sz w:val="24"/>
                <w:szCs w:val="24"/>
              </w:rPr>
            </w:pPr>
            <w:r w:rsidRPr="008930A1">
              <w:rPr>
                <w:rFonts w:ascii="標楷體" w:hAnsi="標楷體" w:hint="eastAsia"/>
                <w:sz w:val="24"/>
                <w:szCs w:val="24"/>
              </w:rPr>
              <w:t>備註：</w:t>
            </w:r>
          </w:p>
          <w:p w:rsidR="007E6164" w:rsidRPr="008930A1" w:rsidRDefault="007E6164" w:rsidP="008930A1">
            <w:pPr>
              <w:spacing w:after="120" w:line="300" w:lineRule="auto"/>
              <w:ind w:left="958"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數據蒐集：</w:t>
            </w:r>
          </w:p>
          <w:p w:rsidR="007E6164" w:rsidRPr="008930A1" w:rsidRDefault="007E6164" w:rsidP="008930A1">
            <w:pPr>
              <w:spacing w:after="120" w:line="300" w:lineRule="auto"/>
              <w:ind w:left="958" w:right="57"/>
              <w:rPr>
                <w:rFonts w:ascii="標楷體"/>
                <w:sz w:val="24"/>
                <w:szCs w:val="24"/>
              </w:rPr>
            </w:pPr>
            <w:r w:rsidRPr="008930A1">
              <w:rPr>
                <w:rFonts w:ascii="標楷體" w:hAnsi="標楷體" w:hint="eastAsia"/>
                <w:sz w:val="24"/>
                <w:szCs w:val="24"/>
              </w:rPr>
              <w:t xml:space="preserve">　　　　　　主辦人：</w:t>
            </w:r>
            <w:r w:rsidRPr="008930A1">
              <w:rPr>
                <w:rFonts w:ascii="標楷體" w:hint="eastAsia"/>
                <w:sz w:val="24"/>
                <w:szCs w:val="24"/>
              </w:rPr>
              <w:t>○○○</w:t>
            </w:r>
            <w:r w:rsidRPr="008930A1">
              <w:rPr>
                <w:rFonts w:ascii="標楷體" w:hAnsi="標楷體" w:hint="eastAsia"/>
                <w:sz w:val="24"/>
                <w:szCs w:val="24"/>
              </w:rPr>
              <w:t xml:space="preserve">　　　　協辦人：</w:t>
            </w:r>
            <w:r w:rsidRPr="008930A1">
              <w:rPr>
                <w:rFonts w:ascii="標楷體" w:hint="eastAsia"/>
                <w:sz w:val="24"/>
                <w:szCs w:val="24"/>
              </w:rPr>
              <w:t>○○○</w:t>
            </w:r>
          </w:p>
          <w:p w:rsidR="007E6164" w:rsidRPr="008930A1" w:rsidRDefault="007E6164" w:rsidP="008930A1">
            <w:pPr>
              <w:spacing w:after="120" w:line="300" w:lineRule="auto"/>
              <w:ind w:left="958" w:right="57"/>
              <w:rPr>
                <w:rFonts w:ascii="標楷體" w:hAnsi="標楷體"/>
                <w:sz w:val="24"/>
                <w:szCs w:val="24"/>
              </w:rPr>
            </w:pPr>
            <w:r w:rsidRPr="008930A1">
              <w:rPr>
                <w:rFonts w:ascii="標楷體" w:hAnsi="標楷體"/>
                <w:sz w:val="24"/>
                <w:szCs w:val="24"/>
              </w:rPr>
              <w:t>2.</w:t>
            </w:r>
            <w:r w:rsidRPr="008930A1">
              <w:rPr>
                <w:rFonts w:ascii="標楷體" w:hAnsi="標楷體" w:hint="eastAsia"/>
                <w:sz w:val="24"/>
                <w:szCs w:val="24"/>
              </w:rPr>
              <w:t>蒐集期間：</w:t>
            </w:r>
            <w:r w:rsidRPr="008930A1">
              <w:rPr>
                <w:rFonts w:ascii="標楷體" w:hAnsi="標楷體"/>
                <w:sz w:val="24"/>
                <w:szCs w:val="24"/>
              </w:rPr>
              <w:t>87. 12</w:t>
            </w:r>
            <w:r w:rsidRPr="008930A1">
              <w:rPr>
                <w:rFonts w:ascii="標楷體" w:hAnsi="標楷體" w:hint="eastAsia"/>
                <w:sz w:val="24"/>
                <w:szCs w:val="24"/>
              </w:rPr>
              <w:t>～</w:t>
            </w:r>
            <w:r w:rsidRPr="008930A1">
              <w:rPr>
                <w:rFonts w:ascii="標楷體" w:hAnsi="標楷體"/>
                <w:sz w:val="24"/>
                <w:szCs w:val="24"/>
              </w:rPr>
              <w:t>88. 2</w:t>
            </w:r>
          </w:p>
          <w:p w:rsidR="007E6164" w:rsidRPr="008930A1" w:rsidRDefault="007E6164" w:rsidP="008930A1">
            <w:pPr>
              <w:spacing w:after="120" w:line="300" w:lineRule="auto"/>
              <w:ind w:left="958" w:right="57"/>
              <w:rPr>
                <w:rFonts w:ascii="標楷體"/>
                <w:sz w:val="20"/>
              </w:rPr>
            </w:pPr>
            <w:r w:rsidRPr="008930A1">
              <w:rPr>
                <w:rFonts w:ascii="標楷體" w:hAnsi="標楷體"/>
                <w:sz w:val="24"/>
                <w:szCs w:val="24"/>
              </w:rPr>
              <w:t>3.</w:t>
            </w:r>
            <w:r w:rsidRPr="008930A1">
              <w:rPr>
                <w:rFonts w:ascii="標楷體" w:hAnsi="標楷體" w:hint="eastAsia"/>
                <w:sz w:val="24"/>
                <w:szCs w:val="24"/>
              </w:rPr>
              <w:t>蒐集方式：現場收集</w:t>
            </w:r>
          </w:p>
        </w:tc>
      </w:tr>
    </w:tbl>
    <w:p w:rsidR="007E6164" w:rsidRDefault="007E6164" w:rsidP="007E6164">
      <w:pPr>
        <w:pStyle w:val="a6"/>
        <w:adjustRightInd w:val="0"/>
        <w:spacing w:line="300" w:lineRule="auto"/>
        <w:ind w:left="31680" w:hangingChars="200" w:firstLine="31680"/>
        <w:rPr>
          <w:rFonts w:ascii="標楷體"/>
          <w:sz w:val="24"/>
          <w:szCs w:val="24"/>
        </w:rPr>
      </w:pPr>
    </w:p>
    <w:p w:rsidR="007E6164" w:rsidRDefault="007E6164" w:rsidP="00534224">
      <w:pPr>
        <w:pStyle w:val="a6"/>
        <w:adjustRightInd w:val="0"/>
        <w:spacing w:line="300" w:lineRule="auto"/>
        <w:ind w:left="31680" w:hangingChars="200" w:firstLine="31680"/>
        <w:rPr>
          <w:rFonts w:ascii="標楷體"/>
          <w:sz w:val="24"/>
          <w:szCs w:val="24"/>
        </w:rPr>
      </w:pPr>
    </w:p>
    <w:p w:rsidR="007E6164" w:rsidRPr="00F44FFD" w:rsidRDefault="007E6164" w:rsidP="00534224">
      <w:pPr>
        <w:pStyle w:val="a6"/>
        <w:adjustRightInd w:val="0"/>
        <w:spacing w:line="300" w:lineRule="auto"/>
        <w:ind w:left="31680" w:hangingChars="200" w:firstLine="31680"/>
        <w:rPr>
          <w:rFonts w:ascii="標楷體"/>
          <w:sz w:val="24"/>
          <w:szCs w:val="24"/>
        </w:rPr>
      </w:pPr>
    </w:p>
    <w:p w:rsidR="007E6164" w:rsidRPr="008930A1" w:rsidRDefault="007E6164" w:rsidP="00534224">
      <w:pPr>
        <w:pStyle w:val="a6"/>
        <w:adjustRightInd w:val="0"/>
        <w:spacing w:line="300" w:lineRule="auto"/>
        <w:ind w:left="31680" w:hangingChars="200" w:firstLine="31680"/>
        <w:rPr>
          <w:rFonts w:ascii="標楷體"/>
          <w:sz w:val="24"/>
          <w:szCs w:val="24"/>
        </w:rPr>
      </w:pPr>
      <w:r w:rsidRPr="008930A1">
        <w:rPr>
          <w:rFonts w:ascii="標楷體"/>
          <w:sz w:val="24"/>
          <w:szCs w:val="24"/>
        </w:rPr>
        <w:br w:type="page"/>
      </w:r>
    </w:p>
    <w:p w:rsidR="007E6164" w:rsidRPr="008930A1" w:rsidRDefault="007E6164" w:rsidP="00534224">
      <w:pPr>
        <w:pStyle w:val="a6"/>
        <w:adjustRightInd w:val="0"/>
        <w:spacing w:line="300" w:lineRule="auto"/>
        <w:ind w:leftChars="200" w:left="31680" w:hangingChars="200" w:firstLine="31680"/>
        <w:rPr>
          <w:rFonts w:ascii="標楷體"/>
          <w:sz w:val="24"/>
          <w:szCs w:val="24"/>
        </w:rPr>
      </w:pPr>
      <w:r w:rsidRPr="008930A1">
        <w:rPr>
          <w:rFonts w:ascii="標楷體" w:hAnsi="標楷體" w:hint="eastAsia"/>
          <w:sz w:val="24"/>
          <w:szCs w:val="24"/>
        </w:rPr>
        <w:t>二、改善後數據蒐集</w:t>
      </w:r>
    </w:p>
    <w:p w:rsidR="007E6164" w:rsidRPr="008930A1" w:rsidRDefault="007E6164" w:rsidP="000078B4">
      <w:pPr>
        <w:pStyle w:val="a6"/>
        <w:adjustRightInd w:val="0"/>
        <w:spacing w:line="300" w:lineRule="auto"/>
        <w:ind w:left="31680" w:hangingChars="200" w:firstLine="31680"/>
        <w:jc w:val="right"/>
        <w:rPr>
          <w:rFonts w:ascii="標楷體"/>
          <w:sz w:val="24"/>
          <w:szCs w:val="24"/>
        </w:rPr>
      </w:pPr>
      <w:r w:rsidRPr="008930A1">
        <w:rPr>
          <w:rFonts w:ascii="標楷體" w:hAnsi="標楷體" w:hint="eastAsia"/>
          <w:sz w:val="24"/>
          <w:szCs w:val="24"/>
        </w:rPr>
        <w:t>單位：件</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9127"/>
      </w:tblGrid>
      <w:tr w:rsidR="007E6164" w:rsidRPr="008930A1" w:rsidTr="00F44FFD">
        <w:trPr>
          <w:trHeight w:val="6755"/>
        </w:trPr>
        <w:tc>
          <w:tcPr>
            <w:tcW w:w="5000" w:type="pct"/>
            <w:tcBorders>
              <w:top w:val="single" w:sz="12" w:space="0" w:color="auto"/>
            </w:tcBorders>
          </w:tcPr>
          <w:p w:rsidR="007E6164" w:rsidRPr="008930A1" w:rsidRDefault="007E6164" w:rsidP="00EF649E">
            <w:pPr>
              <w:pStyle w:val="1110"/>
              <w:spacing w:before="0" w:after="120" w:line="300" w:lineRule="auto"/>
              <w:ind w:left="0" w:firstLine="0"/>
              <w:rPr>
                <w:rFonts w:ascii="標楷體"/>
              </w:rPr>
            </w:pPr>
            <w:r>
              <w:rPr>
                <w:noProof/>
              </w:rPr>
              <w:pict>
                <v:shape id="_x0000_s2190" type="#_x0000_t202" style="position:absolute;left:0;text-align:left;margin-left:8.25pt;margin-top:125.35pt;width:456pt;height:348.85pt;z-index:251669504;mso-wrap-edited:f;mso-position-vertical-relative:page" o:allowincell="f" filled="f" stroked="f">
                  <v:textbox style="mso-next-textbox:#_x0000_s2190" inset=",10mm">
                    <w:txbxContent>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685"/>
                          <w:gridCol w:w="737"/>
                          <w:gridCol w:w="737"/>
                          <w:gridCol w:w="737"/>
                          <w:gridCol w:w="737"/>
                        </w:tblGrid>
                        <w:tr w:rsidR="007E6164" w:rsidRPr="00073E1E" w:rsidTr="00073E1E">
                          <w:trPr>
                            <w:cantSplit/>
                            <w:trHeight w:val="1260"/>
                            <w:jc w:val="center"/>
                          </w:trPr>
                          <w:tc>
                            <w:tcPr>
                              <w:tcW w:w="3685" w:type="dxa"/>
                              <w:tcBorders>
                                <w:top w:val="single" w:sz="12" w:space="0" w:color="auto"/>
                                <w:tl2br w:val="single" w:sz="6" w:space="0" w:color="auto"/>
                              </w:tcBorders>
                            </w:tcPr>
                            <w:p w:rsidR="007E6164" w:rsidRPr="00F44FFD" w:rsidRDefault="007E6164" w:rsidP="00073E1E">
                              <w:pPr>
                                <w:spacing w:line="300" w:lineRule="exact"/>
                                <w:ind w:right="113"/>
                                <w:jc w:val="right"/>
                                <w:rPr>
                                  <w:rFonts w:ascii="標楷體"/>
                                  <w:sz w:val="24"/>
                                  <w:szCs w:val="24"/>
                                </w:rPr>
                              </w:pPr>
                              <w:r w:rsidRPr="00F44FFD">
                                <w:rPr>
                                  <w:rFonts w:ascii="標楷體" w:hAnsi="標楷體" w:hint="eastAsia"/>
                                  <w:sz w:val="24"/>
                                  <w:szCs w:val="24"/>
                                </w:rPr>
                                <w:t>不良件數</w:t>
                              </w:r>
                            </w:p>
                            <w:p w:rsidR="007E6164" w:rsidRPr="00F44FFD" w:rsidRDefault="007E6164" w:rsidP="00073E1E">
                              <w:pPr>
                                <w:spacing w:line="300" w:lineRule="exact"/>
                                <w:ind w:right="113"/>
                                <w:jc w:val="right"/>
                                <w:rPr>
                                  <w:rFonts w:ascii="標楷體"/>
                                  <w:sz w:val="24"/>
                                  <w:szCs w:val="24"/>
                                </w:rPr>
                              </w:pPr>
                            </w:p>
                            <w:p w:rsidR="007E6164" w:rsidRPr="00F44FFD" w:rsidRDefault="007E6164" w:rsidP="00073E1E">
                              <w:pPr>
                                <w:spacing w:line="300" w:lineRule="exact"/>
                                <w:ind w:right="113"/>
                                <w:rPr>
                                  <w:rFonts w:ascii="標楷體"/>
                                  <w:sz w:val="24"/>
                                  <w:szCs w:val="24"/>
                                </w:rPr>
                              </w:pPr>
                            </w:p>
                            <w:p w:rsidR="007E6164" w:rsidRPr="00F44FFD" w:rsidRDefault="007E6164" w:rsidP="00073E1E">
                              <w:pPr>
                                <w:spacing w:line="300" w:lineRule="exact"/>
                                <w:ind w:right="113"/>
                                <w:rPr>
                                  <w:rFonts w:ascii="標楷體"/>
                                  <w:sz w:val="24"/>
                                  <w:szCs w:val="24"/>
                                </w:rPr>
                              </w:pPr>
                              <w:r w:rsidRPr="00F44FFD">
                                <w:rPr>
                                  <w:rFonts w:ascii="標楷體" w:hAnsi="標楷體" w:hint="eastAsia"/>
                                  <w:sz w:val="24"/>
                                  <w:szCs w:val="24"/>
                                </w:rPr>
                                <w:t>不良原因</w:t>
                              </w:r>
                            </w:p>
                          </w:tc>
                          <w:tc>
                            <w:tcPr>
                              <w:tcW w:w="737" w:type="dxa"/>
                              <w:tcBorders>
                                <w:top w:val="single" w:sz="12" w:space="0" w:color="auto"/>
                              </w:tcBorders>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88</w:t>
                              </w:r>
                            </w:p>
                            <w:p w:rsidR="007E6164" w:rsidRPr="00F44FFD" w:rsidRDefault="007E6164" w:rsidP="00EF649E">
                              <w:pPr>
                                <w:jc w:val="center"/>
                                <w:rPr>
                                  <w:rFonts w:ascii="標楷體"/>
                                  <w:sz w:val="24"/>
                                  <w:szCs w:val="24"/>
                                </w:rPr>
                              </w:pPr>
                              <w:r w:rsidRPr="00F44FFD">
                                <w:rPr>
                                  <w:rFonts w:ascii="標楷體" w:hAnsi="標楷體" w:hint="eastAsia"/>
                                  <w:sz w:val="24"/>
                                  <w:szCs w:val="24"/>
                                </w:rPr>
                                <w:t>、</w:t>
                              </w:r>
                            </w:p>
                            <w:p w:rsidR="007E6164" w:rsidRPr="00F44FFD" w:rsidRDefault="007E6164" w:rsidP="00EF649E">
                              <w:pPr>
                                <w:jc w:val="center"/>
                                <w:rPr>
                                  <w:rFonts w:ascii="標楷體" w:hAnsi="標楷體"/>
                                  <w:sz w:val="24"/>
                                  <w:szCs w:val="24"/>
                                </w:rPr>
                              </w:pPr>
                              <w:r w:rsidRPr="00F44FFD">
                                <w:rPr>
                                  <w:rFonts w:ascii="標楷體" w:hAnsi="標楷體"/>
                                  <w:sz w:val="24"/>
                                  <w:szCs w:val="24"/>
                                </w:rPr>
                                <w:t>3</w:t>
                              </w:r>
                            </w:p>
                          </w:tc>
                          <w:tc>
                            <w:tcPr>
                              <w:tcW w:w="737" w:type="dxa"/>
                              <w:tcBorders>
                                <w:top w:val="single" w:sz="12" w:space="0" w:color="auto"/>
                              </w:tcBorders>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88</w:t>
                              </w:r>
                            </w:p>
                            <w:p w:rsidR="007E6164" w:rsidRPr="00F44FFD" w:rsidRDefault="007E6164" w:rsidP="00EF649E">
                              <w:pPr>
                                <w:jc w:val="center"/>
                                <w:rPr>
                                  <w:rFonts w:ascii="標楷體"/>
                                  <w:sz w:val="24"/>
                                  <w:szCs w:val="24"/>
                                </w:rPr>
                              </w:pPr>
                              <w:r w:rsidRPr="00F44FFD">
                                <w:rPr>
                                  <w:rFonts w:ascii="標楷體" w:hAnsi="標楷體" w:hint="eastAsia"/>
                                  <w:sz w:val="24"/>
                                  <w:szCs w:val="24"/>
                                </w:rPr>
                                <w:t>、</w:t>
                              </w:r>
                            </w:p>
                            <w:p w:rsidR="007E6164" w:rsidRPr="00F44FFD" w:rsidRDefault="007E6164" w:rsidP="00EF649E">
                              <w:pPr>
                                <w:jc w:val="center"/>
                                <w:rPr>
                                  <w:rFonts w:ascii="標楷體" w:hAnsi="標楷體"/>
                                  <w:sz w:val="24"/>
                                  <w:szCs w:val="24"/>
                                </w:rPr>
                              </w:pPr>
                              <w:r w:rsidRPr="00F44FFD">
                                <w:rPr>
                                  <w:rFonts w:ascii="標楷體" w:hAnsi="標楷體"/>
                                  <w:sz w:val="24"/>
                                  <w:szCs w:val="24"/>
                                </w:rPr>
                                <w:t>4</w:t>
                              </w:r>
                            </w:p>
                          </w:tc>
                          <w:tc>
                            <w:tcPr>
                              <w:tcW w:w="737" w:type="dxa"/>
                              <w:tcBorders>
                                <w:top w:val="single" w:sz="12" w:space="0" w:color="auto"/>
                              </w:tcBorders>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88</w:t>
                              </w:r>
                            </w:p>
                            <w:p w:rsidR="007E6164" w:rsidRPr="00F44FFD" w:rsidRDefault="007E6164" w:rsidP="00EF649E">
                              <w:pPr>
                                <w:jc w:val="center"/>
                                <w:rPr>
                                  <w:rFonts w:ascii="標楷體"/>
                                  <w:sz w:val="24"/>
                                  <w:szCs w:val="24"/>
                                </w:rPr>
                              </w:pPr>
                              <w:r w:rsidRPr="00F44FFD">
                                <w:rPr>
                                  <w:rFonts w:ascii="標楷體" w:hAnsi="標楷體" w:hint="eastAsia"/>
                                  <w:sz w:val="24"/>
                                  <w:szCs w:val="24"/>
                                </w:rPr>
                                <w:t>、</w:t>
                              </w:r>
                            </w:p>
                            <w:p w:rsidR="007E6164" w:rsidRPr="00F44FFD" w:rsidRDefault="007E6164" w:rsidP="00EF649E">
                              <w:pPr>
                                <w:jc w:val="center"/>
                                <w:rPr>
                                  <w:rFonts w:ascii="標楷體" w:hAnsi="標楷體"/>
                                  <w:sz w:val="24"/>
                                  <w:szCs w:val="24"/>
                                </w:rPr>
                              </w:pPr>
                              <w:r w:rsidRPr="00F44FFD">
                                <w:rPr>
                                  <w:rFonts w:ascii="標楷體" w:hAnsi="標楷體"/>
                                  <w:sz w:val="24"/>
                                  <w:szCs w:val="24"/>
                                </w:rPr>
                                <w:t>5</w:t>
                              </w:r>
                            </w:p>
                          </w:tc>
                          <w:tc>
                            <w:tcPr>
                              <w:tcW w:w="737" w:type="dxa"/>
                              <w:tcBorders>
                                <w:top w:val="single" w:sz="12" w:space="0" w:color="auto"/>
                              </w:tcBorders>
                              <w:vAlign w:val="center"/>
                            </w:tcPr>
                            <w:p w:rsidR="007E6164" w:rsidRPr="00F44FFD" w:rsidRDefault="007E6164" w:rsidP="00EF649E">
                              <w:pPr>
                                <w:jc w:val="center"/>
                                <w:rPr>
                                  <w:rFonts w:ascii="標楷體"/>
                                  <w:sz w:val="24"/>
                                  <w:szCs w:val="24"/>
                                </w:rPr>
                              </w:pPr>
                              <w:r w:rsidRPr="00F44FFD">
                                <w:rPr>
                                  <w:rFonts w:ascii="標楷體" w:hAnsi="標楷體" w:hint="eastAsia"/>
                                  <w:sz w:val="24"/>
                                  <w:szCs w:val="24"/>
                                </w:rPr>
                                <w:t>小</w:t>
                              </w:r>
                            </w:p>
                            <w:p w:rsidR="007E6164" w:rsidRPr="00F44FFD" w:rsidRDefault="007E6164" w:rsidP="00EF649E">
                              <w:pPr>
                                <w:jc w:val="center"/>
                                <w:rPr>
                                  <w:rFonts w:ascii="標楷體"/>
                                  <w:sz w:val="24"/>
                                  <w:szCs w:val="24"/>
                                </w:rPr>
                              </w:pPr>
                            </w:p>
                            <w:p w:rsidR="007E6164" w:rsidRPr="00F44FFD" w:rsidRDefault="007E6164" w:rsidP="00EF649E">
                              <w:pPr>
                                <w:jc w:val="center"/>
                                <w:rPr>
                                  <w:rFonts w:ascii="標楷體"/>
                                  <w:sz w:val="24"/>
                                  <w:szCs w:val="24"/>
                                </w:rPr>
                              </w:pPr>
                              <w:r w:rsidRPr="00F44FFD">
                                <w:rPr>
                                  <w:rFonts w:ascii="標楷體" w:hAnsi="標楷體" w:hint="eastAsia"/>
                                  <w:sz w:val="24"/>
                                  <w:szCs w:val="24"/>
                                </w:rPr>
                                <w:t>計</w:t>
                              </w:r>
                            </w:p>
                          </w:tc>
                        </w:tr>
                        <w:tr w:rsidR="007E6164" w:rsidRPr="00073E1E" w:rsidTr="00F44FFD">
                          <w:trPr>
                            <w:cantSplit/>
                            <w:trHeight w:val="534"/>
                            <w:jc w:val="center"/>
                          </w:trPr>
                          <w:tc>
                            <w:tcPr>
                              <w:tcW w:w="3685" w:type="dxa"/>
                              <w:vAlign w:val="center"/>
                            </w:tcPr>
                            <w:p w:rsidR="007E6164" w:rsidRPr="00F44FFD" w:rsidRDefault="007E6164" w:rsidP="00073E1E">
                              <w:pPr>
                                <w:spacing w:line="300" w:lineRule="exact"/>
                                <w:ind w:left="113" w:right="113"/>
                                <w:rPr>
                                  <w:rFonts w:ascii="標楷體"/>
                                  <w:sz w:val="24"/>
                                  <w:szCs w:val="24"/>
                                </w:rPr>
                              </w:pPr>
                              <w:r w:rsidRPr="00F44FFD">
                                <w:rPr>
                                  <w:rFonts w:ascii="標楷體" w:hAnsi="標楷體"/>
                                  <w:sz w:val="24"/>
                                  <w:szCs w:val="24"/>
                                </w:rPr>
                                <w:t>1.</w:t>
                              </w:r>
                              <w:r w:rsidRPr="00F44FFD">
                                <w:rPr>
                                  <w:rFonts w:ascii="標楷體" w:hAnsi="標楷體" w:hint="eastAsia"/>
                                  <w:sz w:val="24"/>
                                  <w:szCs w:val="24"/>
                                </w:rPr>
                                <w:t>未充分搗實</w:t>
                              </w:r>
                            </w:p>
                          </w:tc>
                          <w:tc>
                            <w:tcPr>
                              <w:tcW w:w="737" w:type="dxa"/>
                              <w:vAlign w:val="center"/>
                            </w:tcPr>
                            <w:p w:rsidR="007E6164" w:rsidRPr="00F44FFD" w:rsidRDefault="007E6164" w:rsidP="00EF649E">
                              <w:pPr>
                                <w:jc w:val="center"/>
                                <w:rPr>
                                  <w:rFonts w:ascii="標楷體"/>
                                  <w:sz w:val="24"/>
                                  <w:szCs w:val="24"/>
                                </w:rPr>
                              </w:pPr>
                              <w:r w:rsidRPr="00F44FFD">
                                <w:rPr>
                                  <w:rFonts w:ascii="標楷體"/>
                                  <w:sz w:val="24"/>
                                  <w:szCs w:val="24"/>
                                </w:rPr>
                                <w:t>0</w:t>
                              </w:r>
                            </w:p>
                          </w:tc>
                          <w:tc>
                            <w:tcPr>
                              <w:tcW w:w="737" w:type="dxa"/>
                              <w:vAlign w:val="center"/>
                            </w:tcPr>
                            <w:p w:rsidR="007E6164" w:rsidRPr="00F44FFD" w:rsidRDefault="007E6164" w:rsidP="00EF649E">
                              <w:pPr>
                                <w:jc w:val="center"/>
                                <w:rPr>
                                  <w:rFonts w:ascii="標楷體"/>
                                  <w:sz w:val="24"/>
                                  <w:szCs w:val="24"/>
                                </w:rPr>
                              </w:pPr>
                              <w:r w:rsidRPr="00F44FFD">
                                <w:rPr>
                                  <w:rFonts w:ascii="標楷體"/>
                                  <w:sz w:val="24"/>
                                  <w:szCs w:val="24"/>
                                </w:rPr>
                                <w:t>0</w:t>
                              </w:r>
                            </w:p>
                          </w:tc>
                          <w:tc>
                            <w:tcPr>
                              <w:tcW w:w="737" w:type="dxa"/>
                              <w:vAlign w:val="center"/>
                            </w:tcPr>
                            <w:p w:rsidR="007E6164" w:rsidRPr="00F44FFD" w:rsidRDefault="007E6164" w:rsidP="00EF649E">
                              <w:pPr>
                                <w:jc w:val="center"/>
                                <w:rPr>
                                  <w:rFonts w:ascii="標楷體"/>
                                  <w:sz w:val="24"/>
                                  <w:szCs w:val="24"/>
                                </w:rPr>
                              </w:pPr>
                              <w:r w:rsidRPr="00F44FFD">
                                <w:rPr>
                                  <w:rFonts w:ascii="標楷體"/>
                                  <w:sz w:val="24"/>
                                  <w:szCs w:val="24"/>
                                </w:rPr>
                                <w:t>0</w:t>
                              </w:r>
                            </w:p>
                          </w:tc>
                          <w:tc>
                            <w:tcPr>
                              <w:tcW w:w="737" w:type="dxa"/>
                              <w:vAlign w:val="center"/>
                            </w:tcPr>
                            <w:p w:rsidR="007E6164" w:rsidRPr="00F44FFD" w:rsidRDefault="007E6164" w:rsidP="00EF649E">
                              <w:pPr>
                                <w:jc w:val="center"/>
                                <w:rPr>
                                  <w:rFonts w:ascii="標楷體"/>
                                  <w:sz w:val="24"/>
                                  <w:szCs w:val="24"/>
                                </w:rPr>
                              </w:pPr>
                              <w:r w:rsidRPr="00F44FFD">
                                <w:rPr>
                                  <w:rFonts w:ascii="標楷體"/>
                                  <w:sz w:val="24"/>
                                  <w:szCs w:val="24"/>
                                </w:rPr>
                                <w:t>0</w:t>
                              </w:r>
                            </w:p>
                          </w:tc>
                        </w:tr>
                        <w:tr w:rsidR="007E6164" w:rsidRPr="00073E1E" w:rsidTr="00F44FFD">
                          <w:trPr>
                            <w:cantSplit/>
                            <w:trHeight w:hRule="exact" w:val="586"/>
                            <w:jc w:val="center"/>
                          </w:trPr>
                          <w:tc>
                            <w:tcPr>
                              <w:tcW w:w="3685" w:type="dxa"/>
                              <w:vAlign w:val="center"/>
                            </w:tcPr>
                            <w:p w:rsidR="007E6164" w:rsidRPr="00F44FFD" w:rsidRDefault="007E6164" w:rsidP="00073E1E">
                              <w:pPr>
                                <w:spacing w:line="300" w:lineRule="exact"/>
                                <w:ind w:left="113" w:right="113"/>
                                <w:rPr>
                                  <w:rFonts w:ascii="標楷體"/>
                                  <w:sz w:val="24"/>
                                  <w:szCs w:val="24"/>
                                </w:rPr>
                              </w:pPr>
                              <w:r w:rsidRPr="00F44FFD">
                                <w:rPr>
                                  <w:rFonts w:ascii="標楷體" w:hAnsi="標楷體"/>
                                  <w:sz w:val="24"/>
                                  <w:szCs w:val="24"/>
                                </w:rPr>
                                <w:t>2.</w:t>
                              </w:r>
                              <w:r w:rsidRPr="00F44FFD">
                                <w:rPr>
                                  <w:rFonts w:ascii="標楷體" w:hAnsi="標楷體" w:hint="eastAsia"/>
                                  <w:sz w:val="24"/>
                                  <w:szCs w:val="24"/>
                                </w:rPr>
                                <w:t>未嚴格控制坍度</w:t>
                              </w:r>
                            </w:p>
                          </w:tc>
                          <w:tc>
                            <w:tcPr>
                              <w:tcW w:w="737" w:type="dxa"/>
                              <w:vAlign w:val="center"/>
                            </w:tcPr>
                            <w:p w:rsidR="007E6164" w:rsidRPr="00F44FFD" w:rsidRDefault="007E6164" w:rsidP="00EF649E">
                              <w:pPr>
                                <w:jc w:val="center"/>
                                <w:rPr>
                                  <w:rFonts w:ascii="標楷體"/>
                                  <w:sz w:val="24"/>
                                  <w:szCs w:val="24"/>
                                </w:rPr>
                              </w:pPr>
                              <w:r w:rsidRPr="00F44FFD">
                                <w:rPr>
                                  <w:rFonts w:ascii="標楷體"/>
                                  <w:sz w:val="24"/>
                                  <w:szCs w:val="24"/>
                                </w:rPr>
                                <w:t>0</w:t>
                              </w:r>
                            </w:p>
                          </w:tc>
                          <w:tc>
                            <w:tcPr>
                              <w:tcW w:w="737" w:type="dxa"/>
                              <w:vAlign w:val="center"/>
                            </w:tcPr>
                            <w:p w:rsidR="007E6164" w:rsidRPr="00F44FFD" w:rsidRDefault="007E6164" w:rsidP="00EF649E">
                              <w:pPr>
                                <w:jc w:val="center"/>
                                <w:rPr>
                                  <w:rFonts w:ascii="標楷體"/>
                                  <w:sz w:val="24"/>
                                  <w:szCs w:val="24"/>
                                </w:rPr>
                              </w:pPr>
                              <w:r w:rsidRPr="00F44FFD">
                                <w:rPr>
                                  <w:rFonts w:ascii="標楷體"/>
                                  <w:sz w:val="24"/>
                                  <w:szCs w:val="24"/>
                                </w:rPr>
                                <w:t>0</w:t>
                              </w:r>
                            </w:p>
                          </w:tc>
                          <w:tc>
                            <w:tcPr>
                              <w:tcW w:w="737" w:type="dxa"/>
                              <w:vAlign w:val="center"/>
                            </w:tcPr>
                            <w:p w:rsidR="007E6164" w:rsidRPr="00F44FFD" w:rsidRDefault="007E6164" w:rsidP="00EF649E">
                              <w:pPr>
                                <w:jc w:val="center"/>
                                <w:rPr>
                                  <w:rFonts w:ascii="標楷體"/>
                                  <w:sz w:val="24"/>
                                  <w:szCs w:val="24"/>
                                </w:rPr>
                              </w:pPr>
                              <w:r w:rsidRPr="00F44FFD">
                                <w:rPr>
                                  <w:rFonts w:ascii="標楷體"/>
                                  <w:sz w:val="24"/>
                                  <w:szCs w:val="24"/>
                                </w:rPr>
                                <w:t>0</w:t>
                              </w:r>
                            </w:p>
                          </w:tc>
                          <w:tc>
                            <w:tcPr>
                              <w:tcW w:w="737" w:type="dxa"/>
                              <w:vAlign w:val="center"/>
                            </w:tcPr>
                            <w:p w:rsidR="007E6164" w:rsidRPr="00F44FFD" w:rsidRDefault="007E6164" w:rsidP="00EF649E">
                              <w:pPr>
                                <w:jc w:val="center"/>
                                <w:rPr>
                                  <w:rFonts w:ascii="標楷體"/>
                                  <w:sz w:val="24"/>
                                  <w:szCs w:val="24"/>
                                </w:rPr>
                              </w:pPr>
                              <w:r w:rsidRPr="00F44FFD">
                                <w:rPr>
                                  <w:rFonts w:ascii="標楷體"/>
                                  <w:sz w:val="24"/>
                                  <w:szCs w:val="24"/>
                                </w:rPr>
                                <w:t>0</w:t>
                              </w:r>
                            </w:p>
                          </w:tc>
                        </w:tr>
                        <w:tr w:rsidR="007E6164" w:rsidRPr="00073E1E" w:rsidTr="00F44FFD">
                          <w:trPr>
                            <w:cantSplit/>
                            <w:trHeight w:hRule="exact" w:val="566"/>
                            <w:jc w:val="center"/>
                          </w:trPr>
                          <w:tc>
                            <w:tcPr>
                              <w:tcW w:w="3685" w:type="dxa"/>
                              <w:vAlign w:val="center"/>
                            </w:tcPr>
                            <w:p w:rsidR="007E6164" w:rsidRPr="00F44FFD" w:rsidRDefault="007E6164" w:rsidP="00073E1E">
                              <w:pPr>
                                <w:spacing w:line="300" w:lineRule="exact"/>
                                <w:ind w:left="113" w:right="113"/>
                                <w:rPr>
                                  <w:rFonts w:ascii="標楷體"/>
                                  <w:sz w:val="24"/>
                                  <w:szCs w:val="24"/>
                                </w:rPr>
                              </w:pPr>
                              <w:r w:rsidRPr="00F44FFD">
                                <w:rPr>
                                  <w:rFonts w:ascii="標楷體" w:hAnsi="標楷體"/>
                                  <w:sz w:val="24"/>
                                  <w:szCs w:val="24"/>
                                </w:rPr>
                                <w:t>3.</w:t>
                              </w:r>
                              <w:r w:rsidRPr="00F44FFD">
                                <w:rPr>
                                  <w:rFonts w:ascii="標楷體" w:hAnsi="標楷體" w:hint="eastAsia"/>
                                  <w:sz w:val="24"/>
                                  <w:szCs w:val="24"/>
                                </w:rPr>
                                <w:t>模板材料老舊</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0</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2</w:t>
                              </w:r>
                            </w:p>
                          </w:tc>
                        </w:tr>
                        <w:tr w:rsidR="007E6164" w:rsidRPr="00073E1E" w:rsidTr="00F44FFD">
                          <w:trPr>
                            <w:cantSplit/>
                            <w:trHeight w:hRule="exact" w:val="574"/>
                            <w:jc w:val="center"/>
                          </w:trPr>
                          <w:tc>
                            <w:tcPr>
                              <w:tcW w:w="3685" w:type="dxa"/>
                              <w:vAlign w:val="center"/>
                            </w:tcPr>
                            <w:p w:rsidR="007E6164" w:rsidRPr="00F44FFD" w:rsidRDefault="007E6164" w:rsidP="00073E1E">
                              <w:pPr>
                                <w:spacing w:line="300" w:lineRule="exact"/>
                                <w:ind w:left="113" w:right="113"/>
                                <w:rPr>
                                  <w:rFonts w:ascii="標楷體"/>
                                  <w:sz w:val="24"/>
                                  <w:szCs w:val="24"/>
                                </w:rPr>
                              </w:pPr>
                              <w:r w:rsidRPr="00F44FFD">
                                <w:rPr>
                                  <w:rFonts w:ascii="標楷體" w:hAnsi="標楷體"/>
                                  <w:sz w:val="24"/>
                                  <w:szCs w:val="24"/>
                                </w:rPr>
                                <w:t>4.</w:t>
                              </w:r>
                              <w:r w:rsidRPr="00F44FFD">
                                <w:rPr>
                                  <w:rFonts w:ascii="標楷體" w:hAnsi="標楷體" w:hint="eastAsia"/>
                                  <w:sz w:val="24"/>
                                  <w:szCs w:val="24"/>
                                </w:rPr>
                                <w:t>粉飾工作草率</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7E6164" w:rsidRPr="00F44FFD" w:rsidRDefault="007E6164" w:rsidP="00EF649E">
                              <w:pPr>
                                <w:jc w:val="center"/>
                                <w:rPr>
                                  <w:rFonts w:ascii="標楷體"/>
                                  <w:sz w:val="24"/>
                                  <w:szCs w:val="24"/>
                                </w:rPr>
                              </w:pPr>
                              <w:r w:rsidRPr="00F44FFD">
                                <w:rPr>
                                  <w:rFonts w:ascii="標楷體"/>
                                  <w:sz w:val="24"/>
                                  <w:szCs w:val="24"/>
                                </w:rPr>
                                <w:t>0</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7E6164" w:rsidRPr="00F44FFD" w:rsidRDefault="007E6164" w:rsidP="00EF649E">
                              <w:pPr>
                                <w:jc w:val="center"/>
                                <w:rPr>
                                  <w:rFonts w:ascii="標楷體"/>
                                  <w:sz w:val="24"/>
                                  <w:szCs w:val="24"/>
                                </w:rPr>
                              </w:pPr>
                              <w:r w:rsidRPr="00F44FFD">
                                <w:rPr>
                                  <w:rFonts w:ascii="標楷體" w:hAnsi="標楷體"/>
                                  <w:sz w:val="24"/>
                                  <w:szCs w:val="24"/>
                                </w:rPr>
                                <w:t>2</w:t>
                              </w:r>
                            </w:p>
                          </w:tc>
                        </w:tr>
                        <w:tr w:rsidR="007E6164" w:rsidRPr="00073E1E" w:rsidTr="00F44FFD">
                          <w:trPr>
                            <w:cantSplit/>
                            <w:trHeight w:hRule="exact" w:val="554"/>
                            <w:jc w:val="center"/>
                          </w:trPr>
                          <w:tc>
                            <w:tcPr>
                              <w:tcW w:w="3685" w:type="dxa"/>
                              <w:vAlign w:val="center"/>
                            </w:tcPr>
                            <w:p w:rsidR="007E6164" w:rsidRPr="00F44FFD" w:rsidRDefault="007E6164" w:rsidP="00073E1E">
                              <w:pPr>
                                <w:spacing w:line="300" w:lineRule="exact"/>
                                <w:ind w:left="113" w:right="113"/>
                                <w:rPr>
                                  <w:rFonts w:ascii="標楷體"/>
                                  <w:sz w:val="24"/>
                                  <w:szCs w:val="24"/>
                                </w:rPr>
                              </w:pPr>
                              <w:r w:rsidRPr="00F44FFD">
                                <w:rPr>
                                  <w:rFonts w:ascii="標楷體" w:hAnsi="標楷體"/>
                                  <w:sz w:val="24"/>
                                  <w:szCs w:val="24"/>
                                </w:rPr>
                                <w:t>5.</w:t>
                              </w:r>
                              <w:r w:rsidRPr="00F44FFD">
                                <w:rPr>
                                  <w:rFonts w:ascii="標楷體" w:hAnsi="標楷體" w:hint="eastAsia"/>
                                  <w:sz w:val="24"/>
                                  <w:szCs w:val="24"/>
                                </w:rPr>
                                <w:t>支撐固定不牢</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0</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0</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1</w:t>
                              </w:r>
                            </w:p>
                          </w:tc>
                        </w:tr>
                        <w:tr w:rsidR="007E6164" w:rsidRPr="00073E1E">
                          <w:trPr>
                            <w:cantSplit/>
                            <w:trHeight w:hRule="exact" w:val="760"/>
                            <w:jc w:val="center"/>
                          </w:trPr>
                          <w:tc>
                            <w:tcPr>
                              <w:tcW w:w="3685" w:type="dxa"/>
                              <w:vAlign w:val="center"/>
                            </w:tcPr>
                            <w:p w:rsidR="007E6164" w:rsidRPr="00F44FFD" w:rsidRDefault="007E6164" w:rsidP="00073E1E">
                              <w:pPr>
                                <w:spacing w:line="300" w:lineRule="exact"/>
                                <w:ind w:left="113" w:right="113"/>
                                <w:rPr>
                                  <w:rFonts w:ascii="標楷體"/>
                                  <w:sz w:val="24"/>
                                  <w:szCs w:val="24"/>
                                </w:rPr>
                              </w:pPr>
                              <w:r w:rsidRPr="00F44FFD">
                                <w:rPr>
                                  <w:rFonts w:ascii="標楷體" w:hAnsi="標楷體" w:hint="eastAsia"/>
                                  <w:sz w:val="24"/>
                                  <w:szCs w:val="24"/>
                                </w:rPr>
                                <w:t>合　　　　　　　　計</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3</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1</w:t>
                              </w:r>
                            </w:p>
                          </w:tc>
                          <w:tc>
                            <w:tcPr>
                              <w:tcW w:w="737" w:type="dxa"/>
                              <w:vAlign w:val="center"/>
                            </w:tcPr>
                            <w:p w:rsidR="007E6164" w:rsidRPr="00F44FFD" w:rsidRDefault="007E6164" w:rsidP="00EF649E">
                              <w:pPr>
                                <w:jc w:val="center"/>
                                <w:rPr>
                                  <w:rFonts w:ascii="標楷體" w:hAnsi="標楷體"/>
                                  <w:sz w:val="24"/>
                                  <w:szCs w:val="24"/>
                                </w:rPr>
                              </w:pPr>
                              <w:r w:rsidRPr="00F44FFD">
                                <w:rPr>
                                  <w:rFonts w:ascii="標楷體" w:hAnsi="標楷體"/>
                                  <w:sz w:val="24"/>
                                  <w:szCs w:val="24"/>
                                </w:rPr>
                                <w:t>5</w:t>
                              </w:r>
                            </w:p>
                          </w:tc>
                        </w:tr>
                        <w:tr w:rsidR="007E6164" w:rsidRPr="00073E1E">
                          <w:trPr>
                            <w:cantSplit/>
                            <w:trHeight w:hRule="exact" w:val="700"/>
                            <w:jc w:val="center"/>
                          </w:trPr>
                          <w:tc>
                            <w:tcPr>
                              <w:tcW w:w="3685" w:type="dxa"/>
                              <w:tcBorders>
                                <w:bottom w:val="single" w:sz="12" w:space="0" w:color="auto"/>
                              </w:tcBorders>
                              <w:vAlign w:val="center"/>
                            </w:tcPr>
                            <w:p w:rsidR="007E6164" w:rsidRPr="00F44FFD" w:rsidRDefault="007E6164" w:rsidP="00073E1E">
                              <w:pPr>
                                <w:spacing w:line="300" w:lineRule="exact"/>
                                <w:ind w:left="113" w:right="113"/>
                                <w:rPr>
                                  <w:rFonts w:ascii="標楷體"/>
                                  <w:sz w:val="24"/>
                                  <w:szCs w:val="24"/>
                                </w:rPr>
                              </w:pPr>
                              <w:r w:rsidRPr="00F44FFD">
                                <w:rPr>
                                  <w:rFonts w:ascii="標楷體" w:hAnsi="標楷體" w:hint="eastAsia"/>
                                  <w:sz w:val="24"/>
                                  <w:szCs w:val="24"/>
                                </w:rPr>
                                <w:t>平　　　　　　　　均</w:t>
                              </w:r>
                            </w:p>
                          </w:tc>
                          <w:tc>
                            <w:tcPr>
                              <w:tcW w:w="2948" w:type="dxa"/>
                              <w:gridSpan w:val="4"/>
                              <w:tcBorders>
                                <w:bottom w:val="single" w:sz="12" w:space="0" w:color="auto"/>
                              </w:tcBorders>
                              <w:vAlign w:val="center"/>
                            </w:tcPr>
                            <w:p w:rsidR="007E6164" w:rsidRPr="00F44FFD" w:rsidRDefault="007E6164" w:rsidP="00073E1E">
                              <w:pPr>
                                <w:spacing w:line="300" w:lineRule="exact"/>
                                <w:jc w:val="center"/>
                                <w:rPr>
                                  <w:rFonts w:ascii="標楷體" w:hAnsi="標楷體"/>
                                  <w:sz w:val="24"/>
                                  <w:szCs w:val="24"/>
                                </w:rPr>
                              </w:pPr>
                              <w:r w:rsidRPr="00F44FFD">
                                <w:rPr>
                                  <w:rFonts w:ascii="標楷體" w:hAnsi="標楷體"/>
                                  <w:sz w:val="24"/>
                                  <w:szCs w:val="24"/>
                                </w:rPr>
                                <w:t>1.7</w:t>
                              </w:r>
                            </w:p>
                          </w:tc>
                        </w:tr>
                      </w:tbl>
                      <w:p w:rsidR="007E6164" w:rsidRPr="00073E1E" w:rsidRDefault="007E6164" w:rsidP="00F44FFD">
                        <w:pPr>
                          <w:rPr>
                            <w:rFonts w:ascii="標楷體"/>
                            <w:sz w:val="20"/>
                          </w:rPr>
                        </w:pPr>
                      </w:p>
                    </w:txbxContent>
                  </v:textbox>
                  <w10:wrap anchory="page"/>
                  <w10:anchorlock/>
                </v:shape>
              </w:pict>
            </w:r>
          </w:p>
        </w:tc>
      </w:tr>
      <w:tr w:rsidR="007E6164" w:rsidRPr="008930A1" w:rsidTr="00EF649E">
        <w:trPr>
          <w:trHeight w:val="2324"/>
        </w:trPr>
        <w:tc>
          <w:tcPr>
            <w:tcW w:w="5000" w:type="pct"/>
            <w:tcBorders>
              <w:bottom w:val="single" w:sz="12" w:space="0" w:color="auto"/>
            </w:tcBorders>
          </w:tcPr>
          <w:p w:rsidR="007E6164" w:rsidRPr="008930A1" w:rsidRDefault="007E6164" w:rsidP="00EF649E">
            <w:pPr>
              <w:spacing w:after="120" w:line="300" w:lineRule="auto"/>
              <w:ind w:left="57" w:right="57"/>
              <w:rPr>
                <w:rFonts w:ascii="標楷體"/>
                <w:sz w:val="24"/>
                <w:szCs w:val="24"/>
              </w:rPr>
            </w:pPr>
            <w:r w:rsidRPr="008930A1">
              <w:rPr>
                <w:rFonts w:ascii="標楷體" w:hAnsi="標楷體" w:hint="eastAsia"/>
                <w:sz w:val="24"/>
                <w:szCs w:val="24"/>
              </w:rPr>
              <w:t>備註：</w:t>
            </w:r>
          </w:p>
          <w:p w:rsidR="007E6164" w:rsidRPr="008930A1" w:rsidRDefault="007E6164" w:rsidP="00EF649E">
            <w:pPr>
              <w:spacing w:after="120" w:line="300" w:lineRule="auto"/>
              <w:ind w:left="958"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數據蒐集：</w:t>
            </w:r>
          </w:p>
          <w:p w:rsidR="007E6164" w:rsidRPr="008930A1" w:rsidRDefault="007E6164" w:rsidP="00EF649E">
            <w:pPr>
              <w:spacing w:after="120" w:line="300" w:lineRule="auto"/>
              <w:ind w:left="958" w:right="57"/>
              <w:rPr>
                <w:rFonts w:ascii="標楷體"/>
                <w:sz w:val="24"/>
                <w:szCs w:val="24"/>
              </w:rPr>
            </w:pPr>
            <w:r w:rsidRPr="008930A1">
              <w:rPr>
                <w:rFonts w:ascii="標楷體" w:hAnsi="標楷體" w:hint="eastAsia"/>
                <w:sz w:val="24"/>
                <w:szCs w:val="24"/>
              </w:rPr>
              <w:t xml:space="preserve">　　　　　　主辦人：</w:t>
            </w:r>
            <w:r w:rsidRPr="008930A1">
              <w:rPr>
                <w:rFonts w:ascii="標楷體" w:hint="eastAsia"/>
                <w:sz w:val="24"/>
                <w:szCs w:val="24"/>
              </w:rPr>
              <w:t>○○○</w:t>
            </w:r>
            <w:r w:rsidRPr="008930A1">
              <w:rPr>
                <w:rFonts w:ascii="標楷體" w:hAnsi="標楷體" w:hint="eastAsia"/>
                <w:sz w:val="24"/>
                <w:szCs w:val="24"/>
              </w:rPr>
              <w:t xml:space="preserve">　　　　協辦人：</w:t>
            </w:r>
            <w:r w:rsidRPr="008930A1">
              <w:rPr>
                <w:rFonts w:ascii="標楷體" w:hint="eastAsia"/>
                <w:sz w:val="24"/>
                <w:szCs w:val="24"/>
              </w:rPr>
              <w:t>○○○</w:t>
            </w:r>
          </w:p>
          <w:p w:rsidR="007E6164" w:rsidRPr="008930A1" w:rsidRDefault="007E6164" w:rsidP="00EF649E">
            <w:pPr>
              <w:spacing w:after="120" w:line="300" w:lineRule="auto"/>
              <w:ind w:left="958" w:right="57"/>
              <w:rPr>
                <w:rFonts w:ascii="標楷體" w:hAnsi="標楷體"/>
                <w:sz w:val="24"/>
                <w:szCs w:val="24"/>
              </w:rPr>
            </w:pPr>
            <w:r w:rsidRPr="008930A1">
              <w:rPr>
                <w:rFonts w:ascii="標楷體" w:hAnsi="標楷體"/>
                <w:sz w:val="24"/>
                <w:szCs w:val="24"/>
              </w:rPr>
              <w:t>2.</w:t>
            </w:r>
            <w:r w:rsidRPr="008930A1">
              <w:rPr>
                <w:rFonts w:ascii="標楷體" w:hAnsi="標楷體" w:hint="eastAsia"/>
                <w:sz w:val="24"/>
                <w:szCs w:val="24"/>
              </w:rPr>
              <w:t>蒐集期間：</w:t>
            </w:r>
            <w:r w:rsidRPr="008930A1">
              <w:rPr>
                <w:rFonts w:ascii="標楷體" w:hAnsi="標楷體"/>
                <w:sz w:val="24"/>
                <w:szCs w:val="24"/>
              </w:rPr>
              <w:t>88. 3</w:t>
            </w:r>
            <w:r w:rsidRPr="008930A1">
              <w:rPr>
                <w:rFonts w:ascii="標楷體" w:hAnsi="標楷體" w:hint="eastAsia"/>
                <w:sz w:val="24"/>
                <w:szCs w:val="24"/>
              </w:rPr>
              <w:t>～</w:t>
            </w:r>
            <w:r w:rsidRPr="008930A1">
              <w:rPr>
                <w:rFonts w:ascii="標楷體" w:hAnsi="標楷體"/>
                <w:sz w:val="24"/>
                <w:szCs w:val="24"/>
              </w:rPr>
              <w:t>88. 5</w:t>
            </w:r>
          </w:p>
          <w:p w:rsidR="007E6164" w:rsidRPr="008930A1" w:rsidRDefault="007E6164" w:rsidP="00EF649E">
            <w:pPr>
              <w:spacing w:after="120" w:line="300" w:lineRule="auto"/>
              <w:ind w:left="958" w:right="57"/>
              <w:rPr>
                <w:rFonts w:ascii="標楷體"/>
                <w:sz w:val="20"/>
              </w:rPr>
            </w:pPr>
            <w:r w:rsidRPr="008930A1">
              <w:rPr>
                <w:rFonts w:ascii="標楷體" w:hAnsi="標楷體"/>
                <w:sz w:val="24"/>
                <w:szCs w:val="24"/>
              </w:rPr>
              <w:t>3.</w:t>
            </w:r>
            <w:r w:rsidRPr="008930A1">
              <w:rPr>
                <w:rFonts w:ascii="標楷體" w:hAnsi="標楷體" w:hint="eastAsia"/>
                <w:sz w:val="24"/>
                <w:szCs w:val="24"/>
              </w:rPr>
              <w:t>蒐集方式：現場收集</w:t>
            </w:r>
          </w:p>
        </w:tc>
      </w:tr>
    </w:tbl>
    <w:p w:rsidR="007E6164" w:rsidRPr="00F44FFD" w:rsidRDefault="007E6164" w:rsidP="007E6164">
      <w:pPr>
        <w:pStyle w:val="a6"/>
        <w:adjustRightInd w:val="0"/>
        <w:spacing w:line="300" w:lineRule="auto"/>
        <w:ind w:left="31680" w:hangingChars="200" w:firstLine="31680"/>
        <w:rPr>
          <w:rFonts w:ascii="標楷體"/>
          <w:sz w:val="24"/>
          <w:szCs w:val="24"/>
        </w:rPr>
      </w:pPr>
    </w:p>
    <w:p w:rsidR="007E6164" w:rsidRDefault="007E6164" w:rsidP="00534224">
      <w:pPr>
        <w:pStyle w:val="a6"/>
        <w:adjustRightInd w:val="0"/>
        <w:spacing w:line="300" w:lineRule="auto"/>
        <w:ind w:left="31680" w:hangingChars="200" w:firstLine="31680"/>
        <w:rPr>
          <w:rFonts w:ascii="標楷體"/>
          <w:sz w:val="24"/>
          <w:szCs w:val="24"/>
        </w:rPr>
      </w:pPr>
    </w:p>
    <w:p w:rsidR="007E6164" w:rsidRDefault="007E6164" w:rsidP="00534224">
      <w:pPr>
        <w:pStyle w:val="a6"/>
        <w:adjustRightInd w:val="0"/>
        <w:spacing w:line="300" w:lineRule="auto"/>
        <w:ind w:left="31680" w:hangingChars="200" w:firstLine="31680"/>
        <w:rPr>
          <w:rFonts w:ascii="標楷體"/>
          <w:sz w:val="24"/>
          <w:szCs w:val="24"/>
        </w:rPr>
      </w:pPr>
    </w:p>
    <w:p w:rsidR="007E6164" w:rsidRDefault="007E6164" w:rsidP="00534224">
      <w:pPr>
        <w:pStyle w:val="a6"/>
        <w:adjustRightInd w:val="0"/>
        <w:spacing w:line="300" w:lineRule="auto"/>
        <w:ind w:left="31680" w:hangingChars="200" w:firstLine="31680"/>
        <w:rPr>
          <w:rFonts w:ascii="標楷體"/>
          <w:sz w:val="24"/>
          <w:szCs w:val="24"/>
        </w:rPr>
      </w:pPr>
    </w:p>
    <w:p w:rsidR="007E6164" w:rsidRDefault="007E6164" w:rsidP="00534224">
      <w:pPr>
        <w:pStyle w:val="a6"/>
        <w:adjustRightInd w:val="0"/>
        <w:spacing w:line="300" w:lineRule="auto"/>
        <w:ind w:left="31680" w:hangingChars="200" w:firstLine="31680"/>
        <w:rPr>
          <w:rFonts w:ascii="標楷體"/>
          <w:sz w:val="24"/>
          <w:szCs w:val="24"/>
        </w:rPr>
      </w:pPr>
    </w:p>
    <w:p w:rsidR="007E6164" w:rsidRDefault="007E6164" w:rsidP="00534224">
      <w:pPr>
        <w:pStyle w:val="a6"/>
        <w:adjustRightInd w:val="0"/>
        <w:spacing w:line="300" w:lineRule="auto"/>
        <w:ind w:left="31680" w:hangingChars="200" w:firstLine="31680"/>
        <w:rPr>
          <w:rFonts w:ascii="標楷體"/>
          <w:sz w:val="24"/>
          <w:szCs w:val="24"/>
        </w:rPr>
      </w:pPr>
    </w:p>
    <w:p w:rsidR="007E6164" w:rsidRPr="00F44FFD" w:rsidRDefault="007E6164" w:rsidP="008930A1">
      <w:pPr>
        <w:pStyle w:val="a6"/>
        <w:adjustRightInd w:val="0"/>
        <w:spacing w:line="300" w:lineRule="auto"/>
        <w:ind w:left="0" w:firstLineChars="0" w:firstLine="0"/>
        <w:rPr>
          <w:rFonts w:ascii="標楷體"/>
          <w:b/>
        </w:rPr>
      </w:pPr>
      <w:r w:rsidRPr="00F44FFD">
        <w:rPr>
          <w:rFonts w:ascii="標楷體" w:hAnsi="標楷體" w:hint="eastAsia"/>
          <w:b/>
        </w:rPr>
        <w:t>捌、效果確認</w:t>
      </w:r>
    </w:p>
    <w:p w:rsidR="007E6164" w:rsidRPr="008930A1" w:rsidRDefault="007E6164" w:rsidP="00534224">
      <w:pPr>
        <w:pStyle w:val="a6"/>
        <w:adjustRightInd w:val="0"/>
        <w:spacing w:line="300" w:lineRule="auto"/>
        <w:ind w:left="0" w:firstLine="31680"/>
        <w:rPr>
          <w:rFonts w:ascii="標楷體"/>
          <w:sz w:val="24"/>
          <w:szCs w:val="24"/>
          <w:lang w:eastAsia="zh-HK"/>
        </w:rPr>
      </w:pPr>
      <w:r w:rsidRPr="008930A1">
        <w:rPr>
          <w:rFonts w:ascii="標楷體" w:hAnsi="標楷體" w:hint="eastAsia"/>
          <w:sz w:val="24"/>
          <w:szCs w:val="24"/>
          <w:lang w:eastAsia="zh-HK"/>
        </w:rPr>
        <w:t>一、推移圖</w:t>
      </w:r>
    </w:p>
    <w:p w:rsidR="007E6164" w:rsidRPr="008930A1" w:rsidRDefault="007E6164" w:rsidP="00534224">
      <w:pPr>
        <w:pStyle w:val="a6"/>
        <w:adjustRightInd w:val="0"/>
        <w:spacing w:line="300" w:lineRule="auto"/>
        <w:ind w:left="31680" w:hangingChars="200" w:firstLine="31680"/>
        <w:rPr>
          <w:rFonts w:ascii="標楷體"/>
          <w:sz w:val="24"/>
          <w:szCs w:val="24"/>
        </w:rPr>
      </w:pPr>
    </w:p>
    <w:p w:rsidR="007E6164" w:rsidRPr="00F44FFD" w:rsidRDefault="007E6164" w:rsidP="00534224">
      <w:pPr>
        <w:pStyle w:val="a6"/>
        <w:adjustRightInd w:val="0"/>
        <w:spacing w:line="300" w:lineRule="auto"/>
        <w:ind w:left="31680" w:hangingChars="200" w:firstLine="31680"/>
        <w:rPr>
          <w:rFonts w:ascii="標楷體"/>
          <w:sz w:val="24"/>
          <w:szCs w:val="24"/>
        </w:rPr>
      </w:pPr>
    </w:p>
    <w:p w:rsidR="007E6164" w:rsidRPr="008930A1" w:rsidRDefault="007E6164" w:rsidP="008930A1">
      <w:pPr>
        <w:spacing w:after="120" w:line="300" w:lineRule="auto"/>
        <w:jc w:val="right"/>
        <w:rPr>
          <w:rFonts w:ascii="標楷體"/>
          <w:sz w:val="20"/>
        </w:rPr>
      </w:pPr>
      <w:r w:rsidRPr="009F0FFB">
        <w:rPr>
          <w:rFonts w:ascii="標楷體"/>
          <w:noProof/>
        </w:rPr>
        <w:pict>
          <v:shape id="圖片 22" o:spid="_x0000_i1046" type="#_x0000_t75" style="width:387pt;height:388.8pt;visibility:visible">
            <v:imagedata r:id="rId30" o:title=""/>
          </v:shape>
        </w:pict>
      </w:r>
    </w:p>
    <w:tbl>
      <w:tblPr>
        <w:tblW w:w="0" w:type="auto"/>
        <w:jc w:val="right"/>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515"/>
        <w:gridCol w:w="623"/>
        <w:gridCol w:w="624"/>
        <w:gridCol w:w="615"/>
        <w:gridCol w:w="8"/>
        <w:gridCol w:w="624"/>
        <w:gridCol w:w="623"/>
        <w:gridCol w:w="624"/>
        <w:gridCol w:w="623"/>
        <w:gridCol w:w="624"/>
        <w:gridCol w:w="625"/>
        <w:gridCol w:w="624"/>
        <w:gridCol w:w="627"/>
      </w:tblGrid>
      <w:tr w:rsidR="007E6164" w:rsidRPr="008930A1" w:rsidTr="005C5101">
        <w:trPr>
          <w:cantSplit/>
          <w:jc w:val="right"/>
        </w:trPr>
        <w:tc>
          <w:tcPr>
            <w:tcW w:w="1515" w:type="dxa"/>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年月</w:t>
            </w:r>
          </w:p>
        </w:tc>
        <w:tc>
          <w:tcPr>
            <w:tcW w:w="623"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87</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w:t>
            </w:r>
          </w:p>
        </w:tc>
        <w:tc>
          <w:tcPr>
            <w:tcW w:w="62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87</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10</w:t>
            </w:r>
          </w:p>
        </w:tc>
        <w:tc>
          <w:tcPr>
            <w:tcW w:w="623" w:type="dxa"/>
            <w:gridSpan w:val="2"/>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87</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11</w:t>
            </w:r>
          </w:p>
        </w:tc>
        <w:tc>
          <w:tcPr>
            <w:tcW w:w="62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87</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12</w:t>
            </w:r>
          </w:p>
        </w:tc>
        <w:tc>
          <w:tcPr>
            <w:tcW w:w="623"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62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623"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3</w:t>
            </w:r>
          </w:p>
        </w:tc>
        <w:tc>
          <w:tcPr>
            <w:tcW w:w="62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625"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5</w:t>
            </w:r>
          </w:p>
        </w:tc>
        <w:tc>
          <w:tcPr>
            <w:tcW w:w="62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w:t>
            </w:r>
          </w:p>
        </w:tc>
        <w:tc>
          <w:tcPr>
            <w:tcW w:w="627"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88</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7</w:t>
            </w:r>
          </w:p>
        </w:tc>
      </w:tr>
      <w:tr w:rsidR="007E6164" w:rsidRPr="008930A1" w:rsidTr="005C5101">
        <w:trPr>
          <w:cantSplit/>
          <w:trHeight w:val="640"/>
          <w:jc w:val="right"/>
        </w:trPr>
        <w:tc>
          <w:tcPr>
            <w:tcW w:w="1515"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hint="eastAsia"/>
                <w:sz w:val="24"/>
                <w:szCs w:val="24"/>
              </w:rPr>
              <w:t>件數</w:t>
            </w:r>
          </w:p>
        </w:tc>
        <w:tc>
          <w:tcPr>
            <w:tcW w:w="623"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20</w:t>
            </w:r>
          </w:p>
        </w:tc>
        <w:tc>
          <w:tcPr>
            <w:tcW w:w="62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14</w:t>
            </w:r>
          </w:p>
        </w:tc>
        <w:tc>
          <w:tcPr>
            <w:tcW w:w="623" w:type="dxa"/>
            <w:gridSpan w:val="2"/>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11</w:t>
            </w:r>
          </w:p>
        </w:tc>
        <w:tc>
          <w:tcPr>
            <w:tcW w:w="62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10</w:t>
            </w:r>
          </w:p>
        </w:tc>
        <w:tc>
          <w:tcPr>
            <w:tcW w:w="623"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62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3</w:t>
            </w:r>
          </w:p>
        </w:tc>
        <w:tc>
          <w:tcPr>
            <w:tcW w:w="623"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3</w:t>
            </w:r>
          </w:p>
        </w:tc>
        <w:tc>
          <w:tcPr>
            <w:tcW w:w="62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625"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62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627"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r>
      <w:tr w:rsidR="007E6164" w:rsidRPr="008930A1" w:rsidTr="005C5101">
        <w:trPr>
          <w:cantSplit/>
          <w:trHeight w:val="640"/>
          <w:jc w:val="right"/>
        </w:trPr>
        <w:tc>
          <w:tcPr>
            <w:tcW w:w="1515" w:type="dxa"/>
            <w:tcBorders>
              <w:bottom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平均件數</w:t>
            </w:r>
          </w:p>
        </w:tc>
        <w:tc>
          <w:tcPr>
            <w:tcW w:w="1862" w:type="dxa"/>
            <w:gridSpan w:val="3"/>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15</w:t>
            </w:r>
          </w:p>
        </w:tc>
        <w:tc>
          <w:tcPr>
            <w:tcW w:w="1879" w:type="dxa"/>
            <w:gridSpan w:val="4"/>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7</w:t>
            </w:r>
          </w:p>
        </w:tc>
        <w:tc>
          <w:tcPr>
            <w:tcW w:w="1872" w:type="dxa"/>
            <w:gridSpan w:val="3"/>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1.7</w:t>
            </w:r>
          </w:p>
        </w:tc>
        <w:tc>
          <w:tcPr>
            <w:tcW w:w="1251" w:type="dxa"/>
            <w:gridSpan w:val="2"/>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r>
    </w:tbl>
    <w:p w:rsidR="007E6164" w:rsidRPr="008930A1" w:rsidRDefault="007E6164" w:rsidP="007E6164">
      <w:pPr>
        <w:pStyle w:val="a6"/>
        <w:adjustRightInd w:val="0"/>
        <w:spacing w:line="300" w:lineRule="auto"/>
        <w:ind w:left="31680" w:hangingChars="200" w:firstLine="31680"/>
        <w:rPr>
          <w:rFonts w:ascii="標楷體"/>
          <w:sz w:val="24"/>
          <w:szCs w:val="24"/>
        </w:rPr>
      </w:pPr>
    </w:p>
    <w:p w:rsidR="007E6164" w:rsidRPr="008930A1" w:rsidRDefault="007E6164" w:rsidP="00534224">
      <w:pPr>
        <w:pStyle w:val="a6"/>
        <w:adjustRightInd w:val="0"/>
        <w:spacing w:line="300" w:lineRule="auto"/>
        <w:ind w:left="0" w:firstLine="31680"/>
        <w:rPr>
          <w:rFonts w:ascii="標楷體"/>
          <w:sz w:val="24"/>
          <w:szCs w:val="24"/>
        </w:rPr>
      </w:pPr>
      <w:r w:rsidRPr="008930A1">
        <w:rPr>
          <w:rFonts w:ascii="標楷體"/>
        </w:rPr>
        <w:br w:type="page"/>
      </w:r>
      <w:r w:rsidRPr="008930A1">
        <w:rPr>
          <w:rFonts w:ascii="標楷體" w:hAnsi="標楷體" w:hint="eastAsia"/>
          <w:sz w:val="24"/>
          <w:szCs w:val="24"/>
          <w:lang w:eastAsia="zh-HK"/>
        </w:rPr>
        <w:t>二、成果檢討</w:t>
      </w:r>
    </w:p>
    <w:tbl>
      <w:tblPr>
        <w:tblW w:w="0" w:type="auto"/>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2640"/>
        <w:gridCol w:w="1760"/>
        <w:gridCol w:w="1760"/>
        <w:gridCol w:w="1760"/>
      </w:tblGrid>
      <w:tr w:rsidR="007E6164" w:rsidRPr="008930A1" w:rsidTr="00263C39">
        <w:trPr>
          <w:cantSplit/>
          <w:trHeight w:val="390"/>
        </w:trPr>
        <w:tc>
          <w:tcPr>
            <w:tcW w:w="2640" w:type="dxa"/>
            <w:vMerge w:val="restart"/>
            <w:tcBorders>
              <w:top w:val="single" w:sz="12" w:space="0" w:color="auto"/>
            </w:tcBorders>
            <w:vAlign w:val="center"/>
          </w:tcPr>
          <w:p w:rsidR="007E6164" w:rsidRPr="008930A1" w:rsidRDefault="007E6164" w:rsidP="00F44FFD">
            <w:pPr>
              <w:spacing w:after="60" w:line="300" w:lineRule="auto"/>
              <w:jc w:val="center"/>
              <w:rPr>
                <w:rFonts w:ascii="標楷體"/>
                <w:sz w:val="24"/>
                <w:szCs w:val="24"/>
              </w:rPr>
            </w:pPr>
            <w:r w:rsidRPr="008930A1">
              <w:rPr>
                <w:rFonts w:ascii="標楷體" w:hAnsi="標楷體" w:hint="eastAsia"/>
                <w:sz w:val="24"/>
                <w:szCs w:val="24"/>
              </w:rPr>
              <w:t>不良原因</w:t>
            </w:r>
          </w:p>
        </w:tc>
        <w:tc>
          <w:tcPr>
            <w:tcW w:w="5280" w:type="dxa"/>
            <w:gridSpan w:val="3"/>
            <w:tcBorders>
              <w:top w:val="single" w:sz="12" w:space="0" w:color="auto"/>
            </w:tcBorders>
            <w:vAlign w:val="center"/>
          </w:tcPr>
          <w:p w:rsidR="007E6164" w:rsidRPr="008930A1" w:rsidRDefault="007E6164" w:rsidP="00F44FFD">
            <w:pPr>
              <w:spacing w:after="60" w:line="300" w:lineRule="auto"/>
              <w:jc w:val="center"/>
              <w:rPr>
                <w:rFonts w:ascii="標楷體"/>
                <w:sz w:val="24"/>
                <w:szCs w:val="24"/>
              </w:rPr>
            </w:pPr>
            <w:r w:rsidRPr="008930A1">
              <w:rPr>
                <w:rFonts w:ascii="標楷體" w:hAnsi="標楷體" w:hint="eastAsia"/>
                <w:sz w:val="24"/>
                <w:szCs w:val="24"/>
              </w:rPr>
              <w:t>改善後</w:t>
            </w:r>
          </w:p>
        </w:tc>
      </w:tr>
      <w:tr w:rsidR="007E6164" w:rsidRPr="008930A1" w:rsidTr="00263C39">
        <w:trPr>
          <w:cantSplit/>
          <w:trHeight w:val="390"/>
        </w:trPr>
        <w:tc>
          <w:tcPr>
            <w:tcW w:w="2640" w:type="dxa"/>
            <w:vMerge/>
          </w:tcPr>
          <w:p w:rsidR="007E6164" w:rsidRPr="008930A1" w:rsidRDefault="007E6164" w:rsidP="00F44FFD">
            <w:pPr>
              <w:spacing w:after="60" w:line="300" w:lineRule="auto"/>
              <w:rPr>
                <w:rFonts w:ascii="標楷體"/>
                <w:sz w:val="24"/>
                <w:szCs w:val="24"/>
              </w:rPr>
            </w:pPr>
          </w:p>
        </w:tc>
        <w:tc>
          <w:tcPr>
            <w:tcW w:w="1760" w:type="dxa"/>
            <w:vAlign w:val="center"/>
          </w:tcPr>
          <w:p w:rsidR="007E6164" w:rsidRPr="008930A1" w:rsidRDefault="007E6164" w:rsidP="00F44FFD">
            <w:pPr>
              <w:spacing w:after="60" w:line="300" w:lineRule="auto"/>
              <w:jc w:val="center"/>
              <w:rPr>
                <w:rFonts w:ascii="標楷體"/>
                <w:sz w:val="24"/>
                <w:szCs w:val="24"/>
              </w:rPr>
            </w:pPr>
            <w:r w:rsidRPr="008930A1">
              <w:rPr>
                <w:rFonts w:ascii="標楷體" w:hAnsi="標楷體" w:hint="eastAsia"/>
                <w:sz w:val="24"/>
                <w:szCs w:val="24"/>
              </w:rPr>
              <w:t>不良件數</w:t>
            </w:r>
          </w:p>
        </w:tc>
        <w:tc>
          <w:tcPr>
            <w:tcW w:w="1760" w:type="dxa"/>
            <w:vAlign w:val="center"/>
          </w:tcPr>
          <w:p w:rsidR="007E6164" w:rsidRPr="008930A1" w:rsidRDefault="007E6164" w:rsidP="00F44FFD">
            <w:pPr>
              <w:spacing w:after="60" w:line="300" w:lineRule="auto"/>
              <w:jc w:val="center"/>
              <w:rPr>
                <w:rFonts w:ascii="標楷體"/>
                <w:sz w:val="24"/>
                <w:szCs w:val="24"/>
              </w:rPr>
            </w:pPr>
            <w:r w:rsidRPr="008930A1">
              <w:rPr>
                <w:rFonts w:ascii="標楷體" w:hAnsi="標楷體" w:hint="eastAsia"/>
                <w:sz w:val="24"/>
                <w:szCs w:val="24"/>
              </w:rPr>
              <w:t>影響度％</w:t>
            </w:r>
          </w:p>
        </w:tc>
        <w:tc>
          <w:tcPr>
            <w:tcW w:w="1760" w:type="dxa"/>
            <w:vAlign w:val="center"/>
          </w:tcPr>
          <w:p w:rsidR="007E6164" w:rsidRPr="008930A1" w:rsidRDefault="007E6164" w:rsidP="00F44FFD">
            <w:pPr>
              <w:spacing w:after="60" w:line="300" w:lineRule="auto"/>
              <w:jc w:val="center"/>
              <w:rPr>
                <w:rFonts w:ascii="標楷體"/>
                <w:sz w:val="24"/>
                <w:szCs w:val="24"/>
              </w:rPr>
            </w:pPr>
            <w:r w:rsidRPr="008930A1">
              <w:rPr>
                <w:rFonts w:ascii="標楷體" w:hAnsi="標楷體" w:hint="eastAsia"/>
                <w:sz w:val="24"/>
                <w:szCs w:val="24"/>
              </w:rPr>
              <w:t>累計影響度％</w:t>
            </w:r>
          </w:p>
        </w:tc>
      </w:tr>
      <w:tr w:rsidR="007E6164" w:rsidRPr="008930A1" w:rsidTr="00263C39">
        <w:trPr>
          <w:cantSplit/>
          <w:trHeight w:val="390"/>
        </w:trPr>
        <w:tc>
          <w:tcPr>
            <w:tcW w:w="2640" w:type="dxa"/>
            <w:vAlign w:val="center"/>
          </w:tcPr>
          <w:p w:rsidR="007E6164" w:rsidRPr="008930A1" w:rsidRDefault="007E6164" w:rsidP="00F44FFD">
            <w:pPr>
              <w:spacing w:after="60" w:line="300" w:lineRule="auto"/>
              <w:ind w:left="5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模板材料老舊</w:t>
            </w:r>
          </w:p>
        </w:tc>
        <w:tc>
          <w:tcPr>
            <w:tcW w:w="1760" w:type="dxa"/>
            <w:vAlign w:val="center"/>
          </w:tcPr>
          <w:p w:rsidR="007E6164" w:rsidRPr="008930A1" w:rsidRDefault="007E6164" w:rsidP="00F44FFD">
            <w:pPr>
              <w:spacing w:after="60" w:line="300" w:lineRule="auto"/>
              <w:jc w:val="center"/>
              <w:rPr>
                <w:rFonts w:ascii="標楷體" w:hAnsi="標楷體"/>
                <w:sz w:val="24"/>
                <w:szCs w:val="24"/>
              </w:rPr>
            </w:pPr>
            <w:r w:rsidRPr="008930A1">
              <w:rPr>
                <w:rFonts w:ascii="標楷體" w:hAnsi="標楷體"/>
                <w:sz w:val="24"/>
                <w:szCs w:val="24"/>
              </w:rPr>
              <w:t>2</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40</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40</w:t>
            </w:r>
          </w:p>
        </w:tc>
      </w:tr>
      <w:tr w:rsidR="007E6164" w:rsidRPr="008930A1" w:rsidTr="00263C39">
        <w:trPr>
          <w:cantSplit/>
          <w:trHeight w:val="390"/>
        </w:trPr>
        <w:tc>
          <w:tcPr>
            <w:tcW w:w="2640" w:type="dxa"/>
            <w:vAlign w:val="center"/>
          </w:tcPr>
          <w:p w:rsidR="007E6164" w:rsidRPr="008930A1" w:rsidRDefault="007E6164" w:rsidP="00F44FFD">
            <w:pPr>
              <w:spacing w:after="60" w:line="300" w:lineRule="auto"/>
              <w:ind w:left="5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粉飾工作草率</w:t>
            </w:r>
          </w:p>
        </w:tc>
        <w:tc>
          <w:tcPr>
            <w:tcW w:w="1760" w:type="dxa"/>
            <w:vAlign w:val="center"/>
          </w:tcPr>
          <w:p w:rsidR="007E6164" w:rsidRPr="008930A1" w:rsidRDefault="007E6164" w:rsidP="00F44FFD">
            <w:pPr>
              <w:spacing w:after="60" w:line="300" w:lineRule="auto"/>
              <w:jc w:val="center"/>
              <w:rPr>
                <w:rFonts w:ascii="標楷體" w:hAnsi="標楷體"/>
                <w:sz w:val="24"/>
                <w:szCs w:val="24"/>
              </w:rPr>
            </w:pPr>
            <w:r w:rsidRPr="008930A1">
              <w:rPr>
                <w:rFonts w:ascii="標楷體" w:hAnsi="標楷體"/>
                <w:sz w:val="24"/>
                <w:szCs w:val="24"/>
              </w:rPr>
              <w:t>2</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40</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80</w:t>
            </w:r>
          </w:p>
        </w:tc>
      </w:tr>
      <w:tr w:rsidR="007E6164" w:rsidRPr="008930A1" w:rsidTr="00263C39">
        <w:trPr>
          <w:cantSplit/>
          <w:trHeight w:val="390"/>
        </w:trPr>
        <w:tc>
          <w:tcPr>
            <w:tcW w:w="2640" w:type="dxa"/>
            <w:vAlign w:val="center"/>
          </w:tcPr>
          <w:p w:rsidR="007E6164" w:rsidRPr="008930A1" w:rsidRDefault="007E6164" w:rsidP="00F44FFD">
            <w:pPr>
              <w:spacing w:after="60" w:line="300" w:lineRule="auto"/>
              <w:ind w:left="5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支撐固定不牢</w:t>
            </w:r>
          </w:p>
        </w:tc>
        <w:tc>
          <w:tcPr>
            <w:tcW w:w="1760" w:type="dxa"/>
            <w:vAlign w:val="center"/>
          </w:tcPr>
          <w:p w:rsidR="007E6164" w:rsidRPr="008930A1" w:rsidRDefault="007E6164" w:rsidP="00F44FFD">
            <w:pPr>
              <w:spacing w:after="60" w:line="300" w:lineRule="auto"/>
              <w:jc w:val="center"/>
              <w:rPr>
                <w:rFonts w:ascii="標楷體" w:hAnsi="標楷體"/>
                <w:sz w:val="24"/>
                <w:szCs w:val="24"/>
              </w:rPr>
            </w:pPr>
            <w:r w:rsidRPr="008930A1">
              <w:rPr>
                <w:rFonts w:ascii="標楷體" w:hAnsi="標楷體"/>
                <w:sz w:val="24"/>
                <w:szCs w:val="24"/>
              </w:rPr>
              <w:t>1</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20</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100</w:t>
            </w:r>
          </w:p>
        </w:tc>
      </w:tr>
      <w:tr w:rsidR="007E6164" w:rsidRPr="008930A1" w:rsidTr="00263C39">
        <w:trPr>
          <w:cantSplit/>
          <w:trHeight w:val="390"/>
        </w:trPr>
        <w:tc>
          <w:tcPr>
            <w:tcW w:w="2640" w:type="dxa"/>
            <w:vAlign w:val="center"/>
          </w:tcPr>
          <w:p w:rsidR="007E6164" w:rsidRPr="008930A1" w:rsidRDefault="007E6164" w:rsidP="00F44FFD">
            <w:pPr>
              <w:spacing w:after="60" w:line="300" w:lineRule="auto"/>
              <w:ind w:left="5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未充分搗實</w:t>
            </w:r>
          </w:p>
        </w:tc>
        <w:tc>
          <w:tcPr>
            <w:tcW w:w="1760" w:type="dxa"/>
            <w:vAlign w:val="center"/>
          </w:tcPr>
          <w:p w:rsidR="007E6164" w:rsidRPr="008930A1" w:rsidRDefault="007E6164" w:rsidP="00F44FFD">
            <w:pPr>
              <w:spacing w:after="60" w:line="300" w:lineRule="auto"/>
              <w:jc w:val="center"/>
              <w:rPr>
                <w:rFonts w:ascii="標楷體"/>
                <w:sz w:val="24"/>
                <w:szCs w:val="24"/>
              </w:rPr>
            </w:pPr>
            <w:r w:rsidRPr="008930A1">
              <w:rPr>
                <w:rFonts w:ascii="標楷體"/>
                <w:sz w:val="24"/>
                <w:szCs w:val="24"/>
              </w:rPr>
              <w:t>0</w:t>
            </w:r>
          </w:p>
        </w:tc>
        <w:tc>
          <w:tcPr>
            <w:tcW w:w="1760" w:type="dxa"/>
            <w:vAlign w:val="center"/>
          </w:tcPr>
          <w:p w:rsidR="007E6164" w:rsidRPr="008930A1" w:rsidRDefault="007E6164" w:rsidP="00F44FFD">
            <w:pPr>
              <w:spacing w:after="60" w:line="300" w:lineRule="auto"/>
              <w:ind w:right="851"/>
              <w:jc w:val="right"/>
              <w:rPr>
                <w:rFonts w:ascii="標楷體"/>
                <w:sz w:val="24"/>
                <w:szCs w:val="24"/>
              </w:rPr>
            </w:pPr>
            <w:r w:rsidRPr="008930A1">
              <w:rPr>
                <w:rFonts w:ascii="標楷體"/>
                <w:sz w:val="24"/>
                <w:szCs w:val="24"/>
              </w:rPr>
              <w:t>0</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100</w:t>
            </w:r>
          </w:p>
        </w:tc>
      </w:tr>
      <w:tr w:rsidR="007E6164" w:rsidRPr="008930A1" w:rsidTr="00263C39">
        <w:trPr>
          <w:cantSplit/>
          <w:trHeight w:val="390"/>
        </w:trPr>
        <w:tc>
          <w:tcPr>
            <w:tcW w:w="2640" w:type="dxa"/>
            <w:vAlign w:val="center"/>
          </w:tcPr>
          <w:p w:rsidR="007E6164" w:rsidRPr="008930A1" w:rsidRDefault="007E6164" w:rsidP="00F44FFD">
            <w:pPr>
              <w:spacing w:after="60" w:line="300" w:lineRule="auto"/>
              <w:ind w:left="5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未嚴格控制坍度</w:t>
            </w:r>
          </w:p>
        </w:tc>
        <w:tc>
          <w:tcPr>
            <w:tcW w:w="1760" w:type="dxa"/>
            <w:vAlign w:val="center"/>
          </w:tcPr>
          <w:p w:rsidR="007E6164" w:rsidRPr="008930A1" w:rsidRDefault="007E6164" w:rsidP="00F44FFD">
            <w:pPr>
              <w:spacing w:after="60" w:line="300" w:lineRule="auto"/>
              <w:jc w:val="center"/>
              <w:rPr>
                <w:rFonts w:ascii="標楷體"/>
                <w:sz w:val="24"/>
                <w:szCs w:val="24"/>
              </w:rPr>
            </w:pPr>
            <w:r w:rsidRPr="008930A1">
              <w:rPr>
                <w:rFonts w:ascii="標楷體"/>
                <w:sz w:val="24"/>
                <w:szCs w:val="24"/>
              </w:rPr>
              <w:t>0</w:t>
            </w:r>
          </w:p>
        </w:tc>
        <w:tc>
          <w:tcPr>
            <w:tcW w:w="1760" w:type="dxa"/>
            <w:vAlign w:val="center"/>
          </w:tcPr>
          <w:p w:rsidR="007E6164" w:rsidRPr="008930A1" w:rsidRDefault="007E6164" w:rsidP="00F44FFD">
            <w:pPr>
              <w:spacing w:after="60" w:line="300" w:lineRule="auto"/>
              <w:ind w:right="851"/>
              <w:jc w:val="right"/>
              <w:rPr>
                <w:rFonts w:ascii="標楷體"/>
                <w:sz w:val="24"/>
                <w:szCs w:val="24"/>
              </w:rPr>
            </w:pPr>
            <w:r w:rsidRPr="008930A1">
              <w:rPr>
                <w:rFonts w:ascii="標楷體"/>
                <w:sz w:val="24"/>
                <w:szCs w:val="24"/>
              </w:rPr>
              <w:t>0</w:t>
            </w:r>
          </w:p>
        </w:tc>
        <w:tc>
          <w:tcPr>
            <w:tcW w:w="1760" w:type="dxa"/>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100</w:t>
            </w:r>
          </w:p>
        </w:tc>
      </w:tr>
      <w:tr w:rsidR="007E6164" w:rsidRPr="008930A1" w:rsidTr="00263C39">
        <w:trPr>
          <w:cantSplit/>
          <w:trHeight w:val="390"/>
        </w:trPr>
        <w:tc>
          <w:tcPr>
            <w:tcW w:w="2640" w:type="dxa"/>
            <w:tcBorders>
              <w:bottom w:val="single" w:sz="12" w:space="0" w:color="auto"/>
            </w:tcBorders>
            <w:vAlign w:val="center"/>
          </w:tcPr>
          <w:p w:rsidR="007E6164" w:rsidRPr="008930A1" w:rsidRDefault="007E6164" w:rsidP="00F44FFD">
            <w:pPr>
              <w:spacing w:after="60" w:line="300" w:lineRule="auto"/>
              <w:ind w:left="57" w:right="57"/>
              <w:jc w:val="center"/>
              <w:rPr>
                <w:rFonts w:ascii="標楷體"/>
                <w:sz w:val="24"/>
                <w:szCs w:val="24"/>
              </w:rPr>
            </w:pPr>
            <w:r w:rsidRPr="008930A1">
              <w:rPr>
                <w:rFonts w:ascii="標楷體" w:hAnsi="標楷體" w:hint="eastAsia"/>
                <w:sz w:val="24"/>
                <w:szCs w:val="24"/>
              </w:rPr>
              <w:t>合　　　　　計</w:t>
            </w:r>
          </w:p>
        </w:tc>
        <w:tc>
          <w:tcPr>
            <w:tcW w:w="1760" w:type="dxa"/>
            <w:tcBorders>
              <w:bottom w:val="single" w:sz="12" w:space="0" w:color="auto"/>
            </w:tcBorders>
            <w:vAlign w:val="center"/>
          </w:tcPr>
          <w:p w:rsidR="007E6164" w:rsidRPr="008930A1" w:rsidRDefault="007E6164" w:rsidP="00F44FFD">
            <w:pPr>
              <w:spacing w:after="60" w:line="300" w:lineRule="auto"/>
              <w:jc w:val="center"/>
              <w:rPr>
                <w:rFonts w:ascii="標楷體" w:hAnsi="標楷體"/>
                <w:sz w:val="24"/>
                <w:szCs w:val="24"/>
              </w:rPr>
            </w:pPr>
            <w:r w:rsidRPr="008930A1">
              <w:rPr>
                <w:rFonts w:ascii="標楷體" w:hAnsi="標楷體"/>
                <w:sz w:val="24"/>
                <w:szCs w:val="24"/>
              </w:rPr>
              <w:t>5</w:t>
            </w:r>
          </w:p>
        </w:tc>
        <w:tc>
          <w:tcPr>
            <w:tcW w:w="1760" w:type="dxa"/>
            <w:tcBorders>
              <w:bottom w:val="single" w:sz="12" w:space="0" w:color="auto"/>
            </w:tcBorders>
            <w:vAlign w:val="center"/>
          </w:tcPr>
          <w:p w:rsidR="007E6164" w:rsidRPr="008930A1" w:rsidRDefault="007E6164" w:rsidP="00F44FFD">
            <w:pPr>
              <w:spacing w:after="60" w:line="300" w:lineRule="auto"/>
              <w:ind w:right="851"/>
              <w:jc w:val="right"/>
              <w:rPr>
                <w:rFonts w:ascii="標楷體" w:hAnsi="標楷體"/>
                <w:sz w:val="24"/>
                <w:szCs w:val="24"/>
              </w:rPr>
            </w:pPr>
            <w:r w:rsidRPr="008930A1">
              <w:rPr>
                <w:rFonts w:ascii="標楷體" w:hAnsi="標楷體"/>
                <w:sz w:val="24"/>
                <w:szCs w:val="24"/>
              </w:rPr>
              <w:t>100</w:t>
            </w:r>
          </w:p>
        </w:tc>
        <w:tc>
          <w:tcPr>
            <w:tcW w:w="1760" w:type="dxa"/>
            <w:tcBorders>
              <w:bottom w:val="single" w:sz="12" w:space="0" w:color="auto"/>
            </w:tcBorders>
            <w:vAlign w:val="center"/>
          </w:tcPr>
          <w:p w:rsidR="007E6164" w:rsidRPr="008930A1" w:rsidRDefault="007E6164" w:rsidP="00F44FFD">
            <w:pPr>
              <w:spacing w:after="60" w:line="300" w:lineRule="auto"/>
              <w:ind w:right="851"/>
              <w:jc w:val="right"/>
              <w:rPr>
                <w:rFonts w:ascii="標楷體" w:hAnsi="標楷體"/>
                <w:sz w:val="24"/>
                <w:szCs w:val="24"/>
              </w:rPr>
            </w:pPr>
          </w:p>
        </w:tc>
      </w:tr>
    </w:tbl>
    <w:p w:rsidR="007E6164" w:rsidRDefault="007E6164" w:rsidP="007E6164">
      <w:pPr>
        <w:pStyle w:val="a6"/>
        <w:adjustRightInd w:val="0"/>
        <w:spacing w:line="300" w:lineRule="auto"/>
        <w:ind w:left="31680" w:hangingChars="200" w:firstLine="31680"/>
        <w:rPr>
          <w:rFonts w:ascii="標楷體"/>
          <w:sz w:val="24"/>
          <w:szCs w:val="24"/>
        </w:rPr>
      </w:pPr>
    </w:p>
    <w:p w:rsidR="007E6164" w:rsidRPr="008930A1" w:rsidRDefault="007E6164" w:rsidP="00534224">
      <w:pPr>
        <w:pStyle w:val="a6"/>
        <w:adjustRightInd w:val="0"/>
        <w:spacing w:line="300" w:lineRule="auto"/>
        <w:ind w:left="31680" w:hangingChars="200" w:firstLine="31680"/>
        <w:rPr>
          <w:rFonts w:ascii="標楷體"/>
          <w:sz w:val="24"/>
          <w:szCs w:val="24"/>
        </w:rPr>
      </w:pPr>
    </w:p>
    <w:p w:rsidR="007E6164" w:rsidRPr="008930A1" w:rsidRDefault="007E6164" w:rsidP="008930A1">
      <w:pPr>
        <w:spacing w:after="120" w:line="300" w:lineRule="auto"/>
        <w:jc w:val="center"/>
        <w:rPr>
          <w:rFonts w:ascii="標楷體"/>
          <w:sz w:val="20"/>
        </w:rPr>
      </w:pPr>
      <w:r w:rsidRPr="009F0FFB">
        <w:rPr>
          <w:rFonts w:ascii="標楷體"/>
          <w:noProof/>
        </w:rPr>
        <w:pict>
          <v:shape id="圖片 23" o:spid="_x0000_i1047" type="#_x0000_t75" style="width:303.6pt;height:267pt;visibility:visible">
            <v:imagedata r:id="rId31" o:title=""/>
          </v:shape>
        </w:pict>
      </w:r>
    </w:p>
    <w:tbl>
      <w:tblPr>
        <w:tblW w:w="0" w:type="auto"/>
        <w:tblInd w:w="2648" w:type="dxa"/>
        <w:tblLayout w:type="fixed"/>
        <w:tblCellMar>
          <w:left w:w="28" w:type="dxa"/>
          <w:right w:w="28" w:type="dxa"/>
        </w:tblCellMar>
        <w:tblLook w:val="0000"/>
      </w:tblPr>
      <w:tblGrid>
        <w:gridCol w:w="873"/>
        <w:gridCol w:w="873"/>
        <w:gridCol w:w="874"/>
        <w:gridCol w:w="873"/>
        <w:gridCol w:w="874"/>
      </w:tblGrid>
      <w:tr w:rsidR="007E6164" w:rsidRPr="008930A1">
        <w:trPr>
          <w:cantSplit/>
          <w:trHeight w:val="560"/>
        </w:trPr>
        <w:tc>
          <w:tcPr>
            <w:tcW w:w="873"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873"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874"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873"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874"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7E6164" w:rsidRPr="008930A1" w:rsidTr="007B0489">
        <w:trPr>
          <w:cantSplit/>
          <w:trHeight w:val="2139"/>
        </w:trPr>
        <w:tc>
          <w:tcPr>
            <w:tcW w:w="873"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模板材料老舊</w:t>
            </w:r>
          </w:p>
        </w:tc>
        <w:tc>
          <w:tcPr>
            <w:tcW w:w="873"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粉飾工作草率</w:t>
            </w:r>
          </w:p>
        </w:tc>
        <w:tc>
          <w:tcPr>
            <w:tcW w:w="874"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支撐固定不牢</w:t>
            </w:r>
          </w:p>
        </w:tc>
        <w:tc>
          <w:tcPr>
            <w:tcW w:w="873"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未充分搗實</w:t>
            </w:r>
          </w:p>
        </w:tc>
        <w:tc>
          <w:tcPr>
            <w:tcW w:w="874"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未嚴格控制坍度</w:t>
            </w:r>
          </w:p>
        </w:tc>
      </w:tr>
    </w:tbl>
    <w:p w:rsidR="007E6164" w:rsidRPr="008930A1" w:rsidRDefault="007E6164" w:rsidP="008930A1">
      <w:pPr>
        <w:pStyle w:val="112"/>
        <w:spacing w:before="0" w:line="300" w:lineRule="auto"/>
        <w:ind w:left="0" w:firstLine="0"/>
        <w:rPr>
          <w:rFonts w:ascii="標楷體"/>
        </w:rPr>
      </w:pPr>
    </w:p>
    <w:p w:rsidR="007E6164" w:rsidRPr="008930A1" w:rsidRDefault="007E6164" w:rsidP="00534224">
      <w:pPr>
        <w:pStyle w:val="a6"/>
        <w:adjustRightInd w:val="0"/>
        <w:spacing w:line="300" w:lineRule="auto"/>
        <w:ind w:left="0" w:firstLineChars="354" w:firstLine="31680"/>
        <w:rPr>
          <w:rFonts w:ascii="標楷體"/>
          <w:sz w:val="24"/>
          <w:szCs w:val="24"/>
        </w:rPr>
      </w:pPr>
      <w:r w:rsidRPr="008930A1">
        <w:rPr>
          <w:rFonts w:ascii="標楷體"/>
        </w:rPr>
        <w:br w:type="page"/>
      </w:r>
      <w:r w:rsidRPr="008930A1">
        <w:rPr>
          <w:rFonts w:ascii="標楷體" w:hAnsi="標楷體" w:hint="eastAsia"/>
          <w:sz w:val="24"/>
          <w:szCs w:val="24"/>
        </w:rPr>
        <w:t>（一）有形成果</w:t>
      </w:r>
    </w:p>
    <w:p w:rsidR="007E6164" w:rsidRPr="008930A1" w:rsidRDefault="007E6164" w:rsidP="00534224">
      <w:pPr>
        <w:pStyle w:val="a6"/>
        <w:adjustRightInd w:val="0"/>
        <w:spacing w:line="300" w:lineRule="auto"/>
        <w:ind w:leftChars="607" w:left="31680" w:hangingChars="118" w:firstLine="31680"/>
        <w:rPr>
          <w:rFonts w:ascii="標楷體"/>
          <w:sz w:val="24"/>
          <w:szCs w:val="24"/>
        </w:rPr>
      </w:pPr>
      <w:r w:rsidRPr="008930A1">
        <w:rPr>
          <w:rFonts w:ascii="標楷體" w:hAnsi="標楷體"/>
          <w:sz w:val="24"/>
          <w:szCs w:val="24"/>
        </w:rPr>
        <w:t>1.</w:t>
      </w:r>
      <w:r w:rsidRPr="008930A1">
        <w:rPr>
          <w:rFonts w:ascii="標楷體" w:hAnsi="標楷體" w:hint="eastAsia"/>
          <w:sz w:val="24"/>
          <w:szCs w:val="24"/>
        </w:rPr>
        <w:t>改善前平均不良件數</w:t>
      </w:r>
      <w:r w:rsidRPr="008930A1">
        <w:rPr>
          <w:rFonts w:ascii="標楷體" w:hAnsi="標楷體"/>
          <w:sz w:val="24"/>
          <w:szCs w:val="24"/>
        </w:rPr>
        <w:t>15</w:t>
      </w:r>
      <w:r w:rsidRPr="008930A1">
        <w:rPr>
          <w:rFonts w:ascii="標楷體" w:hAnsi="標楷體" w:hint="eastAsia"/>
          <w:sz w:val="24"/>
          <w:szCs w:val="24"/>
        </w:rPr>
        <w:t>件，改善後平均不良件數</w:t>
      </w:r>
      <w:r w:rsidRPr="008930A1">
        <w:rPr>
          <w:rFonts w:ascii="標楷體" w:hAnsi="標楷體"/>
          <w:sz w:val="24"/>
          <w:szCs w:val="24"/>
        </w:rPr>
        <w:t>1.7</w:t>
      </w:r>
      <w:r w:rsidRPr="008930A1">
        <w:rPr>
          <w:rFonts w:ascii="標楷體" w:hAnsi="標楷體" w:hint="eastAsia"/>
          <w:sz w:val="24"/>
          <w:szCs w:val="24"/>
        </w:rPr>
        <w:t>件，達到平均目標值</w:t>
      </w:r>
      <w:r w:rsidRPr="008930A1">
        <w:rPr>
          <w:rFonts w:ascii="標楷體" w:hAnsi="標楷體"/>
          <w:sz w:val="24"/>
          <w:szCs w:val="24"/>
        </w:rPr>
        <w:t>2.5</w:t>
      </w:r>
      <w:r w:rsidRPr="008930A1">
        <w:rPr>
          <w:rFonts w:ascii="標楷體" w:hAnsi="標楷體" w:hint="eastAsia"/>
          <w:sz w:val="24"/>
          <w:szCs w:val="24"/>
        </w:rPr>
        <w:t>件。</w:t>
      </w:r>
    </w:p>
    <w:p w:rsidR="007E6164" w:rsidRDefault="007E6164" w:rsidP="00534224">
      <w:pPr>
        <w:pStyle w:val="a6"/>
        <w:adjustRightInd w:val="0"/>
        <w:spacing w:line="300" w:lineRule="auto"/>
        <w:ind w:leftChars="607" w:left="31680" w:hangingChars="118" w:firstLine="31680"/>
        <w:rPr>
          <w:rFonts w:ascii="標楷體"/>
          <w:sz w:val="24"/>
          <w:szCs w:val="24"/>
        </w:rPr>
      </w:pPr>
      <w:r w:rsidRPr="008930A1">
        <w:rPr>
          <w:rFonts w:ascii="標楷體" w:hAnsi="標楷體"/>
          <w:sz w:val="24"/>
          <w:szCs w:val="24"/>
        </w:rPr>
        <w:t>2.</w:t>
      </w:r>
      <w:r>
        <w:rPr>
          <w:rFonts w:ascii="標楷體" w:hAnsi="標楷體" w:hint="eastAsia"/>
          <w:sz w:val="24"/>
          <w:szCs w:val="24"/>
        </w:rPr>
        <w:t>提</w:t>
      </w:r>
      <w:r>
        <w:rPr>
          <w:rFonts w:ascii="標楷體" w:hAnsi="標楷體" w:hint="eastAsia"/>
          <w:sz w:val="24"/>
          <w:szCs w:val="24"/>
          <w:lang w:eastAsia="zh-HK"/>
        </w:rPr>
        <w:t>升</w:t>
      </w:r>
      <w:r w:rsidRPr="008930A1">
        <w:rPr>
          <w:rFonts w:ascii="標楷體" w:hAnsi="標楷體" w:hint="eastAsia"/>
          <w:sz w:val="24"/>
          <w:szCs w:val="24"/>
        </w:rPr>
        <w:t>混凝土品質增進構造物之美觀。</w:t>
      </w:r>
    </w:p>
    <w:p w:rsidR="007E6164" w:rsidRPr="008930A1" w:rsidRDefault="007E6164" w:rsidP="00534224">
      <w:pPr>
        <w:pStyle w:val="a6"/>
        <w:adjustRightInd w:val="0"/>
        <w:spacing w:line="300" w:lineRule="auto"/>
        <w:ind w:left="0" w:firstLineChars="413" w:firstLine="31680"/>
        <w:rPr>
          <w:rFonts w:ascii="標楷體"/>
          <w:sz w:val="24"/>
          <w:szCs w:val="24"/>
        </w:rPr>
      </w:pPr>
      <w:r w:rsidRPr="008930A1">
        <w:rPr>
          <w:rFonts w:ascii="標楷體" w:hAnsi="標楷體" w:hint="eastAsia"/>
          <w:sz w:val="24"/>
          <w:szCs w:val="24"/>
        </w:rPr>
        <w:t>（二）無形成果</w:t>
      </w:r>
    </w:p>
    <w:p w:rsidR="007E6164" w:rsidRPr="008930A1" w:rsidRDefault="007E6164" w:rsidP="00534224">
      <w:pPr>
        <w:pStyle w:val="a6"/>
        <w:adjustRightInd w:val="0"/>
        <w:spacing w:line="300" w:lineRule="auto"/>
        <w:ind w:leftChars="607" w:left="31680" w:hangingChars="118" w:firstLine="31680"/>
        <w:rPr>
          <w:rFonts w:ascii="標楷體"/>
          <w:sz w:val="24"/>
          <w:szCs w:val="24"/>
        </w:rPr>
      </w:pPr>
      <w:r w:rsidRPr="008930A1">
        <w:rPr>
          <w:rFonts w:ascii="標楷體" w:hAnsi="標楷體"/>
          <w:sz w:val="24"/>
          <w:szCs w:val="24"/>
        </w:rPr>
        <w:t>1.</w:t>
      </w:r>
      <w:r w:rsidRPr="008930A1">
        <w:rPr>
          <w:rFonts w:ascii="標楷體" w:hAnsi="標楷體" w:hint="eastAsia"/>
          <w:sz w:val="24"/>
          <w:szCs w:val="24"/>
        </w:rPr>
        <w:t>對品管手法、團隊精神、改善意識及工作執行經本期活動後均有顯著之進步。</w:t>
      </w:r>
    </w:p>
    <w:p w:rsidR="007E6164" w:rsidRDefault="007E6164" w:rsidP="00534224">
      <w:pPr>
        <w:pStyle w:val="a6"/>
        <w:adjustRightInd w:val="0"/>
        <w:spacing w:line="300" w:lineRule="auto"/>
        <w:ind w:leftChars="607" w:left="31680" w:hangingChars="118" w:firstLine="31680"/>
        <w:rPr>
          <w:rFonts w:ascii="標楷體"/>
          <w:sz w:val="24"/>
          <w:szCs w:val="24"/>
        </w:rPr>
      </w:pPr>
      <w:r w:rsidRPr="008930A1">
        <w:rPr>
          <w:rFonts w:ascii="標楷體" w:hAnsi="標楷體"/>
          <w:sz w:val="24"/>
          <w:szCs w:val="24"/>
        </w:rPr>
        <w:t>2.</w:t>
      </w:r>
      <w:r w:rsidRPr="008930A1">
        <w:rPr>
          <w:rFonts w:ascii="標楷體" w:hAnsi="標楷體" w:hint="eastAsia"/>
          <w:sz w:val="24"/>
          <w:szCs w:val="24"/>
        </w:rPr>
        <w:t>活動初期及活動後就團隊精神改善手法</w:t>
      </w:r>
      <w:r w:rsidRPr="008930A1">
        <w:rPr>
          <w:rFonts w:ascii="標楷體" w:hint="eastAsia"/>
          <w:sz w:val="24"/>
          <w:szCs w:val="24"/>
        </w:rPr>
        <w:t>……</w:t>
      </w:r>
      <w:r w:rsidRPr="008930A1">
        <w:rPr>
          <w:rFonts w:ascii="標楷體" w:hAnsi="標楷體" w:hint="eastAsia"/>
          <w:sz w:val="24"/>
          <w:szCs w:val="24"/>
        </w:rPr>
        <w:t>等六項無形成果，全體人員以每項為</w:t>
      </w:r>
      <w:r w:rsidRPr="008930A1">
        <w:rPr>
          <w:rFonts w:ascii="標楷體"/>
          <w:sz w:val="24"/>
          <w:szCs w:val="24"/>
        </w:rPr>
        <w:t>0</w:t>
      </w:r>
      <w:r w:rsidRPr="008930A1">
        <w:rPr>
          <w:rFonts w:ascii="標楷體" w:hAnsi="標楷體" w:hint="eastAsia"/>
          <w:sz w:val="24"/>
          <w:szCs w:val="24"/>
        </w:rPr>
        <w:t>～</w:t>
      </w:r>
      <w:r w:rsidRPr="008930A1">
        <w:rPr>
          <w:rFonts w:ascii="標楷體" w:hAnsi="標楷體"/>
          <w:sz w:val="24"/>
          <w:szCs w:val="24"/>
        </w:rPr>
        <w:t>10</w:t>
      </w:r>
      <w:r w:rsidRPr="008930A1">
        <w:rPr>
          <w:rFonts w:ascii="標楷體" w:hAnsi="標楷體" w:hint="eastAsia"/>
          <w:sz w:val="24"/>
          <w:szCs w:val="24"/>
        </w:rPr>
        <w:t>分自我評估繪成雷達圖。</w:t>
      </w:r>
    </w:p>
    <w:p w:rsidR="007E6164" w:rsidRPr="008930A1" w:rsidRDefault="007E6164" w:rsidP="00534224">
      <w:pPr>
        <w:pStyle w:val="a6"/>
        <w:adjustRightInd w:val="0"/>
        <w:spacing w:line="300" w:lineRule="auto"/>
        <w:ind w:leftChars="607" w:left="31680" w:hangingChars="118" w:firstLine="31680"/>
        <w:rPr>
          <w:rFonts w:ascii="標楷體"/>
          <w:sz w:val="24"/>
          <w:szCs w:val="24"/>
        </w:rPr>
      </w:pPr>
    </w:p>
    <w:p w:rsidR="007E6164" w:rsidRPr="008930A1" w:rsidRDefault="007E6164" w:rsidP="00534224">
      <w:pPr>
        <w:pStyle w:val="a6"/>
        <w:adjustRightInd w:val="0"/>
        <w:spacing w:line="300" w:lineRule="auto"/>
        <w:ind w:leftChars="585" w:left="31680" w:firstLineChars="84" w:firstLine="31680"/>
        <w:rPr>
          <w:rFonts w:ascii="標楷體"/>
          <w:sz w:val="24"/>
          <w:szCs w:val="24"/>
        </w:rPr>
      </w:pPr>
      <w:r>
        <w:rPr>
          <w:rFonts w:ascii="標楷體" w:hAnsi="標楷體"/>
          <w:sz w:val="24"/>
          <w:szCs w:val="24"/>
        </w:rPr>
        <w:t>A.</w:t>
      </w:r>
      <w:r w:rsidRPr="008930A1">
        <w:rPr>
          <w:rFonts w:ascii="標楷體" w:hAnsi="標楷體" w:hint="eastAsia"/>
          <w:sz w:val="24"/>
          <w:szCs w:val="24"/>
        </w:rPr>
        <w:t>自我評估表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70"/>
        <w:gridCol w:w="1637"/>
        <w:gridCol w:w="351"/>
        <w:gridCol w:w="351"/>
        <w:gridCol w:w="351"/>
        <w:gridCol w:w="352"/>
        <w:gridCol w:w="350"/>
        <w:gridCol w:w="352"/>
        <w:gridCol w:w="350"/>
        <w:gridCol w:w="350"/>
        <w:gridCol w:w="350"/>
        <w:gridCol w:w="352"/>
        <w:gridCol w:w="703"/>
        <w:gridCol w:w="701"/>
        <w:gridCol w:w="701"/>
        <w:gridCol w:w="703"/>
        <w:gridCol w:w="703"/>
      </w:tblGrid>
      <w:tr w:rsidR="007E6164" w:rsidRPr="008930A1" w:rsidTr="00E94FBE">
        <w:trPr>
          <w:cantSplit/>
        </w:trPr>
        <w:tc>
          <w:tcPr>
            <w:tcW w:w="1153" w:type="pct"/>
            <w:gridSpan w:val="2"/>
            <w:vMerge w:val="restart"/>
            <w:tcBorders>
              <w:top w:val="single" w:sz="12" w:space="0" w:color="auto"/>
            </w:tcBorders>
            <w:vAlign w:val="center"/>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評　估　項　目</w:t>
            </w:r>
          </w:p>
        </w:tc>
        <w:tc>
          <w:tcPr>
            <w:tcW w:w="1923" w:type="pct"/>
            <w:gridSpan w:val="10"/>
            <w:tcBorders>
              <w:top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自　我　評　分　標　準</w:t>
            </w:r>
          </w:p>
        </w:tc>
        <w:tc>
          <w:tcPr>
            <w:tcW w:w="769" w:type="pct"/>
            <w:gridSpan w:val="2"/>
            <w:tcBorders>
              <w:top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改善前</w:t>
            </w:r>
          </w:p>
        </w:tc>
        <w:tc>
          <w:tcPr>
            <w:tcW w:w="769" w:type="pct"/>
            <w:gridSpan w:val="2"/>
            <w:tcBorders>
              <w:top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改善後</w:t>
            </w:r>
          </w:p>
        </w:tc>
        <w:tc>
          <w:tcPr>
            <w:tcW w:w="385" w:type="pct"/>
            <w:vMerge w:val="restart"/>
            <w:tcBorders>
              <w:top w:val="single" w:sz="12" w:space="0" w:color="auto"/>
            </w:tcBorders>
            <w:textDirection w:val="tbRlV"/>
            <w:vAlign w:val="center"/>
          </w:tcPr>
          <w:p w:rsidR="007E6164" w:rsidRPr="008930A1" w:rsidRDefault="007E6164" w:rsidP="00F44FFD">
            <w:pPr>
              <w:pStyle w:val="1111"/>
              <w:spacing w:before="0" w:line="300" w:lineRule="auto"/>
              <w:ind w:left="113" w:right="113" w:firstLine="0"/>
              <w:jc w:val="center"/>
              <w:rPr>
                <w:rFonts w:ascii="標楷體"/>
                <w:sz w:val="24"/>
                <w:szCs w:val="24"/>
              </w:rPr>
            </w:pPr>
            <w:r w:rsidRPr="008930A1">
              <w:rPr>
                <w:rFonts w:ascii="標楷體" w:hAnsi="標楷體" w:hint="eastAsia"/>
                <w:sz w:val="24"/>
                <w:szCs w:val="24"/>
              </w:rPr>
              <w:t>效果</w:t>
            </w:r>
          </w:p>
        </w:tc>
      </w:tr>
      <w:tr w:rsidR="007E6164" w:rsidRPr="008930A1" w:rsidTr="00E94FBE">
        <w:trPr>
          <w:cantSplit/>
        </w:trPr>
        <w:tc>
          <w:tcPr>
            <w:tcW w:w="1153" w:type="pct"/>
            <w:gridSpan w:val="2"/>
            <w:vMerge/>
          </w:tcPr>
          <w:p w:rsidR="007E6164" w:rsidRPr="008930A1" w:rsidRDefault="007E6164" w:rsidP="00F44FFD">
            <w:pPr>
              <w:pStyle w:val="1111"/>
              <w:spacing w:before="0" w:line="300" w:lineRule="auto"/>
              <w:ind w:left="0" w:firstLine="0"/>
              <w:rPr>
                <w:rFonts w:ascii="標楷體"/>
                <w:sz w:val="24"/>
                <w:szCs w:val="24"/>
              </w:rPr>
            </w:pP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2</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3</w:t>
            </w:r>
          </w:p>
        </w:tc>
        <w:tc>
          <w:tcPr>
            <w:tcW w:w="193"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4</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5</w:t>
            </w:r>
          </w:p>
        </w:tc>
        <w:tc>
          <w:tcPr>
            <w:tcW w:w="193"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6</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9</w:t>
            </w:r>
          </w:p>
        </w:tc>
        <w:tc>
          <w:tcPr>
            <w:tcW w:w="192"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10</w:t>
            </w:r>
          </w:p>
        </w:tc>
        <w:tc>
          <w:tcPr>
            <w:tcW w:w="385" w:type="pct"/>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總分</w:t>
            </w:r>
          </w:p>
        </w:tc>
        <w:tc>
          <w:tcPr>
            <w:tcW w:w="384" w:type="pct"/>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平均</w:t>
            </w:r>
          </w:p>
        </w:tc>
        <w:tc>
          <w:tcPr>
            <w:tcW w:w="384" w:type="pct"/>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總分</w:t>
            </w:r>
          </w:p>
        </w:tc>
        <w:tc>
          <w:tcPr>
            <w:tcW w:w="385" w:type="pct"/>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平均</w:t>
            </w:r>
          </w:p>
        </w:tc>
        <w:tc>
          <w:tcPr>
            <w:tcW w:w="385" w:type="pct"/>
            <w:vMerge/>
          </w:tcPr>
          <w:p w:rsidR="007E6164" w:rsidRPr="008930A1" w:rsidRDefault="007E6164" w:rsidP="00F44FFD">
            <w:pPr>
              <w:pStyle w:val="1111"/>
              <w:spacing w:before="0" w:line="300" w:lineRule="auto"/>
              <w:ind w:left="0" w:firstLine="0"/>
              <w:jc w:val="center"/>
              <w:rPr>
                <w:rFonts w:ascii="標楷體"/>
                <w:sz w:val="24"/>
                <w:szCs w:val="24"/>
              </w:rPr>
            </w:pPr>
          </w:p>
        </w:tc>
      </w:tr>
      <w:tr w:rsidR="007E6164" w:rsidRPr="008930A1" w:rsidTr="00E94FBE">
        <w:trPr>
          <w:cantSplit/>
        </w:trPr>
        <w:tc>
          <w:tcPr>
            <w:tcW w:w="257"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w:t>
            </w:r>
          </w:p>
        </w:tc>
        <w:tc>
          <w:tcPr>
            <w:tcW w:w="896" w:type="pct"/>
          </w:tcPr>
          <w:p w:rsidR="007E6164" w:rsidRPr="008930A1" w:rsidRDefault="007E6164"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團隊精神</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無心</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自我</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商議</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合作</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領導</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75</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7.5</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90</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9.0</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+1.5</w:t>
            </w:r>
          </w:p>
        </w:tc>
      </w:tr>
      <w:tr w:rsidR="007E6164" w:rsidRPr="008930A1" w:rsidTr="00E94FBE">
        <w:trPr>
          <w:cantSplit/>
        </w:trPr>
        <w:tc>
          <w:tcPr>
            <w:tcW w:w="257"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2</w:t>
            </w:r>
          </w:p>
        </w:tc>
        <w:tc>
          <w:tcPr>
            <w:tcW w:w="896" w:type="pct"/>
          </w:tcPr>
          <w:p w:rsidR="007E6164" w:rsidRPr="008930A1" w:rsidRDefault="007E6164"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改善手法</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學習</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製作</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理解</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熟練</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教導</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86</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8.6</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+1.6</w:t>
            </w:r>
          </w:p>
        </w:tc>
      </w:tr>
      <w:tr w:rsidR="007E6164" w:rsidRPr="008930A1" w:rsidTr="00E94FBE">
        <w:trPr>
          <w:cantSplit/>
        </w:trPr>
        <w:tc>
          <w:tcPr>
            <w:tcW w:w="257"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3</w:t>
            </w:r>
          </w:p>
        </w:tc>
        <w:tc>
          <w:tcPr>
            <w:tcW w:w="896" w:type="pct"/>
          </w:tcPr>
          <w:p w:rsidR="007E6164" w:rsidRPr="008930A1" w:rsidRDefault="007E6164"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溝通協調</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孤行</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溝通</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配合</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積極</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主動</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85</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8.5</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+1.5</w:t>
            </w:r>
          </w:p>
        </w:tc>
      </w:tr>
      <w:tr w:rsidR="007E6164" w:rsidRPr="008930A1" w:rsidTr="00E94FBE">
        <w:trPr>
          <w:cantSplit/>
        </w:trPr>
        <w:tc>
          <w:tcPr>
            <w:tcW w:w="257"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4</w:t>
            </w:r>
          </w:p>
        </w:tc>
        <w:tc>
          <w:tcPr>
            <w:tcW w:w="896" w:type="pct"/>
          </w:tcPr>
          <w:p w:rsidR="007E6164" w:rsidRPr="008930A1" w:rsidRDefault="007E6164"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主動參與</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不理</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猶豫</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督促</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負責</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熱忱</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85</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8.5</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+1.5</w:t>
            </w:r>
          </w:p>
        </w:tc>
      </w:tr>
      <w:tr w:rsidR="007E6164" w:rsidRPr="008930A1" w:rsidTr="00E94FBE">
        <w:trPr>
          <w:cantSplit/>
        </w:trPr>
        <w:tc>
          <w:tcPr>
            <w:tcW w:w="257"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5</w:t>
            </w:r>
          </w:p>
        </w:tc>
        <w:tc>
          <w:tcPr>
            <w:tcW w:w="896" w:type="pct"/>
          </w:tcPr>
          <w:p w:rsidR="007E6164" w:rsidRPr="008930A1" w:rsidRDefault="007E6164"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解析能力</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不解</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認知</w:t>
            </w:r>
          </w:p>
        </w:tc>
        <w:tc>
          <w:tcPr>
            <w:tcW w:w="385"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判斷</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明確</w:t>
            </w:r>
          </w:p>
        </w:tc>
        <w:tc>
          <w:tcPr>
            <w:tcW w:w="384" w:type="pct"/>
            <w:gridSpan w:val="2"/>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果決</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65</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6.5</w:t>
            </w:r>
          </w:p>
        </w:tc>
        <w:tc>
          <w:tcPr>
            <w:tcW w:w="384"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80</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8.0</w:t>
            </w:r>
          </w:p>
        </w:tc>
        <w:tc>
          <w:tcPr>
            <w:tcW w:w="385" w:type="pct"/>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+1.5</w:t>
            </w:r>
          </w:p>
        </w:tc>
      </w:tr>
      <w:tr w:rsidR="007E6164" w:rsidRPr="008930A1" w:rsidTr="00E94FBE">
        <w:trPr>
          <w:cantSplit/>
        </w:trPr>
        <w:tc>
          <w:tcPr>
            <w:tcW w:w="257" w:type="pct"/>
            <w:tcBorders>
              <w:bottom w:val="single" w:sz="12" w:space="0" w:color="auto"/>
            </w:tcBorders>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6</w:t>
            </w:r>
          </w:p>
        </w:tc>
        <w:tc>
          <w:tcPr>
            <w:tcW w:w="896" w:type="pct"/>
            <w:tcBorders>
              <w:bottom w:val="single" w:sz="12" w:space="0" w:color="auto"/>
            </w:tcBorders>
          </w:tcPr>
          <w:p w:rsidR="007E6164" w:rsidRPr="008930A1" w:rsidRDefault="007E6164" w:rsidP="00F44FFD">
            <w:pPr>
              <w:pStyle w:val="1111"/>
              <w:spacing w:before="0" w:line="300" w:lineRule="auto"/>
              <w:ind w:left="57" w:right="57" w:firstLine="0"/>
              <w:jc w:val="distribute"/>
              <w:rPr>
                <w:rFonts w:ascii="標楷體"/>
                <w:sz w:val="24"/>
                <w:szCs w:val="24"/>
              </w:rPr>
            </w:pPr>
            <w:r w:rsidRPr="008930A1">
              <w:rPr>
                <w:rFonts w:ascii="標楷體" w:hAnsi="標楷體" w:hint="eastAsia"/>
                <w:sz w:val="24"/>
                <w:szCs w:val="24"/>
              </w:rPr>
              <w:t>敦親睦鄰</w:t>
            </w:r>
          </w:p>
        </w:tc>
        <w:tc>
          <w:tcPr>
            <w:tcW w:w="384" w:type="pct"/>
            <w:gridSpan w:val="2"/>
            <w:tcBorders>
              <w:bottom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抗議</w:t>
            </w:r>
          </w:p>
        </w:tc>
        <w:tc>
          <w:tcPr>
            <w:tcW w:w="385" w:type="pct"/>
            <w:gridSpan w:val="2"/>
            <w:tcBorders>
              <w:bottom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投訴</w:t>
            </w:r>
          </w:p>
        </w:tc>
        <w:tc>
          <w:tcPr>
            <w:tcW w:w="385" w:type="pct"/>
            <w:gridSpan w:val="2"/>
            <w:tcBorders>
              <w:bottom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不理</w:t>
            </w:r>
          </w:p>
        </w:tc>
        <w:tc>
          <w:tcPr>
            <w:tcW w:w="384" w:type="pct"/>
            <w:gridSpan w:val="2"/>
            <w:tcBorders>
              <w:bottom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微笑</w:t>
            </w:r>
          </w:p>
        </w:tc>
        <w:tc>
          <w:tcPr>
            <w:tcW w:w="384" w:type="pct"/>
            <w:gridSpan w:val="2"/>
            <w:tcBorders>
              <w:bottom w:val="single" w:sz="12" w:space="0" w:color="auto"/>
            </w:tcBorders>
          </w:tcPr>
          <w:p w:rsidR="007E6164" w:rsidRPr="008930A1" w:rsidRDefault="007E6164" w:rsidP="00F44FFD">
            <w:pPr>
              <w:pStyle w:val="1111"/>
              <w:spacing w:before="0" w:line="300" w:lineRule="auto"/>
              <w:ind w:left="0" w:firstLine="0"/>
              <w:jc w:val="center"/>
              <w:rPr>
                <w:rFonts w:ascii="標楷體"/>
                <w:sz w:val="24"/>
                <w:szCs w:val="24"/>
              </w:rPr>
            </w:pPr>
            <w:r w:rsidRPr="008930A1">
              <w:rPr>
                <w:rFonts w:ascii="標楷體" w:hAnsi="標楷體" w:hint="eastAsia"/>
                <w:sz w:val="24"/>
                <w:szCs w:val="24"/>
              </w:rPr>
              <w:t>親切</w:t>
            </w:r>
          </w:p>
        </w:tc>
        <w:tc>
          <w:tcPr>
            <w:tcW w:w="385" w:type="pct"/>
            <w:tcBorders>
              <w:bottom w:val="single" w:sz="12" w:space="0" w:color="auto"/>
            </w:tcBorders>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Borders>
              <w:bottom w:val="single" w:sz="12" w:space="0" w:color="auto"/>
            </w:tcBorders>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7.0</w:t>
            </w:r>
          </w:p>
        </w:tc>
        <w:tc>
          <w:tcPr>
            <w:tcW w:w="384" w:type="pct"/>
            <w:tcBorders>
              <w:bottom w:val="single" w:sz="12" w:space="0" w:color="auto"/>
            </w:tcBorders>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82</w:t>
            </w:r>
          </w:p>
        </w:tc>
        <w:tc>
          <w:tcPr>
            <w:tcW w:w="385" w:type="pct"/>
            <w:tcBorders>
              <w:bottom w:val="single" w:sz="12" w:space="0" w:color="auto"/>
            </w:tcBorders>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8.2</w:t>
            </w:r>
          </w:p>
        </w:tc>
        <w:tc>
          <w:tcPr>
            <w:tcW w:w="385" w:type="pct"/>
            <w:tcBorders>
              <w:bottom w:val="single" w:sz="12" w:space="0" w:color="auto"/>
            </w:tcBorders>
          </w:tcPr>
          <w:p w:rsidR="007E6164" w:rsidRPr="008930A1" w:rsidRDefault="007E6164" w:rsidP="00F44FFD">
            <w:pPr>
              <w:pStyle w:val="1111"/>
              <w:spacing w:before="0" w:line="300" w:lineRule="auto"/>
              <w:ind w:left="0" w:firstLine="0"/>
              <w:jc w:val="center"/>
              <w:rPr>
                <w:rFonts w:ascii="標楷體" w:hAnsi="標楷體"/>
                <w:sz w:val="24"/>
                <w:szCs w:val="24"/>
              </w:rPr>
            </w:pPr>
            <w:r w:rsidRPr="008930A1">
              <w:rPr>
                <w:rFonts w:ascii="標楷體" w:hAnsi="標楷體"/>
                <w:sz w:val="24"/>
                <w:szCs w:val="24"/>
              </w:rPr>
              <w:t>+1.2</w:t>
            </w:r>
          </w:p>
        </w:tc>
      </w:tr>
    </w:tbl>
    <w:p w:rsidR="007E6164" w:rsidRPr="008930A1" w:rsidRDefault="007E6164" w:rsidP="007E6164">
      <w:pPr>
        <w:pStyle w:val="a6"/>
        <w:adjustRightInd w:val="0"/>
        <w:spacing w:line="300" w:lineRule="auto"/>
        <w:ind w:leftChars="500" w:left="31680" w:hangingChars="100" w:firstLine="31680"/>
        <w:rPr>
          <w:rFonts w:ascii="標楷體"/>
          <w:sz w:val="24"/>
          <w:szCs w:val="24"/>
        </w:rPr>
      </w:pPr>
    </w:p>
    <w:p w:rsidR="007E6164" w:rsidRPr="008930A1" w:rsidRDefault="007E6164" w:rsidP="00534224">
      <w:pPr>
        <w:pStyle w:val="a6"/>
        <w:adjustRightInd w:val="0"/>
        <w:spacing w:line="300" w:lineRule="auto"/>
        <w:ind w:leftChars="500" w:left="31680" w:hangingChars="100" w:firstLine="31680"/>
        <w:rPr>
          <w:rFonts w:ascii="標楷體"/>
          <w:sz w:val="24"/>
          <w:szCs w:val="24"/>
        </w:rPr>
      </w:pPr>
      <w:r w:rsidRPr="008930A1">
        <w:rPr>
          <w:rFonts w:ascii="標楷體" w:hAnsi="標楷體"/>
          <w:sz w:val="24"/>
          <w:szCs w:val="24"/>
        </w:rPr>
        <w:t>(2)</w:t>
      </w:r>
      <w:r w:rsidRPr="008930A1">
        <w:rPr>
          <w:rFonts w:ascii="標楷體" w:hAnsi="標楷體" w:hint="eastAsia"/>
          <w:sz w:val="24"/>
          <w:szCs w:val="24"/>
        </w:rPr>
        <w:t>雷達圖</w:t>
      </w:r>
    </w:p>
    <w:p w:rsidR="007E6164" w:rsidRPr="008930A1" w:rsidRDefault="007E6164" w:rsidP="00534224">
      <w:pPr>
        <w:pStyle w:val="a6"/>
        <w:adjustRightInd w:val="0"/>
        <w:spacing w:line="300" w:lineRule="auto"/>
        <w:ind w:leftChars="500" w:left="31680" w:hangingChars="100" w:firstLine="31680"/>
        <w:rPr>
          <w:rFonts w:ascii="標楷體"/>
        </w:rPr>
      </w:pPr>
      <w:r w:rsidRPr="009F0FFB">
        <w:rPr>
          <w:rFonts w:ascii="標楷體"/>
          <w:noProof/>
          <w:sz w:val="24"/>
        </w:rPr>
        <w:pict>
          <v:shape id="圖片 24" o:spid="_x0000_i1048" type="#_x0000_t75" style="width:315pt;height:189.6pt;visibility:visible">
            <v:imagedata r:id="rId32" o:title=""/>
          </v:shape>
        </w:pict>
      </w:r>
    </w:p>
    <w:p w:rsidR="007E6164" w:rsidRPr="00F44FFD" w:rsidRDefault="007E6164" w:rsidP="008930A1">
      <w:pPr>
        <w:pStyle w:val="a6"/>
        <w:adjustRightInd w:val="0"/>
        <w:spacing w:line="300" w:lineRule="auto"/>
        <w:ind w:left="0" w:firstLineChars="0" w:firstLine="0"/>
        <w:rPr>
          <w:rFonts w:ascii="標楷體"/>
          <w:b/>
        </w:rPr>
      </w:pPr>
      <w:r w:rsidRPr="008930A1">
        <w:rPr>
          <w:rFonts w:ascii="標楷體"/>
        </w:rPr>
        <w:br w:type="page"/>
      </w:r>
      <w:r w:rsidRPr="00F44FFD">
        <w:rPr>
          <w:rFonts w:ascii="標楷體" w:hAnsi="標楷體" w:hint="eastAsia"/>
          <w:b/>
        </w:rPr>
        <w:t>玖、作業標準化</w:t>
      </w:r>
    </w:p>
    <w:p w:rsidR="007E6164" w:rsidRPr="008930A1" w:rsidRDefault="007E6164" w:rsidP="008930A1">
      <w:pPr>
        <w:pStyle w:val="a6"/>
        <w:adjustRightInd w:val="0"/>
        <w:spacing w:line="300" w:lineRule="auto"/>
        <w:ind w:left="0" w:firstLineChars="0" w:firstLine="0"/>
        <w:rPr>
          <w:rFonts w:ascii="標楷體"/>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6648"/>
        <w:gridCol w:w="2479"/>
      </w:tblGrid>
      <w:tr w:rsidR="007E6164" w:rsidRPr="008930A1" w:rsidTr="001910B3">
        <w:trPr>
          <w:cantSplit/>
          <w:trHeight w:val="551"/>
        </w:trPr>
        <w:tc>
          <w:tcPr>
            <w:tcW w:w="3642" w:type="pct"/>
            <w:vMerge w:val="restart"/>
            <w:tcBorders>
              <w:top w:val="single" w:sz="12" w:space="0" w:color="auto"/>
            </w:tcBorders>
            <w:vAlign w:val="center"/>
          </w:tcPr>
          <w:p w:rsidR="007E6164" w:rsidRPr="008930A1" w:rsidRDefault="007E6164" w:rsidP="002423E5">
            <w:pPr>
              <w:adjustRightInd w:val="0"/>
              <w:snapToGrid w:val="0"/>
              <w:jc w:val="center"/>
              <w:rPr>
                <w:rFonts w:ascii="標楷體"/>
                <w:sz w:val="24"/>
                <w:szCs w:val="24"/>
              </w:rPr>
            </w:pPr>
            <w:r w:rsidRPr="008930A1">
              <w:rPr>
                <w:rFonts w:ascii="標楷體" w:hAnsi="標楷體" w:hint="eastAsia"/>
                <w:sz w:val="24"/>
                <w:szCs w:val="24"/>
              </w:rPr>
              <w:t>台灣電力公司嘉南供電區營運處</w:t>
            </w:r>
          </w:p>
          <w:p w:rsidR="007E6164" w:rsidRPr="008930A1" w:rsidRDefault="007E6164" w:rsidP="002423E5">
            <w:pPr>
              <w:jc w:val="center"/>
              <w:rPr>
                <w:rFonts w:ascii="標楷體"/>
                <w:sz w:val="24"/>
                <w:szCs w:val="24"/>
              </w:rPr>
            </w:pPr>
            <w:r w:rsidRPr="008930A1">
              <w:rPr>
                <w:rFonts w:ascii="標楷體" w:hAnsi="標楷體" w:hint="eastAsia"/>
                <w:sz w:val="24"/>
                <w:szCs w:val="24"/>
              </w:rPr>
              <w:t>作　業　程　序　書</w:t>
            </w:r>
          </w:p>
        </w:tc>
        <w:tc>
          <w:tcPr>
            <w:tcW w:w="1358" w:type="pct"/>
            <w:vMerge w:val="restart"/>
            <w:tcBorders>
              <w:top w:val="single" w:sz="12" w:space="0" w:color="auto"/>
            </w:tcBorders>
            <w:vAlign w:val="center"/>
          </w:tcPr>
          <w:p w:rsidR="007E6164" w:rsidRPr="008930A1" w:rsidRDefault="007E6164" w:rsidP="002423E5">
            <w:pPr>
              <w:adjustRightInd w:val="0"/>
              <w:snapToGrid w:val="0"/>
              <w:rPr>
                <w:rFonts w:ascii="標楷體" w:hAnsi="標楷體"/>
                <w:sz w:val="24"/>
                <w:szCs w:val="24"/>
              </w:rPr>
            </w:pPr>
            <w:r w:rsidRPr="008930A1">
              <w:rPr>
                <w:rFonts w:ascii="標楷體" w:hAnsi="標楷體" w:hint="eastAsia"/>
                <w:sz w:val="24"/>
                <w:szCs w:val="24"/>
              </w:rPr>
              <w:t>發行日期：</w:t>
            </w:r>
            <w:r w:rsidRPr="008930A1">
              <w:rPr>
                <w:rFonts w:ascii="標楷體" w:hAnsi="標楷體"/>
                <w:sz w:val="24"/>
                <w:szCs w:val="24"/>
              </w:rPr>
              <w:t>88.7.20</w:t>
            </w:r>
          </w:p>
          <w:p w:rsidR="007E6164" w:rsidRPr="008930A1" w:rsidRDefault="007E6164" w:rsidP="002423E5">
            <w:pPr>
              <w:adjustRightInd w:val="0"/>
              <w:snapToGrid w:val="0"/>
              <w:rPr>
                <w:rFonts w:ascii="標楷體"/>
                <w:sz w:val="24"/>
                <w:szCs w:val="24"/>
              </w:rPr>
            </w:pPr>
            <w:r w:rsidRPr="008930A1">
              <w:rPr>
                <w:rFonts w:ascii="標楷體" w:hAnsi="標楷體" w:hint="eastAsia"/>
                <w:sz w:val="24"/>
                <w:szCs w:val="24"/>
              </w:rPr>
              <w:t>修訂日期：</w:t>
            </w:r>
          </w:p>
          <w:p w:rsidR="007E6164" w:rsidRPr="008930A1" w:rsidRDefault="007E6164" w:rsidP="002423E5">
            <w:pPr>
              <w:adjustRightInd w:val="0"/>
              <w:snapToGrid w:val="0"/>
              <w:rPr>
                <w:rFonts w:ascii="標楷體"/>
                <w:sz w:val="24"/>
                <w:szCs w:val="24"/>
              </w:rPr>
            </w:pPr>
            <w:r w:rsidRPr="008930A1">
              <w:rPr>
                <w:rFonts w:ascii="標楷體" w:hAnsi="標楷體" w:hint="eastAsia"/>
                <w:sz w:val="24"/>
                <w:szCs w:val="24"/>
              </w:rPr>
              <w:t>編　　號：</w:t>
            </w:r>
          </w:p>
          <w:p w:rsidR="007E6164" w:rsidRPr="008930A1" w:rsidRDefault="007E6164" w:rsidP="002423E5">
            <w:pPr>
              <w:adjustRightInd w:val="0"/>
              <w:snapToGrid w:val="0"/>
              <w:rPr>
                <w:rFonts w:ascii="標楷體" w:hAnsi="標楷體"/>
                <w:sz w:val="24"/>
                <w:szCs w:val="24"/>
              </w:rPr>
            </w:pPr>
            <w:r w:rsidRPr="008930A1">
              <w:rPr>
                <w:rFonts w:ascii="標楷體" w:hAnsi="標楷體" w:hint="eastAsia"/>
                <w:sz w:val="24"/>
                <w:szCs w:val="24"/>
              </w:rPr>
              <w:t>版　　次：</w:t>
            </w:r>
            <w:r w:rsidRPr="008930A1">
              <w:rPr>
                <w:rFonts w:ascii="標楷體" w:hAnsi="標楷體"/>
                <w:sz w:val="24"/>
                <w:szCs w:val="24"/>
              </w:rPr>
              <w:t>1</w:t>
            </w:r>
          </w:p>
        </w:tc>
      </w:tr>
      <w:tr w:rsidR="007E6164" w:rsidRPr="008930A1" w:rsidTr="001910B3">
        <w:trPr>
          <w:cantSplit/>
          <w:trHeight w:val="510"/>
        </w:trPr>
        <w:tc>
          <w:tcPr>
            <w:tcW w:w="3642" w:type="pct"/>
            <w:vMerge/>
          </w:tcPr>
          <w:p w:rsidR="007E6164" w:rsidRPr="008930A1" w:rsidRDefault="007E6164" w:rsidP="002423E5">
            <w:pPr>
              <w:rPr>
                <w:rFonts w:ascii="標楷體"/>
                <w:sz w:val="24"/>
                <w:szCs w:val="24"/>
              </w:rPr>
            </w:pPr>
          </w:p>
        </w:tc>
        <w:tc>
          <w:tcPr>
            <w:tcW w:w="1358" w:type="pct"/>
            <w:vMerge/>
          </w:tcPr>
          <w:p w:rsidR="007E6164" w:rsidRPr="008930A1" w:rsidRDefault="007E6164" w:rsidP="002423E5">
            <w:pPr>
              <w:rPr>
                <w:rFonts w:ascii="標楷體"/>
                <w:sz w:val="24"/>
                <w:szCs w:val="24"/>
              </w:rPr>
            </w:pPr>
          </w:p>
        </w:tc>
      </w:tr>
      <w:tr w:rsidR="007E6164" w:rsidRPr="008930A1" w:rsidTr="001910B3">
        <w:trPr>
          <w:cantSplit/>
          <w:trHeight w:val="279"/>
        </w:trPr>
        <w:tc>
          <w:tcPr>
            <w:tcW w:w="3642" w:type="pct"/>
            <w:vAlign w:val="center"/>
          </w:tcPr>
          <w:p w:rsidR="007E6164" w:rsidRPr="008930A1" w:rsidRDefault="007E6164" w:rsidP="002423E5">
            <w:pPr>
              <w:jc w:val="center"/>
              <w:rPr>
                <w:rFonts w:ascii="標楷體"/>
                <w:sz w:val="24"/>
                <w:szCs w:val="24"/>
              </w:rPr>
            </w:pPr>
            <w:r w:rsidRPr="008930A1">
              <w:rPr>
                <w:rFonts w:ascii="標楷體" w:hAnsi="標楷體" w:hint="eastAsia"/>
                <w:sz w:val="24"/>
                <w:szCs w:val="24"/>
              </w:rPr>
              <w:t>混</w:t>
            </w:r>
            <w:r w:rsidRPr="008930A1">
              <w:rPr>
                <w:rFonts w:ascii="標楷體" w:hAnsi="標楷體"/>
                <w:sz w:val="24"/>
                <w:szCs w:val="24"/>
              </w:rPr>
              <w:t xml:space="preserve"> </w:t>
            </w:r>
            <w:r w:rsidRPr="008930A1">
              <w:rPr>
                <w:rFonts w:ascii="標楷體" w:hAnsi="標楷體" w:hint="eastAsia"/>
                <w:sz w:val="24"/>
                <w:szCs w:val="24"/>
              </w:rPr>
              <w:t>凝</w:t>
            </w:r>
            <w:r w:rsidRPr="008930A1">
              <w:rPr>
                <w:rFonts w:ascii="標楷體" w:hAnsi="標楷體"/>
                <w:sz w:val="24"/>
                <w:szCs w:val="24"/>
              </w:rPr>
              <w:t xml:space="preserve"> </w:t>
            </w:r>
            <w:r w:rsidRPr="008930A1">
              <w:rPr>
                <w:rFonts w:ascii="標楷體" w:hAnsi="標楷體" w:hint="eastAsia"/>
                <w:sz w:val="24"/>
                <w:szCs w:val="24"/>
              </w:rPr>
              <w:t>土</w:t>
            </w:r>
            <w:r w:rsidRPr="008930A1">
              <w:rPr>
                <w:rFonts w:ascii="標楷體" w:hAnsi="標楷體"/>
                <w:sz w:val="24"/>
                <w:szCs w:val="24"/>
              </w:rPr>
              <w:t xml:space="preserve"> </w:t>
            </w:r>
            <w:r w:rsidRPr="008930A1">
              <w:rPr>
                <w:rFonts w:ascii="標楷體" w:hAnsi="標楷體" w:hint="eastAsia"/>
                <w:sz w:val="24"/>
                <w:szCs w:val="24"/>
              </w:rPr>
              <w:t>澆</w:t>
            </w:r>
            <w:r w:rsidRPr="008930A1">
              <w:rPr>
                <w:rFonts w:ascii="標楷體" w:hAnsi="標楷體"/>
                <w:sz w:val="24"/>
                <w:szCs w:val="24"/>
              </w:rPr>
              <w:t xml:space="preserve"> </w:t>
            </w:r>
            <w:r w:rsidRPr="008930A1">
              <w:rPr>
                <w:rFonts w:ascii="標楷體" w:hAnsi="標楷體" w:hint="eastAsia"/>
                <w:sz w:val="24"/>
                <w:szCs w:val="24"/>
              </w:rPr>
              <w:t>置</w:t>
            </w:r>
            <w:r w:rsidRPr="008930A1">
              <w:rPr>
                <w:rFonts w:ascii="標楷體" w:hAnsi="標楷體"/>
                <w:sz w:val="24"/>
                <w:szCs w:val="24"/>
              </w:rPr>
              <w:t xml:space="preserve"> </w:t>
            </w:r>
            <w:r w:rsidRPr="008930A1">
              <w:rPr>
                <w:rFonts w:ascii="標楷體" w:hAnsi="標楷體" w:hint="eastAsia"/>
                <w:sz w:val="24"/>
                <w:szCs w:val="24"/>
              </w:rPr>
              <w:t>標</w:t>
            </w:r>
            <w:r w:rsidRPr="008930A1">
              <w:rPr>
                <w:rFonts w:ascii="標楷體" w:hAnsi="標楷體"/>
                <w:sz w:val="24"/>
                <w:szCs w:val="24"/>
              </w:rPr>
              <w:t xml:space="preserve"> </w:t>
            </w:r>
            <w:r w:rsidRPr="008930A1">
              <w:rPr>
                <w:rFonts w:ascii="標楷體" w:hAnsi="標楷體" w:hint="eastAsia"/>
                <w:sz w:val="24"/>
                <w:szCs w:val="24"/>
              </w:rPr>
              <w:t>準</w:t>
            </w:r>
            <w:r w:rsidRPr="008930A1">
              <w:rPr>
                <w:rFonts w:ascii="標楷體" w:hAnsi="標楷體"/>
                <w:sz w:val="24"/>
                <w:szCs w:val="24"/>
              </w:rPr>
              <w:t xml:space="preserve"> </w:t>
            </w:r>
            <w:r w:rsidRPr="008930A1">
              <w:rPr>
                <w:rFonts w:ascii="標楷體" w:hAnsi="標楷體" w:hint="eastAsia"/>
                <w:sz w:val="24"/>
                <w:szCs w:val="24"/>
              </w:rPr>
              <w:t>作</w:t>
            </w:r>
            <w:r w:rsidRPr="008930A1">
              <w:rPr>
                <w:rFonts w:ascii="標楷體" w:hAnsi="標楷體"/>
                <w:sz w:val="24"/>
                <w:szCs w:val="24"/>
              </w:rPr>
              <w:t xml:space="preserve"> </w:t>
            </w:r>
            <w:r w:rsidRPr="008930A1">
              <w:rPr>
                <w:rFonts w:ascii="標楷體" w:hAnsi="標楷體" w:hint="eastAsia"/>
                <w:sz w:val="24"/>
                <w:szCs w:val="24"/>
              </w:rPr>
              <w:t>業</w:t>
            </w:r>
            <w:r w:rsidRPr="008930A1">
              <w:rPr>
                <w:rFonts w:ascii="標楷體" w:hAnsi="標楷體"/>
                <w:sz w:val="24"/>
                <w:szCs w:val="24"/>
              </w:rPr>
              <w:t xml:space="preserve"> </w:t>
            </w:r>
            <w:r w:rsidRPr="008930A1">
              <w:rPr>
                <w:rFonts w:ascii="標楷體" w:hAnsi="標楷體" w:hint="eastAsia"/>
                <w:sz w:val="24"/>
                <w:szCs w:val="24"/>
              </w:rPr>
              <w:t>程</w:t>
            </w:r>
            <w:r w:rsidRPr="008930A1">
              <w:rPr>
                <w:rFonts w:ascii="標楷體" w:hAnsi="標楷體"/>
                <w:sz w:val="24"/>
                <w:szCs w:val="24"/>
              </w:rPr>
              <w:t xml:space="preserve"> </w:t>
            </w:r>
            <w:r w:rsidRPr="008930A1">
              <w:rPr>
                <w:rFonts w:ascii="標楷體" w:hAnsi="標楷體" w:hint="eastAsia"/>
                <w:sz w:val="24"/>
                <w:szCs w:val="24"/>
              </w:rPr>
              <w:t>序</w:t>
            </w:r>
          </w:p>
        </w:tc>
        <w:tc>
          <w:tcPr>
            <w:tcW w:w="1358" w:type="pct"/>
            <w:vMerge/>
          </w:tcPr>
          <w:p w:rsidR="007E6164" w:rsidRPr="008930A1" w:rsidRDefault="007E6164" w:rsidP="002423E5">
            <w:pPr>
              <w:rPr>
                <w:rFonts w:ascii="標楷體"/>
                <w:sz w:val="24"/>
                <w:szCs w:val="24"/>
              </w:rPr>
            </w:pPr>
          </w:p>
        </w:tc>
      </w:tr>
      <w:tr w:rsidR="007E6164" w:rsidRPr="008930A1" w:rsidTr="001910B3">
        <w:trPr>
          <w:cantSplit/>
          <w:trHeight w:val="2510"/>
        </w:trPr>
        <w:tc>
          <w:tcPr>
            <w:tcW w:w="3642" w:type="pct"/>
            <w:tcBorders>
              <w:bottom w:val="single" w:sz="12" w:space="0" w:color="auto"/>
            </w:tcBorders>
          </w:tcPr>
          <w:p w:rsidR="007E6164" w:rsidRPr="008930A1" w:rsidRDefault="007E6164" w:rsidP="002423E5">
            <w:pPr>
              <w:pStyle w:val="1111"/>
              <w:tabs>
                <w:tab w:val="clear" w:pos="425"/>
              </w:tabs>
              <w:spacing w:before="0" w:after="0"/>
              <w:ind w:left="1560" w:right="113" w:hanging="1447"/>
              <w:rPr>
                <w:rFonts w:ascii="標楷體"/>
                <w:sz w:val="24"/>
                <w:szCs w:val="24"/>
              </w:rPr>
            </w:pPr>
            <w:r w:rsidRPr="008930A1">
              <w:rPr>
                <w:rFonts w:ascii="標楷體" w:hAnsi="標楷體"/>
                <w:sz w:val="24"/>
                <w:szCs w:val="24"/>
              </w:rPr>
              <w:t>1.</w:t>
            </w:r>
            <w:r w:rsidRPr="008930A1">
              <w:rPr>
                <w:rFonts w:ascii="標楷體" w:hAnsi="標楷體" w:hint="eastAsia"/>
                <w:sz w:val="24"/>
                <w:szCs w:val="24"/>
              </w:rPr>
              <w:t>訂定目的：製訂混凝土澆置作業標準提</w:t>
            </w:r>
            <w:r w:rsidRPr="008930A1">
              <w:rPr>
                <w:rFonts w:ascii="標楷體" w:hAnsi="標楷體" w:hint="eastAsia"/>
                <w:sz w:val="24"/>
                <w:szCs w:val="24"/>
                <w:lang w:eastAsia="zh-HK"/>
              </w:rPr>
              <w:t>升</w:t>
            </w:r>
            <w:r w:rsidRPr="008930A1">
              <w:rPr>
                <w:rFonts w:ascii="標楷體" w:hAnsi="標楷體" w:hint="eastAsia"/>
                <w:sz w:val="24"/>
                <w:szCs w:val="24"/>
              </w:rPr>
              <w:t>施工品質，增進結構體之美觀。</w:t>
            </w:r>
          </w:p>
          <w:p w:rsidR="007E6164" w:rsidRPr="008930A1" w:rsidRDefault="007E6164" w:rsidP="002423E5">
            <w:pPr>
              <w:pStyle w:val="1111"/>
              <w:spacing w:before="0" w:after="0"/>
              <w:ind w:left="368" w:right="113"/>
              <w:rPr>
                <w:rFonts w:ascii="標楷體"/>
                <w:sz w:val="24"/>
                <w:szCs w:val="24"/>
              </w:rPr>
            </w:pPr>
            <w:r w:rsidRPr="008930A1">
              <w:rPr>
                <w:rFonts w:ascii="標楷體" w:hAnsi="標楷體"/>
                <w:sz w:val="24"/>
                <w:szCs w:val="24"/>
              </w:rPr>
              <w:t>2.</w:t>
            </w:r>
            <w:r w:rsidRPr="008930A1">
              <w:rPr>
                <w:rFonts w:ascii="標楷體" w:hAnsi="標楷體" w:hint="eastAsia"/>
                <w:sz w:val="24"/>
                <w:szCs w:val="24"/>
              </w:rPr>
              <w:t>適用範圍：土木、建築類工程。</w:t>
            </w:r>
          </w:p>
          <w:p w:rsidR="007E6164" w:rsidRPr="008930A1" w:rsidRDefault="007E6164" w:rsidP="002423E5">
            <w:pPr>
              <w:pStyle w:val="1111"/>
              <w:spacing w:before="0" w:after="0"/>
              <w:ind w:left="368" w:right="113"/>
              <w:rPr>
                <w:rFonts w:ascii="標楷體"/>
                <w:sz w:val="24"/>
                <w:szCs w:val="24"/>
              </w:rPr>
            </w:pPr>
            <w:r w:rsidRPr="008930A1">
              <w:rPr>
                <w:rFonts w:ascii="標楷體" w:hAnsi="標楷體"/>
                <w:sz w:val="24"/>
                <w:szCs w:val="24"/>
              </w:rPr>
              <w:t>3.</w:t>
            </w:r>
            <w:r w:rsidRPr="008930A1">
              <w:rPr>
                <w:rFonts w:ascii="標楷體" w:hAnsi="標楷體" w:hint="eastAsia"/>
                <w:sz w:val="24"/>
                <w:szCs w:val="24"/>
              </w:rPr>
              <w:t>權責區分：</w:t>
            </w:r>
          </w:p>
          <w:p w:rsidR="007E6164" w:rsidRPr="008930A1" w:rsidRDefault="007E6164" w:rsidP="002423E5">
            <w:pPr>
              <w:pStyle w:val="1111"/>
              <w:spacing w:before="0" w:after="0"/>
              <w:ind w:left="624" w:right="113"/>
              <w:rPr>
                <w:rFonts w:ascii="標楷體"/>
                <w:sz w:val="24"/>
                <w:szCs w:val="24"/>
              </w:rPr>
            </w:pPr>
            <w:r w:rsidRPr="008930A1">
              <w:rPr>
                <w:rFonts w:ascii="標楷體" w:hAnsi="標楷體" w:hint="eastAsia"/>
                <w:sz w:val="24"/>
                <w:szCs w:val="24"/>
              </w:rPr>
              <w:t>（</w:t>
            </w:r>
            <w:r w:rsidRPr="008930A1">
              <w:rPr>
                <w:rFonts w:ascii="標楷體" w:hAnsi="標楷體"/>
                <w:sz w:val="24"/>
                <w:szCs w:val="24"/>
              </w:rPr>
              <w:t>1</w:t>
            </w:r>
            <w:r w:rsidRPr="008930A1">
              <w:rPr>
                <w:rFonts w:ascii="標楷體" w:hAnsi="標楷體" w:hint="eastAsia"/>
                <w:sz w:val="24"/>
                <w:szCs w:val="24"/>
              </w:rPr>
              <w:t>）現場工作人員確實發揮敬業精神、認真執行。</w:t>
            </w:r>
          </w:p>
          <w:p w:rsidR="007E6164" w:rsidRPr="008930A1" w:rsidRDefault="007E6164" w:rsidP="002423E5">
            <w:pPr>
              <w:pStyle w:val="1111"/>
              <w:spacing w:before="0" w:after="0"/>
              <w:ind w:left="624" w:right="113"/>
              <w:rPr>
                <w:rFonts w:ascii="標楷體"/>
                <w:sz w:val="24"/>
                <w:szCs w:val="24"/>
              </w:rPr>
            </w:pPr>
            <w:r w:rsidRPr="008930A1">
              <w:rPr>
                <w:rFonts w:ascii="標楷體" w:hAnsi="標楷體" w:hint="eastAsia"/>
                <w:sz w:val="24"/>
                <w:szCs w:val="24"/>
              </w:rPr>
              <w:t>（</w:t>
            </w:r>
            <w:r w:rsidRPr="008930A1">
              <w:rPr>
                <w:rFonts w:ascii="標楷體" w:hAnsi="標楷體"/>
                <w:sz w:val="24"/>
                <w:szCs w:val="24"/>
              </w:rPr>
              <w:t>2</w:t>
            </w:r>
            <w:r w:rsidRPr="008930A1">
              <w:rPr>
                <w:rFonts w:ascii="標楷體" w:hAnsi="標楷體" w:hint="eastAsia"/>
                <w:sz w:val="24"/>
                <w:szCs w:val="24"/>
              </w:rPr>
              <w:t>）工程主管經常走動管理。</w:t>
            </w:r>
          </w:p>
          <w:p w:rsidR="007E6164" w:rsidRPr="008930A1" w:rsidRDefault="007E6164" w:rsidP="002423E5">
            <w:pPr>
              <w:pStyle w:val="1111"/>
              <w:spacing w:before="0" w:after="0"/>
              <w:ind w:left="368" w:right="113"/>
              <w:rPr>
                <w:rFonts w:ascii="標楷體"/>
                <w:sz w:val="24"/>
                <w:szCs w:val="24"/>
              </w:rPr>
            </w:pPr>
            <w:r w:rsidRPr="008930A1">
              <w:rPr>
                <w:rFonts w:ascii="標楷體" w:hAnsi="標楷體"/>
                <w:sz w:val="24"/>
                <w:szCs w:val="24"/>
              </w:rPr>
              <w:t>4.</w:t>
            </w:r>
            <w:r w:rsidRPr="008930A1">
              <w:rPr>
                <w:rFonts w:ascii="標楷體" w:hAnsi="標楷體" w:hint="eastAsia"/>
                <w:sz w:val="24"/>
                <w:szCs w:val="24"/>
              </w:rPr>
              <w:t>作業程序：如製訂作業標準。</w:t>
            </w:r>
          </w:p>
        </w:tc>
        <w:tc>
          <w:tcPr>
            <w:tcW w:w="1358" w:type="pct"/>
            <w:tcBorders>
              <w:bottom w:val="single" w:sz="12" w:space="0" w:color="auto"/>
            </w:tcBorders>
          </w:tcPr>
          <w:p w:rsidR="007E6164" w:rsidRPr="008930A1" w:rsidRDefault="007E6164" w:rsidP="002423E5">
            <w:pPr>
              <w:rPr>
                <w:rFonts w:ascii="標楷體"/>
                <w:sz w:val="24"/>
                <w:szCs w:val="24"/>
              </w:rPr>
            </w:pPr>
          </w:p>
        </w:tc>
      </w:tr>
    </w:tbl>
    <w:p w:rsidR="007E6164" w:rsidRPr="008930A1" w:rsidRDefault="007E6164" w:rsidP="00F44FFD">
      <w:pPr>
        <w:spacing w:line="300" w:lineRule="auto"/>
        <w:jc w:val="center"/>
        <w:rPr>
          <w:rFonts w:ascii="標楷體"/>
          <w:sz w:val="24"/>
          <w:szCs w:val="24"/>
        </w:rPr>
      </w:pPr>
      <w:r w:rsidRPr="008930A1">
        <w:rPr>
          <w:rFonts w:ascii="標楷體" w:hAnsi="標楷體" w:hint="eastAsia"/>
          <w:sz w:val="24"/>
          <w:szCs w:val="24"/>
        </w:rPr>
        <w:t>核准：</w:t>
      </w:r>
      <w:r w:rsidRPr="008930A1">
        <w:rPr>
          <w:rFonts w:ascii="標楷體" w:hint="eastAsia"/>
          <w:sz w:val="24"/>
          <w:szCs w:val="24"/>
        </w:rPr>
        <w:t>○○○</w:t>
      </w:r>
      <w:r w:rsidRPr="008930A1">
        <w:rPr>
          <w:rFonts w:ascii="標楷體" w:hAnsi="標楷體" w:hint="eastAsia"/>
          <w:sz w:val="24"/>
          <w:szCs w:val="24"/>
        </w:rPr>
        <w:t xml:space="preserve">　　　　　　　　審查：</w:t>
      </w:r>
      <w:r w:rsidRPr="008930A1">
        <w:rPr>
          <w:rFonts w:ascii="標楷體" w:hint="eastAsia"/>
          <w:sz w:val="24"/>
          <w:szCs w:val="24"/>
        </w:rPr>
        <w:t>○○○</w:t>
      </w:r>
      <w:r w:rsidRPr="008930A1">
        <w:rPr>
          <w:rFonts w:ascii="標楷體" w:hAnsi="標楷體" w:hint="eastAsia"/>
          <w:sz w:val="24"/>
          <w:szCs w:val="24"/>
        </w:rPr>
        <w:t xml:space="preserve">　　　　　　　　　編寫：</w:t>
      </w:r>
      <w:r w:rsidRPr="008930A1">
        <w:rPr>
          <w:rFonts w:ascii="標楷體" w:hint="eastAsia"/>
          <w:sz w:val="24"/>
          <w:szCs w:val="24"/>
        </w:rPr>
        <w:t>○○○</w:t>
      </w:r>
    </w:p>
    <w:p w:rsidR="007E6164" w:rsidRPr="008930A1" w:rsidRDefault="007E6164" w:rsidP="008930A1">
      <w:pPr>
        <w:pStyle w:val="a6"/>
        <w:adjustRightInd w:val="0"/>
        <w:spacing w:line="300" w:lineRule="auto"/>
        <w:ind w:left="0" w:firstLineChars="0" w:firstLine="0"/>
        <w:rPr>
          <w:rFonts w:ascii="標楷體"/>
          <w:sz w:val="24"/>
          <w:szCs w:val="24"/>
        </w:rPr>
      </w:pPr>
    </w:p>
    <w:p w:rsidR="007E6164" w:rsidRPr="008930A1" w:rsidRDefault="007E6164" w:rsidP="008930A1">
      <w:pPr>
        <w:pStyle w:val="a6"/>
        <w:adjustRightInd w:val="0"/>
        <w:spacing w:line="300" w:lineRule="auto"/>
        <w:ind w:left="0" w:firstLineChars="0" w:firstLine="0"/>
        <w:rPr>
          <w:rFonts w:ascii="標楷體"/>
          <w:sz w:val="24"/>
          <w:szCs w:val="24"/>
        </w:rPr>
      </w:pPr>
      <w:r w:rsidRPr="008930A1">
        <w:rPr>
          <w:rFonts w:ascii="標楷體" w:hAnsi="標楷體" w:hint="eastAsia"/>
          <w:sz w:val="24"/>
          <w:szCs w:val="24"/>
        </w:rPr>
        <w:t>製訂作業標準</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108"/>
        <w:gridCol w:w="8019"/>
      </w:tblGrid>
      <w:tr w:rsidR="007E6164" w:rsidRPr="008930A1" w:rsidTr="001910B3">
        <w:trPr>
          <w:trHeight w:hRule="exact" w:val="617"/>
        </w:trPr>
        <w:tc>
          <w:tcPr>
            <w:tcW w:w="607" w:type="pct"/>
            <w:tcBorders>
              <w:top w:val="single" w:sz="12" w:space="0" w:color="auto"/>
            </w:tcBorders>
            <w:vAlign w:val="center"/>
          </w:tcPr>
          <w:p w:rsidR="007E6164" w:rsidRPr="008930A1" w:rsidRDefault="007E6164" w:rsidP="00F44FFD">
            <w:pPr>
              <w:pStyle w:val="a2"/>
              <w:adjustRightInd/>
              <w:snapToGrid/>
              <w:spacing w:before="0" w:after="0" w:line="300" w:lineRule="auto"/>
              <w:textAlignment w:val="auto"/>
              <w:rPr>
                <w:rFonts w:ascii="標楷體"/>
                <w:kern w:val="2"/>
                <w:sz w:val="24"/>
                <w:szCs w:val="24"/>
              </w:rPr>
            </w:pPr>
            <w:r w:rsidRPr="008930A1">
              <w:rPr>
                <w:rFonts w:ascii="標楷體" w:hAnsi="標楷體" w:hint="eastAsia"/>
                <w:kern w:val="2"/>
                <w:sz w:val="24"/>
                <w:szCs w:val="24"/>
              </w:rPr>
              <w:t>項目</w:t>
            </w:r>
          </w:p>
        </w:tc>
        <w:tc>
          <w:tcPr>
            <w:tcW w:w="4393" w:type="pct"/>
            <w:tcBorders>
              <w:top w:val="single" w:sz="12" w:space="0" w:color="auto"/>
            </w:tcBorders>
            <w:vAlign w:val="center"/>
          </w:tcPr>
          <w:p w:rsidR="007E6164" w:rsidRPr="008930A1" w:rsidRDefault="007E6164" w:rsidP="00F44FFD">
            <w:pPr>
              <w:pStyle w:val="a2"/>
              <w:adjustRightInd/>
              <w:snapToGrid/>
              <w:spacing w:before="0" w:after="0" w:line="300" w:lineRule="auto"/>
              <w:textAlignment w:val="auto"/>
              <w:rPr>
                <w:rFonts w:ascii="標楷體"/>
                <w:kern w:val="2"/>
                <w:sz w:val="24"/>
                <w:szCs w:val="24"/>
              </w:rPr>
            </w:pPr>
            <w:r w:rsidRPr="008930A1">
              <w:rPr>
                <w:rFonts w:ascii="標楷體" w:hAnsi="標楷體" w:hint="eastAsia"/>
                <w:kern w:val="2"/>
                <w:sz w:val="24"/>
                <w:szCs w:val="24"/>
              </w:rPr>
              <w:t>作業標準</w:t>
            </w:r>
          </w:p>
        </w:tc>
      </w:tr>
      <w:tr w:rsidR="007E6164" w:rsidRPr="008930A1" w:rsidTr="001910B3">
        <w:trPr>
          <w:cantSplit/>
          <w:trHeight w:val="6527"/>
        </w:trPr>
        <w:tc>
          <w:tcPr>
            <w:tcW w:w="607" w:type="pct"/>
            <w:tcBorders>
              <w:bottom w:val="single" w:sz="12" w:space="0" w:color="auto"/>
            </w:tcBorders>
            <w:textDirection w:val="tbRlV"/>
            <w:vAlign w:val="center"/>
          </w:tcPr>
          <w:p w:rsidR="007E6164" w:rsidRPr="008930A1" w:rsidRDefault="007E6164" w:rsidP="002423E5">
            <w:pPr>
              <w:adjustRightInd w:val="0"/>
              <w:snapToGrid w:val="0"/>
              <w:ind w:left="113" w:right="113"/>
              <w:jc w:val="both"/>
              <w:rPr>
                <w:rFonts w:ascii="標楷體"/>
                <w:sz w:val="24"/>
                <w:szCs w:val="24"/>
              </w:rPr>
            </w:pPr>
            <w:r w:rsidRPr="008930A1">
              <w:rPr>
                <w:rFonts w:ascii="標楷體" w:hAnsi="標楷體" w:hint="eastAsia"/>
                <w:sz w:val="24"/>
                <w:szCs w:val="24"/>
              </w:rPr>
              <w:t>混凝土澆置</w:t>
            </w:r>
          </w:p>
        </w:tc>
        <w:tc>
          <w:tcPr>
            <w:tcW w:w="4393" w:type="pct"/>
            <w:tcBorders>
              <w:bottom w:val="single" w:sz="12" w:space="0" w:color="auto"/>
            </w:tcBorders>
          </w:tcPr>
          <w:p w:rsidR="007E6164" w:rsidRPr="008930A1" w:rsidRDefault="007E6164" w:rsidP="002423E5">
            <w:pPr>
              <w:pStyle w:val="112"/>
              <w:spacing w:before="0" w:after="0"/>
              <w:ind w:left="681" w:right="57"/>
              <w:rPr>
                <w:rFonts w:ascii="標楷體"/>
                <w:sz w:val="24"/>
                <w:szCs w:val="24"/>
              </w:rPr>
            </w:pPr>
            <w:r w:rsidRPr="008930A1">
              <w:rPr>
                <w:rFonts w:ascii="標楷體" w:hAnsi="標楷體" w:hint="eastAsia"/>
                <w:sz w:val="24"/>
                <w:szCs w:val="24"/>
              </w:rPr>
              <w:t>一、混凝土澆置前：</w:t>
            </w:r>
          </w:p>
          <w:p w:rsidR="007E6164" w:rsidRPr="008930A1" w:rsidRDefault="007E6164" w:rsidP="002423E5">
            <w:pPr>
              <w:pStyle w:val="1111"/>
              <w:spacing w:before="0" w:after="0"/>
              <w:ind w:left="567"/>
              <w:rPr>
                <w:rFonts w:ascii="標楷體"/>
                <w:sz w:val="24"/>
                <w:szCs w:val="24"/>
              </w:rPr>
            </w:pPr>
            <w:r w:rsidRPr="008930A1">
              <w:rPr>
                <w:rFonts w:ascii="標楷體" w:hAnsi="標楷體"/>
                <w:sz w:val="24"/>
                <w:szCs w:val="24"/>
              </w:rPr>
              <w:t>1.</w:t>
            </w:r>
            <w:r w:rsidRPr="008930A1">
              <w:rPr>
                <w:rFonts w:ascii="標楷體" w:hAnsi="標楷體" w:hint="eastAsia"/>
                <w:sz w:val="24"/>
                <w:szCs w:val="24"/>
              </w:rPr>
              <w:t>配筋埋設物須符合圖說之正確位置。</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模板符合圖說之正確位置且須牢固清潔支撐穩固，表面光平可支撐荷重振動機之振波及乾濕漲縮等。</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備妥澆置工具及輸送設備。</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選擇適當之混凝土配料及坍度。</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混凝土接觸面必須撒水，保持高度之濕潤。</w:t>
            </w:r>
          </w:p>
          <w:p w:rsidR="007E6164" w:rsidRPr="008930A1" w:rsidRDefault="007E6164" w:rsidP="002423E5">
            <w:pPr>
              <w:pStyle w:val="112"/>
              <w:spacing w:before="0" w:after="0"/>
              <w:ind w:left="681" w:right="57"/>
              <w:rPr>
                <w:rFonts w:ascii="標楷體"/>
                <w:sz w:val="24"/>
                <w:szCs w:val="24"/>
              </w:rPr>
            </w:pPr>
            <w:r w:rsidRPr="008930A1">
              <w:rPr>
                <w:rFonts w:ascii="標楷體" w:hAnsi="標楷體" w:hint="eastAsia"/>
                <w:sz w:val="24"/>
                <w:szCs w:val="24"/>
              </w:rPr>
              <w:t>二、混凝土澆置中：</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先在硬面上敷一層水泥砂漿，造成墊褥。</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混凝土灌入模內應使用槽導引溜垂直而下，落高不得超過</w:t>
            </w:r>
            <w:r w:rsidRPr="008930A1">
              <w:rPr>
                <w:rFonts w:ascii="標楷體" w:hAnsi="標楷體"/>
                <w:sz w:val="24"/>
                <w:szCs w:val="24"/>
              </w:rPr>
              <w:t>1</w:t>
            </w:r>
            <w:r w:rsidRPr="008930A1">
              <w:rPr>
                <w:rFonts w:ascii="標楷體" w:hAnsi="標楷體" w:hint="eastAsia"/>
                <w:sz w:val="24"/>
                <w:szCs w:val="24"/>
              </w:rPr>
              <w:t>～</w:t>
            </w:r>
            <w:r w:rsidRPr="008930A1">
              <w:rPr>
                <w:rFonts w:ascii="標楷體" w:hAnsi="標楷體"/>
                <w:sz w:val="24"/>
                <w:szCs w:val="24"/>
              </w:rPr>
              <w:t>1.5</w:t>
            </w:r>
            <w:r w:rsidRPr="008930A1">
              <w:rPr>
                <w:rFonts w:ascii="標楷體" w:hAnsi="標楷體" w:hint="eastAsia"/>
                <w:sz w:val="24"/>
                <w:szCs w:val="24"/>
              </w:rPr>
              <w:t>公尺。</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隨時注意坍度是否合乎規範以測驗稠度。</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以剷扒或樁搗至確切地點。</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以振動機充分均勻夯插使模板之隅角、鋼筋及埋設物之周圍均有灰漿，填實而獲得表面光滑內容緊實之混凝土。</w:t>
            </w:r>
          </w:p>
          <w:p w:rsidR="007E6164" w:rsidRPr="008930A1" w:rsidRDefault="007E6164" w:rsidP="002423E5">
            <w:pPr>
              <w:pStyle w:val="112"/>
              <w:spacing w:before="0" w:after="0"/>
              <w:ind w:left="681" w:right="57"/>
              <w:rPr>
                <w:rFonts w:ascii="標楷體"/>
                <w:sz w:val="24"/>
                <w:szCs w:val="24"/>
              </w:rPr>
            </w:pPr>
            <w:r w:rsidRPr="008930A1">
              <w:rPr>
                <w:rFonts w:ascii="標楷體" w:hAnsi="標楷體" w:hint="eastAsia"/>
                <w:sz w:val="24"/>
                <w:szCs w:val="24"/>
              </w:rPr>
              <w:t>三、混凝土澆置後：</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暴露之頂面必須刮整至規定高度再加以帚飾浮飾及鏝飾。</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混凝土澆置後、硬化前必須加以適當之保養及保護。</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以適當之方法拆模。</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外觀檢視及整理，必要時加以修飾。</w:t>
            </w:r>
          </w:p>
          <w:p w:rsidR="007E6164" w:rsidRPr="008930A1" w:rsidRDefault="007E6164" w:rsidP="002423E5">
            <w:pPr>
              <w:pStyle w:val="1111"/>
              <w:spacing w:before="0" w:after="0"/>
              <w:ind w:left="56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混凝土表面施以養護。（噴灑養護劑或濕治</w:t>
            </w:r>
            <w:r w:rsidRPr="008930A1">
              <w:rPr>
                <w:rFonts w:ascii="標楷體" w:hint="eastAsia"/>
                <w:sz w:val="24"/>
                <w:szCs w:val="24"/>
              </w:rPr>
              <w:t>……</w:t>
            </w:r>
            <w:r w:rsidRPr="008930A1">
              <w:rPr>
                <w:rFonts w:ascii="標楷體" w:hAnsi="標楷體" w:hint="eastAsia"/>
                <w:sz w:val="24"/>
                <w:szCs w:val="24"/>
              </w:rPr>
              <w:t>等等）</w:t>
            </w:r>
          </w:p>
        </w:tc>
      </w:tr>
    </w:tbl>
    <w:p w:rsidR="007E6164" w:rsidRPr="008930A1" w:rsidRDefault="007E6164" w:rsidP="007E6164">
      <w:pPr>
        <w:pStyle w:val="a5"/>
        <w:snapToGrid/>
        <w:spacing w:before="0" w:after="0" w:line="240" w:lineRule="auto"/>
        <w:ind w:left="31680" w:hangingChars="200" w:firstLine="31680"/>
        <w:rPr>
          <w:rFonts w:ascii="標楷體"/>
        </w:rPr>
      </w:pPr>
      <w:bookmarkStart w:id="97" w:name="_Toc337904218"/>
      <w:r w:rsidRPr="008930A1">
        <w:rPr>
          <w:rFonts w:ascii="標楷體" w:hAnsi="標楷體" w:hint="eastAsia"/>
          <w:b w:val="0"/>
          <w:sz w:val="24"/>
          <w:szCs w:val="24"/>
        </w:rPr>
        <w:t>核准：</w:t>
      </w:r>
      <w:r w:rsidRPr="008930A1">
        <w:rPr>
          <w:rFonts w:ascii="標楷體" w:hint="eastAsia"/>
          <w:b w:val="0"/>
          <w:sz w:val="24"/>
          <w:szCs w:val="24"/>
        </w:rPr>
        <w:t>○○○</w:t>
      </w:r>
      <w:r w:rsidRPr="008930A1">
        <w:rPr>
          <w:rFonts w:ascii="標楷體" w:hAnsi="標楷體" w:hint="eastAsia"/>
          <w:b w:val="0"/>
          <w:sz w:val="24"/>
          <w:szCs w:val="24"/>
        </w:rPr>
        <w:t xml:space="preserve">　　　　　　　　審查：</w:t>
      </w:r>
      <w:r w:rsidRPr="008930A1">
        <w:rPr>
          <w:rFonts w:ascii="標楷體" w:hint="eastAsia"/>
          <w:b w:val="0"/>
          <w:sz w:val="24"/>
          <w:szCs w:val="24"/>
        </w:rPr>
        <w:t>○○○</w:t>
      </w:r>
      <w:r w:rsidRPr="008930A1">
        <w:rPr>
          <w:rFonts w:ascii="標楷體" w:hAnsi="標楷體" w:hint="eastAsia"/>
          <w:b w:val="0"/>
          <w:sz w:val="24"/>
          <w:szCs w:val="24"/>
        </w:rPr>
        <w:t xml:space="preserve">　　　　　　　　　編寫：</w:t>
      </w:r>
      <w:r w:rsidRPr="008930A1">
        <w:rPr>
          <w:rFonts w:ascii="標楷體" w:hint="eastAsia"/>
          <w:b w:val="0"/>
          <w:sz w:val="24"/>
          <w:szCs w:val="24"/>
        </w:rPr>
        <w:t>○○○</w:t>
      </w:r>
      <w:bookmarkEnd w:id="97"/>
    </w:p>
    <w:p w:rsidR="007E6164" w:rsidRPr="008930A1" w:rsidRDefault="007E6164" w:rsidP="00534224">
      <w:pPr>
        <w:pStyle w:val="a5"/>
        <w:snapToGrid/>
        <w:spacing w:before="0" w:line="300" w:lineRule="auto"/>
        <w:ind w:left="31680" w:hangingChars="200" w:firstLine="31680"/>
        <w:outlineLvl w:val="0"/>
        <w:rPr>
          <w:rFonts w:ascii="標楷體"/>
        </w:rPr>
      </w:pPr>
      <w:bookmarkStart w:id="98" w:name="_Toc16096598"/>
      <w:r w:rsidRPr="008930A1">
        <w:rPr>
          <w:rFonts w:ascii="標楷體" w:hAnsi="標楷體" w:hint="eastAsia"/>
        </w:rPr>
        <w:t>附錄二：品質問題分析與解決案例（機電類）</w:t>
      </w:r>
      <w:bookmarkEnd w:id="98"/>
    </w:p>
    <w:p w:rsidR="007E6164" w:rsidRPr="008930A1" w:rsidRDefault="007E6164" w:rsidP="008930A1">
      <w:pPr>
        <w:pStyle w:val="a6"/>
        <w:adjustRightInd w:val="0"/>
        <w:spacing w:line="300" w:lineRule="auto"/>
        <w:ind w:left="0" w:firstLineChars="0" w:firstLine="0"/>
        <w:jc w:val="center"/>
        <w:rPr>
          <w:rFonts w:ascii="標楷體"/>
        </w:rPr>
      </w:pPr>
      <w:r w:rsidRPr="008930A1">
        <w:rPr>
          <w:rFonts w:ascii="標楷體" w:hAnsi="標楷體" w:hint="eastAsia"/>
        </w:rPr>
        <w:t>降低吸收槽焊道放射線</w:t>
      </w:r>
      <w:r w:rsidRPr="008930A1">
        <w:rPr>
          <w:rFonts w:ascii="標楷體" w:hAnsi="標楷體"/>
        </w:rPr>
        <w:t>RT</w:t>
      </w:r>
      <w:r w:rsidRPr="008930A1">
        <w:rPr>
          <w:rFonts w:ascii="標楷體" w:hAnsi="標楷體" w:hint="eastAsia"/>
        </w:rPr>
        <w:t>檢驗不合格率</w:t>
      </w:r>
    </w:p>
    <w:p w:rsidR="007E6164" w:rsidRPr="002423E5" w:rsidRDefault="007E6164" w:rsidP="002423E5">
      <w:pPr>
        <w:pStyle w:val="a6"/>
        <w:adjustRightInd w:val="0"/>
        <w:spacing w:line="300" w:lineRule="auto"/>
        <w:ind w:left="0" w:firstLineChars="0" w:firstLine="0"/>
        <w:rPr>
          <w:rFonts w:ascii="標楷體"/>
          <w:b/>
        </w:rPr>
      </w:pPr>
      <w:r w:rsidRPr="002423E5">
        <w:rPr>
          <w:rFonts w:ascii="標楷體" w:hAnsi="標楷體" w:hint="eastAsia"/>
          <w:b/>
        </w:rPr>
        <w:t>壹、活動介紹</w:t>
      </w:r>
    </w:p>
    <w:p w:rsidR="007E6164" w:rsidRPr="002423E5" w:rsidRDefault="007E6164" w:rsidP="00534224">
      <w:pPr>
        <w:pStyle w:val="a6"/>
        <w:adjustRightInd w:val="0"/>
        <w:spacing w:line="300" w:lineRule="auto"/>
        <w:ind w:left="0" w:firstLine="31680"/>
        <w:rPr>
          <w:rFonts w:ascii="標楷體"/>
          <w:sz w:val="24"/>
          <w:szCs w:val="24"/>
        </w:rPr>
      </w:pPr>
      <w:r>
        <w:rPr>
          <w:rFonts w:ascii="標楷體" w:hAnsi="標楷體" w:hint="eastAsia"/>
          <w:sz w:val="24"/>
          <w:szCs w:val="24"/>
        </w:rPr>
        <w:t>一、</w:t>
      </w:r>
      <w:r w:rsidRPr="008930A1">
        <w:rPr>
          <w:rFonts w:ascii="標楷體" w:hAnsi="標楷體" w:hint="eastAsia"/>
          <w:sz w:val="24"/>
          <w:szCs w:val="24"/>
        </w:rPr>
        <w:t>題目：</w:t>
      </w:r>
      <w:r w:rsidRPr="002423E5">
        <w:rPr>
          <w:rFonts w:ascii="標楷體" w:hAnsi="標楷體" w:hint="eastAsia"/>
          <w:sz w:val="24"/>
          <w:szCs w:val="24"/>
          <w:lang w:eastAsia="zh-HK"/>
        </w:rPr>
        <w:t>降低</w:t>
      </w:r>
      <w:r w:rsidRPr="002423E5">
        <w:rPr>
          <w:rFonts w:ascii="標楷體" w:hAnsi="標楷體" w:hint="eastAsia"/>
          <w:sz w:val="24"/>
          <w:szCs w:val="24"/>
        </w:rPr>
        <w:t>吸收槽焊道放射線</w:t>
      </w:r>
      <w:r w:rsidRPr="002423E5">
        <w:rPr>
          <w:rFonts w:ascii="標楷體" w:hAnsi="標楷體"/>
          <w:sz w:val="24"/>
          <w:szCs w:val="24"/>
        </w:rPr>
        <w:t>RT</w:t>
      </w:r>
      <w:r w:rsidRPr="002423E5">
        <w:rPr>
          <w:rFonts w:ascii="標楷體" w:hAnsi="標楷體" w:hint="eastAsia"/>
          <w:sz w:val="24"/>
          <w:szCs w:val="24"/>
        </w:rPr>
        <w:t>檢驗不合格率</w:t>
      </w:r>
    </w:p>
    <w:p w:rsidR="007E6164" w:rsidRPr="008930A1" w:rsidRDefault="007E6164" w:rsidP="00534224">
      <w:pPr>
        <w:pStyle w:val="a6"/>
        <w:adjustRightInd w:val="0"/>
        <w:spacing w:line="300" w:lineRule="auto"/>
        <w:ind w:left="0" w:firstLine="31680"/>
        <w:rPr>
          <w:rFonts w:ascii="標楷體"/>
          <w:sz w:val="24"/>
          <w:szCs w:val="24"/>
          <w:lang w:eastAsia="zh-HK"/>
        </w:rPr>
      </w:pPr>
      <w:r>
        <w:rPr>
          <w:rFonts w:ascii="標楷體" w:hAnsi="標楷體" w:hint="eastAsia"/>
          <w:sz w:val="24"/>
          <w:szCs w:val="24"/>
          <w:lang w:eastAsia="zh-HK"/>
        </w:rPr>
        <w:t>二、</w:t>
      </w:r>
      <w:r w:rsidRPr="008930A1">
        <w:rPr>
          <w:rFonts w:ascii="標楷體" w:hAnsi="標楷體" w:hint="eastAsia"/>
          <w:sz w:val="24"/>
          <w:szCs w:val="24"/>
          <w:lang w:eastAsia="zh-HK"/>
        </w:rPr>
        <w:t>選題理由</w:t>
      </w:r>
    </w:p>
    <w:p w:rsidR="007E6164" w:rsidRPr="008930A1" w:rsidRDefault="007E6164" w:rsidP="00534224">
      <w:pPr>
        <w:pStyle w:val="a6"/>
        <w:adjustRightInd w:val="0"/>
        <w:spacing w:line="300" w:lineRule="auto"/>
        <w:ind w:left="0" w:firstLineChars="354" w:firstLine="31680"/>
        <w:rPr>
          <w:rFonts w:ascii="標楷體"/>
          <w:sz w:val="24"/>
          <w:szCs w:val="24"/>
        </w:rPr>
      </w:pPr>
      <w:r>
        <w:rPr>
          <w:rFonts w:ascii="標楷體" w:hAnsi="標楷體" w:hint="eastAsia"/>
          <w:sz w:val="24"/>
          <w:szCs w:val="24"/>
        </w:rPr>
        <w:t>（一）</w:t>
      </w:r>
      <w:r w:rsidRPr="008930A1">
        <w:rPr>
          <w:rFonts w:ascii="標楷體" w:hAnsi="標楷體" w:hint="eastAsia"/>
          <w:sz w:val="24"/>
          <w:szCs w:val="24"/>
        </w:rPr>
        <w:t>每部機吸收槽焊道長達</w:t>
      </w:r>
      <w:r w:rsidRPr="008930A1">
        <w:rPr>
          <w:rFonts w:ascii="標楷體" w:hAnsi="標楷體"/>
          <w:sz w:val="24"/>
          <w:szCs w:val="24"/>
        </w:rPr>
        <w:t>1</w:t>
      </w:r>
      <w:r w:rsidRPr="008930A1">
        <w:rPr>
          <w:rFonts w:ascii="標楷體"/>
          <w:sz w:val="24"/>
          <w:szCs w:val="24"/>
        </w:rPr>
        <w:t>,</w:t>
      </w:r>
      <w:r w:rsidRPr="008930A1">
        <w:rPr>
          <w:rFonts w:ascii="標楷體" w:hAnsi="標楷體"/>
          <w:sz w:val="24"/>
          <w:szCs w:val="24"/>
        </w:rPr>
        <w:t>100</w:t>
      </w:r>
      <w:r w:rsidRPr="008930A1">
        <w:rPr>
          <w:rFonts w:ascii="標楷體" w:hAnsi="標楷體" w:hint="eastAsia"/>
          <w:sz w:val="24"/>
          <w:szCs w:val="24"/>
        </w:rPr>
        <w:t>公尺，影響吸收槽工期甚鉅。</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（二）</w:t>
      </w:r>
      <w:r w:rsidRPr="008930A1">
        <w:rPr>
          <w:rFonts w:ascii="標楷體" w:hAnsi="標楷體" w:hint="eastAsia"/>
          <w:sz w:val="24"/>
          <w:szCs w:val="24"/>
        </w:rPr>
        <w:t>吸收槽為排煙脫硫設備之主體工程，其安裝的順利與否對整體排煙脫硫設備運轉影響最大。</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（三）</w:t>
      </w:r>
      <w:r w:rsidRPr="008930A1">
        <w:rPr>
          <w:rFonts w:ascii="標楷體" w:hAnsi="標楷體" w:hint="eastAsia"/>
          <w:sz w:val="24"/>
          <w:szCs w:val="24"/>
        </w:rPr>
        <w:t>排煙脫硫設備若無法如期完工運轉除硫，則發電機組將無法符合環保署所規定之空氣污染物排放標準，屆時發電機組將面臨被迫停機之困境。（每部機組停機一天將損失約五十五萬千瓦的電力）</w:t>
      </w:r>
    </w:p>
    <w:p w:rsidR="007E6164" w:rsidRPr="008930A1" w:rsidRDefault="007E6164" w:rsidP="00534224">
      <w:pPr>
        <w:pStyle w:val="a6"/>
        <w:adjustRightInd w:val="0"/>
        <w:spacing w:line="300" w:lineRule="auto"/>
        <w:ind w:leftChars="200" w:left="31680" w:hangingChars="200" w:firstLine="31680"/>
        <w:rPr>
          <w:rFonts w:ascii="標楷體"/>
          <w:sz w:val="24"/>
          <w:szCs w:val="24"/>
        </w:rPr>
      </w:pPr>
      <w:r>
        <w:rPr>
          <w:rFonts w:ascii="標楷體" w:hAnsi="標楷體" w:hint="eastAsia"/>
          <w:sz w:val="24"/>
          <w:szCs w:val="24"/>
          <w:lang w:eastAsia="zh-HK"/>
        </w:rPr>
        <w:t>三、</w:t>
      </w:r>
      <w:r w:rsidRPr="008930A1">
        <w:rPr>
          <w:rFonts w:ascii="標楷體" w:hAnsi="標楷體" w:hint="eastAsia"/>
          <w:sz w:val="24"/>
          <w:szCs w:val="24"/>
        </w:rPr>
        <w:t>主題</w:t>
      </w:r>
      <w:r w:rsidRPr="008930A1">
        <w:rPr>
          <w:rFonts w:ascii="標楷體" w:hAnsi="標楷體" w:hint="eastAsia"/>
          <w:sz w:val="24"/>
          <w:szCs w:val="24"/>
          <w:lang w:eastAsia="zh-HK"/>
        </w:rPr>
        <w:t>簡介</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sidRPr="008930A1">
        <w:rPr>
          <w:rFonts w:ascii="標楷體" w:hAnsi="標楷體" w:hint="eastAsia"/>
          <w:sz w:val="24"/>
          <w:szCs w:val="24"/>
        </w:rPr>
        <w:t>（一）吸收槽：</w:t>
      </w:r>
    </w:p>
    <w:p w:rsidR="007E6164" w:rsidRPr="008930A1" w:rsidRDefault="007E6164" w:rsidP="00534224">
      <w:pPr>
        <w:pStyle w:val="a6"/>
        <w:adjustRightInd w:val="0"/>
        <w:spacing w:line="300" w:lineRule="auto"/>
        <w:ind w:leftChars="607" w:left="31680" w:hangingChars="118" w:firstLine="31680"/>
        <w:rPr>
          <w:rFonts w:ascii="標楷體"/>
          <w:sz w:val="24"/>
          <w:szCs w:val="24"/>
        </w:rPr>
      </w:pPr>
      <w:r w:rsidRPr="008930A1">
        <w:rPr>
          <w:rFonts w:ascii="標楷體" w:hAnsi="標楷體"/>
          <w:sz w:val="24"/>
          <w:szCs w:val="24"/>
        </w:rPr>
        <w:t>1.</w:t>
      </w:r>
      <w:r w:rsidRPr="008930A1">
        <w:rPr>
          <w:rFonts w:ascii="標楷體" w:hAnsi="標楷體" w:hint="eastAsia"/>
          <w:sz w:val="24"/>
          <w:szCs w:val="24"/>
        </w:rPr>
        <w:t>吸收槽係排煙脫硫設備中之主要設備，其主要功能為發電機組產生含二氧化硫的煙氣進入此噴灑式吸收槽與自槽上方噴下霧化之石灰石泥漿逆向對流使其化學吸收產生亞硫酸鈣，再經由空氣壓縮機打入之氧化空氣氧化作用後，產生硫酸鈣（即溼石膏），達到排煙脫硫的目的。</w:t>
      </w:r>
    </w:p>
    <w:p w:rsidR="007E6164" w:rsidRPr="008930A1" w:rsidRDefault="007E6164" w:rsidP="00534224">
      <w:pPr>
        <w:pStyle w:val="a6"/>
        <w:adjustRightInd w:val="0"/>
        <w:spacing w:line="300" w:lineRule="auto"/>
        <w:ind w:leftChars="607" w:left="31680" w:hangingChars="118" w:firstLine="31680"/>
        <w:rPr>
          <w:rFonts w:ascii="標楷體"/>
          <w:sz w:val="24"/>
          <w:szCs w:val="24"/>
        </w:rPr>
      </w:pPr>
      <w:r w:rsidRPr="008930A1">
        <w:rPr>
          <w:rFonts w:ascii="標楷體" w:hAnsi="標楷體"/>
          <w:sz w:val="24"/>
          <w:szCs w:val="24"/>
        </w:rPr>
        <w:t>2.</w:t>
      </w:r>
      <w:r w:rsidRPr="008930A1">
        <w:rPr>
          <w:rFonts w:ascii="標楷體" w:hAnsi="標楷體" w:hint="eastAsia"/>
          <w:sz w:val="24"/>
          <w:szCs w:val="24"/>
        </w:rPr>
        <w:t>吸收槽直徑</w:t>
      </w:r>
      <w:r w:rsidRPr="008930A1">
        <w:rPr>
          <w:rFonts w:ascii="標楷體" w:hAnsi="標楷體"/>
          <w:sz w:val="24"/>
          <w:szCs w:val="24"/>
        </w:rPr>
        <w:t>16</w:t>
      </w:r>
      <w:r w:rsidRPr="008930A1">
        <w:rPr>
          <w:rFonts w:ascii="標楷體" w:hAnsi="標楷體" w:hint="eastAsia"/>
          <w:sz w:val="24"/>
          <w:szCs w:val="24"/>
        </w:rPr>
        <w:t>公尺，高</w:t>
      </w:r>
      <w:r w:rsidRPr="008930A1">
        <w:rPr>
          <w:rFonts w:ascii="標楷體" w:hAnsi="標楷體"/>
          <w:sz w:val="24"/>
          <w:szCs w:val="24"/>
        </w:rPr>
        <w:t>47</w:t>
      </w:r>
      <w:r w:rsidRPr="008930A1">
        <w:rPr>
          <w:rFonts w:ascii="標楷體" w:hAnsi="標楷體" w:hint="eastAsia"/>
          <w:sz w:val="24"/>
          <w:szCs w:val="24"/>
        </w:rPr>
        <w:t>公尺。係由鋼板焊接所成，內貼橡膠內襯，焊道總長</w:t>
      </w:r>
      <w:r w:rsidRPr="008930A1">
        <w:rPr>
          <w:rFonts w:ascii="標楷體" w:hAnsi="標楷體"/>
          <w:sz w:val="24"/>
          <w:szCs w:val="24"/>
        </w:rPr>
        <w:t>1100</w:t>
      </w:r>
      <w:r w:rsidRPr="008930A1">
        <w:rPr>
          <w:rFonts w:ascii="標楷體" w:hAnsi="標楷體" w:hint="eastAsia"/>
          <w:sz w:val="24"/>
          <w:szCs w:val="24"/>
        </w:rPr>
        <w:t>公尺。</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sidRPr="008930A1">
        <w:rPr>
          <w:rFonts w:ascii="標楷體" w:hAnsi="標楷體" w:hint="eastAsia"/>
          <w:sz w:val="24"/>
          <w:szCs w:val="24"/>
        </w:rPr>
        <w:t>（二）</w:t>
      </w:r>
      <w:r w:rsidRPr="008930A1">
        <w:rPr>
          <w:rFonts w:ascii="標楷體" w:hAnsi="標楷體"/>
          <w:sz w:val="24"/>
          <w:szCs w:val="24"/>
        </w:rPr>
        <w:t>RT</w:t>
      </w:r>
      <w:r w:rsidRPr="008930A1">
        <w:rPr>
          <w:rFonts w:ascii="標楷體" w:hAnsi="標楷體" w:hint="eastAsia"/>
          <w:sz w:val="24"/>
          <w:szCs w:val="24"/>
        </w:rPr>
        <w:t>：</w:t>
      </w:r>
    </w:p>
    <w:p w:rsidR="007E6164" w:rsidRPr="008930A1" w:rsidRDefault="007E6164" w:rsidP="00534224">
      <w:pPr>
        <w:pStyle w:val="a6"/>
        <w:adjustRightInd w:val="0"/>
        <w:spacing w:line="300" w:lineRule="auto"/>
        <w:ind w:leftChars="607" w:left="31680" w:firstLineChars="0" w:firstLine="1"/>
        <w:rPr>
          <w:rFonts w:ascii="標楷體"/>
          <w:sz w:val="24"/>
          <w:szCs w:val="24"/>
        </w:rPr>
      </w:pPr>
      <w:r w:rsidRPr="008930A1">
        <w:rPr>
          <w:rFonts w:ascii="標楷體" w:hAnsi="標楷體"/>
          <w:sz w:val="24"/>
          <w:szCs w:val="24"/>
        </w:rPr>
        <w:t>RT</w:t>
      </w:r>
      <w:r w:rsidRPr="008930A1">
        <w:rPr>
          <w:rFonts w:ascii="標楷體" w:hAnsi="標楷體" w:hint="eastAsia"/>
          <w:sz w:val="24"/>
          <w:szCs w:val="24"/>
        </w:rPr>
        <w:t>即為放射線檢驗（</w:t>
      </w:r>
      <w:r w:rsidRPr="008930A1">
        <w:rPr>
          <w:rFonts w:ascii="標楷體" w:hAnsi="標楷體"/>
          <w:sz w:val="24"/>
          <w:szCs w:val="24"/>
        </w:rPr>
        <w:t>Radiographic Test)</w:t>
      </w:r>
      <w:r w:rsidRPr="008930A1">
        <w:rPr>
          <w:rFonts w:ascii="標楷體" w:hAnsi="標楷體" w:hint="eastAsia"/>
          <w:sz w:val="24"/>
          <w:szCs w:val="24"/>
        </w:rPr>
        <w:t>之縮寫。是非破壞檢驗之一種方式。其乃經由放射線穿透焊道顯影於底片，再經由判片確定焊道品質。</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sidRPr="008930A1">
        <w:rPr>
          <w:rFonts w:ascii="標楷體" w:hAnsi="標楷體" w:hint="eastAsia"/>
          <w:sz w:val="24"/>
          <w:szCs w:val="24"/>
        </w:rPr>
        <w:t>（三）吸收槽焊道</w:t>
      </w:r>
      <w:r w:rsidRPr="008930A1">
        <w:rPr>
          <w:rFonts w:ascii="標楷體" w:hAnsi="標楷體"/>
          <w:sz w:val="24"/>
          <w:szCs w:val="24"/>
        </w:rPr>
        <w:t>RT</w:t>
      </w:r>
      <w:r w:rsidRPr="008930A1">
        <w:rPr>
          <w:rFonts w:ascii="標楷體" w:hAnsi="標楷體" w:hint="eastAsia"/>
          <w:sz w:val="24"/>
          <w:szCs w:val="24"/>
        </w:rPr>
        <w:t>檢驗：</w:t>
      </w:r>
    </w:p>
    <w:p w:rsidR="007E6164" w:rsidRPr="008930A1" w:rsidRDefault="007E6164" w:rsidP="00534224">
      <w:pPr>
        <w:pStyle w:val="a6"/>
        <w:adjustRightInd w:val="0"/>
        <w:spacing w:line="300" w:lineRule="auto"/>
        <w:ind w:leftChars="607" w:left="31680" w:firstLineChars="0" w:firstLine="1"/>
        <w:rPr>
          <w:rFonts w:ascii="標楷體"/>
          <w:sz w:val="24"/>
          <w:szCs w:val="24"/>
        </w:rPr>
      </w:pPr>
      <w:r w:rsidRPr="008930A1">
        <w:rPr>
          <w:rFonts w:ascii="標楷體" w:hAnsi="標楷體" w:hint="eastAsia"/>
          <w:sz w:val="24"/>
          <w:szCs w:val="24"/>
        </w:rPr>
        <w:t>依規定吸收槽每部機（共四部機）各項抽照</w:t>
      </w:r>
      <w:r w:rsidRPr="008930A1">
        <w:rPr>
          <w:rFonts w:ascii="標楷體" w:hAnsi="標楷體"/>
          <w:sz w:val="24"/>
          <w:szCs w:val="24"/>
        </w:rPr>
        <w:t>RT 40</w:t>
      </w:r>
      <w:r w:rsidRPr="008930A1">
        <w:rPr>
          <w:rFonts w:ascii="標楷體" w:hAnsi="標楷體" w:hint="eastAsia"/>
          <w:sz w:val="24"/>
          <w:szCs w:val="24"/>
        </w:rPr>
        <w:t>張，（每張底片規格為</w:t>
      </w:r>
      <w:r w:rsidRPr="008930A1">
        <w:rPr>
          <w:rFonts w:ascii="標楷體" w:hAnsi="標楷體"/>
          <w:sz w:val="24"/>
          <w:szCs w:val="24"/>
        </w:rPr>
        <w:t>3 1/3</w:t>
      </w:r>
      <w:r w:rsidRPr="008930A1">
        <w:rPr>
          <w:rFonts w:ascii="標楷體" w:hAnsi="標楷體" w:hint="eastAsia"/>
          <w:sz w:val="24"/>
          <w:szCs w:val="24"/>
        </w:rPr>
        <w:t>”寬</w:t>
      </w:r>
      <w:r w:rsidRPr="008930A1">
        <w:rPr>
          <w:rFonts w:ascii="標楷體" w:hint="eastAsia"/>
          <w:sz w:val="24"/>
          <w:szCs w:val="24"/>
        </w:rPr>
        <w:t>×</w:t>
      </w:r>
      <w:r w:rsidRPr="008930A1">
        <w:rPr>
          <w:rFonts w:ascii="標楷體" w:hAnsi="標楷體"/>
          <w:sz w:val="24"/>
          <w:szCs w:val="24"/>
        </w:rPr>
        <w:t>12</w:t>
      </w:r>
      <w:r w:rsidRPr="008930A1">
        <w:rPr>
          <w:rFonts w:ascii="標楷體" w:hAnsi="標楷體" w:hint="eastAsia"/>
          <w:sz w:val="24"/>
          <w:szCs w:val="24"/>
        </w:rPr>
        <w:t>”長）每不合格一張則加抽</w:t>
      </w:r>
      <w:r w:rsidRPr="008930A1">
        <w:rPr>
          <w:rFonts w:ascii="標楷體" w:hAnsi="標楷體"/>
          <w:sz w:val="24"/>
          <w:szCs w:val="24"/>
        </w:rPr>
        <w:t>2</w:t>
      </w:r>
      <w:r w:rsidRPr="008930A1">
        <w:rPr>
          <w:rFonts w:ascii="標楷體" w:hAnsi="標楷體" w:hint="eastAsia"/>
          <w:sz w:val="24"/>
          <w:szCs w:val="24"/>
        </w:rPr>
        <w:t>張，再不合格，則該兩張各再加抽</w:t>
      </w:r>
      <w:r w:rsidRPr="008930A1">
        <w:rPr>
          <w:rFonts w:ascii="標楷體" w:hAnsi="標楷體"/>
          <w:sz w:val="24"/>
          <w:szCs w:val="24"/>
        </w:rPr>
        <w:t>2</w:t>
      </w:r>
      <w:r w:rsidRPr="008930A1">
        <w:rPr>
          <w:rFonts w:ascii="標楷體" w:hAnsi="標楷體" w:hint="eastAsia"/>
          <w:sz w:val="24"/>
          <w:szCs w:val="24"/>
        </w:rPr>
        <w:t>張（即四張），依此類推，直到全部合格。</w:t>
      </w:r>
    </w:p>
    <w:p w:rsidR="007E6164" w:rsidRPr="002423E5" w:rsidRDefault="007E6164" w:rsidP="00534224">
      <w:pPr>
        <w:pStyle w:val="a6"/>
        <w:adjustRightInd w:val="0"/>
        <w:spacing w:line="300" w:lineRule="auto"/>
        <w:ind w:leftChars="304" w:left="31680" w:hangingChars="295" w:firstLine="31680"/>
        <w:rPr>
          <w:rFonts w:ascii="標楷體"/>
          <w:sz w:val="24"/>
          <w:szCs w:val="24"/>
        </w:rPr>
      </w:pPr>
      <w:r w:rsidRPr="002423E5">
        <w:rPr>
          <w:rFonts w:ascii="標楷體" w:hAnsi="標楷體" w:hint="eastAsia"/>
          <w:sz w:val="24"/>
          <w:szCs w:val="24"/>
        </w:rPr>
        <w:t>（四）吸收槽安裝作業流程圖</w:t>
      </w:r>
    </w:p>
    <w:p w:rsidR="007E6164" w:rsidRPr="008930A1" w:rsidRDefault="007E6164" w:rsidP="00534224">
      <w:pPr>
        <w:pStyle w:val="112"/>
        <w:spacing w:before="0" w:line="300" w:lineRule="auto"/>
        <w:ind w:leftChars="200" w:left="31680" w:firstLine="0"/>
        <w:jc w:val="center"/>
        <w:rPr>
          <w:rFonts w:ascii="標楷體"/>
          <w:sz w:val="24"/>
        </w:rPr>
      </w:pPr>
      <w:r w:rsidRPr="009F0FFB">
        <w:rPr>
          <w:rFonts w:ascii="標楷體"/>
          <w:noProof/>
          <w:sz w:val="24"/>
        </w:rPr>
        <w:pict>
          <v:shape id="圖片 25" o:spid="_x0000_i1049" type="#_x0000_t75" style="width:320.4pt;height:303pt;visibility:visible">
            <v:imagedata r:id="rId33" o:title="" cropleft="-2768f" cropright="-2076f"/>
          </v:shape>
        </w:pict>
      </w:r>
    </w:p>
    <w:p w:rsidR="007E6164" w:rsidRPr="002423E5" w:rsidRDefault="007E6164" w:rsidP="00534224">
      <w:pPr>
        <w:pStyle w:val="112"/>
        <w:spacing w:before="0" w:line="300" w:lineRule="auto"/>
        <w:ind w:leftChars="200" w:left="31680" w:firstLine="0"/>
        <w:jc w:val="center"/>
        <w:rPr>
          <w:rFonts w:ascii="標楷體"/>
          <w:b w:val="0"/>
          <w:szCs w:val="28"/>
        </w:rPr>
      </w:pPr>
    </w:p>
    <w:p w:rsidR="007E6164" w:rsidRPr="002423E5" w:rsidRDefault="007E6164" w:rsidP="008930A1">
      <w:pPr>
        <w:pStyle w:val="a6"/>
        <w:adjustRightInd w:val="0"/>
        <w:spacing w:line="300" w:lineRule="auto"/>
        <w:ind w:left="0" w:firstLineChars="0" w:firstLine="0"/>
        <w:rPr>
          <w:rFonts w:ascii="標楷體"/>
          <w:b/>
        </w:rPr>
      </w:pPr>
      <w:r w:rsidRPr="002423E5">
        <w:rPr>
          <w:rFonts w:ascii="標楷體" w:hAnsi="標楷體" w:hint="eastAsia"/>
          <w:b/>
        </w:rPr>
        <w:t>貳、活動計畫及實施表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011"/>
        <w:gridCol w:w="510"/>
        <w:gridCol w:w="510"/>
        <w:gridCol w:w="509"/>
        <w:gridCol w:w="509"/>
        <w:gridCol w:w="509"/>
        <w:gridCol w:w="509"/>
        <w:gridCol w:w="509"/>
        <w:gridCol w:w="509"/>
        <w:gridCol w:w="509"/>
        <w:gridCol w:w="509"/>
        <w:gridCol w:w="509"/>
        <w:gridCol w:w="1515"/>
      </w:tblGrid>
      <w:tr w:rsidR="007E6164" w:rsidRPr="008930A1" w:rsidTr="002423E5">
        <w:trPr>
          <w:cantSplit/>
        </w:trPr>
        <w:tc>
          <w:tcPr>
            <w:tcW w:w="1101" w:type="pct"/>
            <w:tcBorders>
              <w:top w:val="single" w:sz="12" w:space="0" w:color="auto"/>
              <w:bottom w:val="nil"/>
            </w:tcBorders>
            <w:vAlign w:val="center"/>
          </w:tcPr>
          <w:p w:rsidR="007E6164" w:rsidRPr="008930A1" w:rsidRDefault="007E6164" w:rsidP="002423E5">
            <w:pPr>
              <w:spacing w:line="300" w:lineRule="auto"/>
              <w:ind w:right="113"/>
              <w:jc w:val="right"/>
              <w:rPr>
                <w:rFonts w:ascii="標楷體"/>
                <w:sz w:val="20"/>
              </w:rPr>
            </w:pPr>
            <w:r>
              <w:rPr>
                <w:noProof/>
              </w:rPr>
              <w:pict>
                <v:group id="_x0000_s2191" alt="" style="position:absolute;left:0;text-align:left;margin-left:-2pt;margin-top:9.9pt;width:380pt;height:233.25pt;z-index:251638784" coordorigin="1378,2153" coordsize="7600,6809">
                  <v:shape id="_x0000_s2192" alt="" style="position:absolute;left:1378;top:2153;width:2050;height:720;mso-wrap-distance-left:9pt;mso-wrap-distance-top:0;mso-wrap-distance-right:9pt;mso-wrap-distance-bottom:0;mso-position-horizontal:absolute;mso-position-horizontal-relative:text;mso-position-vertical:absolute;mso-position-vertical-relative:text;v-text-anchor:top" coordsize="2120,770" path="m,l1200,250r920,520e" filled="f">
                    <v:path arrowok="t"/>
                  </v:shape>
                  <v:group id="_x0000_s2193" alt="" style="position:absolute;left:3404;top:3074;width:5574;height:5888" coordorigin="3539,3074" coordsize="5927,5888">
                    <v:shape id="_x0000_s2194" alt="" style="position:absolute;left:3539;top:3074;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195" alt="" style="position:absolute;left:3539;top:3260;width:534;height:1;mso-wrap-distance-left:9pt;mso-wrap-distance-top:0;mso-wrap-distance-right:9pt;mso-wrap-distance-bottom:0;mso-position-horizontal-relative:text;mso-position-vertical-relative:text;v-text-anchor:top" coordsize="534,1" o:allowincell="f" path="m,l534,e" filled="f">
                      <v:path arrowok="t"/>
                    </v:shape>
                    <v:shape id="_x0000_s2196" alt="" style="position:absolute;left:3539;top:3640;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197" alt="" style="position:absolute;left:3539;top:3826;width:534;height:1;mso-wrap-distance-left:9pt;mso-wrap-distance-top:0;mso-wrap-distance-right:9pt;mso-wrap-distance-bottom:0;mso-position-horizontal-relative:text;mso-position-vertical-relative:text;v-text-anchor:top" coordsize="534,1" o:allowincell="f" path="m,l534,e" filled="f">
                      <v:path arrowok="t"/>
                    </v:shape>
                    <v:shape id="_x0000_s2198" alt="" style="position:absolute;left:4083;top:4212;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199" alt="" style="position:absolute;left:4083;top:4393;width:534;height:1;mso-wrap-distance-left:9pt;mso-wrap-distance-top:0;mso-wrap-distance-right:9pt;mso-wrap-distance-bottom:0;mso-position-horizontal-relative:text;mso-position-vertical-relative:text;v-text-anchor:top" coordsize="534,1" o:allowincell="f" path="m,l534,e" filled="f">
                      <v:path arrowok="t"/>
                    </v:shape>
                    <v:shape id="_x0000_s2200" alt="" style="position:absolute;left:3539;top:4790;width:5913;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201" alt="" style="position:absolute;left:3539;top:4976;width:5913;height:1;mso-wrap-distance-left:9pt;mso-wrap-distance-top:0;mso-wrap-distance-right:9pt;mso-wrap-distance-bottom:0;mso-position-horizontal-relative:text;mso-position-vertical-relative:text;v-text-anchor:top" coordsize="534,1" o:allowincell="f" path="m,l534,e" filled="f">
                      <v:path arrowok="t"/>
                    </v:shape>
                    <v:shape id="_x0000_s2202" alt="" style="position:absolute;left:4162;top:5552;width:454;height:1;mso-wrap-distance-left:9pt;mso-wrap-distance-top:0;mso-wrap-distance-right:9pt;mso-wrap-distance-bottom:0;mso-position-horizontal-relative:text;mso-position-vertical-relative:text;v-text-anchor:top" coordsize="534,1" o:allowincell="f" path="m,l534,e" filled="f">
                      <v:path arrowok="t"/>
                    </v:shape>
                    <v:shape id="_x0000_s2203" alt="" style="position:absolute;left:4083;top:5365;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204" alt="" style="position:absolute;left:4082;top:6127;width:1071;height:1;mso-wrap-distance-left:9pt;mso-wrap-distance-top:0;mso-wrap-distance-right:9pt;mso-wrap-distance-bottom:0;mso-position-horizontal-relative:text;mso-position-vertical-relative:text;v-text-anchor:top" coordsize="1071,1" o:allowincell="f" path="m,l1071,e" filled="f">
                      <v:path arrowok="t"/>
                    </v:shape>
                    <v:shape id="_x0000_s2205" alt="" style="position:absolute;left:4310;top:5940;width:1659;height:3;mso-wrap-distance-left:9pt;mso-wrap-distance-top:0;mso-wrap-distance-right:9pt;mso-wrap-distance-bottom:0;mso-position-horizontal-relative:text;mso-position-vertical-relative:text;v-text-anchor:top" coordsize="1659,3" o:allowincell="f" path="m,l1659,3e" filled="f">
                      <v:stroke dashstyle="dash"/>
                      <v:path arrowok="t"/>
                    </v:shape>
                    <v:shape id="_x0000_s2206" alt="" style="position:absolute;left:4081;top:6702;width:2392;height:1;mso-wrap-distance-left:9pt;mso-wrap-distance-top:0;mso-wrap-distance-right:9pt;mso-wrap-distance-bottom:0;mso-position-horizontal-relative:text;mso-position-vertical-relative:text;v-text-anchor:top" coordsize="2392,1" o:allowincell="f" path="m,l2392,e" filled="f">
                      <v:path arrowok="t"/>
                    </v:shape>
                    <v:shape id="_x0000_s2207" alt="" style="position:absolute;left:6496;top:7277;width:2430;height:7;mso-wrap-distance-left:9pt;mso-wrap-distance-top:0;mso-wrap-distance-right:9pt;mso-wrap-distance-bottom:0;mso-position-horizontal-relative:text;mso-position-vertical-relative:text;v-text-anchor:top" coordsize="2430,7" o:allowincell="f" path="m,7l2430,e" filled="f">
                      <v:path arrowok="t"/>
                    </v:shape>
                    <v:shape id="_x0000_s2208" alt="" style="position:absolute;left:6770;top:7090;width:2153;height:1;mso-wrap-distance-left:9pt;mso-wrap-distance-top:0;mso-wrap-distance-right:9pt;mso-wrap-distance-bottom:0;mso-position-horizontal-relative:text;mso-position-vertical-relative:text;v-text-anchor:top" coordsize="2153,1" o:allowincell="f" path="m,l2153,e" filled="f">
                      <v:stroke dashstyle="dash"/>
                      <v:path arrowok="t"/>
                    </v:shape>
                    <v:shape id="_x0000_s2209" alt="" style="position:absolute;left:8392;top:7635;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210" alt="" style="position:absolute;left:8392;top:7821;width:534;height:1;mso-wrap-distance-left:9pt;mso-wrap-distance-top:0;mso-wrap-distance-right:9pt;mso-wrap-distance-bottom:0;mso-position-horizontal-relative:text;mso-position-vertical-relative:text;v-text-anchor:top" coordsize="534,1" o:allowincell="f" path="m,l534,e" filled="f">
                      <v:path arrowok="t"/>
                    </v:shape>
                    <v:shape id="_x0000_s2211" alt="" style="position:absolute;left:8932;top:8205;width:534;height:1;mso-wrap-distance-left:9pt;mso-wrap-distance-top:0;mso-wrap-distance-right:9pt;mso-wrap-distance-bottom:0;mso-position-horizontal-relative:text;mso-position-vertical-relative:text;v-text-anchor:top" coordsize="534,1" o:allowincell="f" path="m,l534,e" filled="f">
                      <v:stroke dashstyle="dash"/>
                      <v:path arrowok="t"/>
                    </v:shape>
                    <v:shape id="_x0000_s2212" alt="" style="position:absolute;left:8932;top:8391;width:534;height:1;mso-wrap-distance-left:9pt;mso-wrap-distance-top:0;mso-wrap-distance-right:9pt;mso-wrap-distance-bottom:0;mso-position-horizontal-relative:text;mso-position-vertical-relative:text;v-text-anchor:top" coordsize="534,1" o:allowincell="f" path="m,l534,e" filled="f">
                      <v:path arrowok="t"/>
                    </v:shape>
                    <v:group id="_x0000_s2213" alt="" style="position:absolute;left:8932;top:8775;width:534;height:187" coordorigin="8649,8339" coordsize="534,187" o:allowincell="f">
                      <v:shape id="_x0000_s2214" alt="" style="position:absolute;left:8649;top:8339;width:534;height:1;mso-wrap-distance-left:9pt;mso-wrap-distance-top:0;mso-wrap-distance-right:9pt;mso-wrap-distance-bottom:0;v-text-anchor:top" coordsize="534,1" path="m,l534,e" filled="f">
                        <v:stroke dashstyle="dash"/>
                        <v:path arrowok="t"/>
                      </v:shape>
                      <v:shape id="_x0000_s2215" alt="" style="position:absolute;left:8649;top:8525;width:534;height:1;mso-wrap-distance-left:9pt;mso-wrap-distance-top:0;mso-wrap-distance-right:9pt;mso-wrap-distance-bottom:0;v-text-anchor:top" coordsize="534,1" path="m,l534,e" filled="f">
                        <v:path arrowok="t"/>
                      </v:shape>
                    </v:group>
                    <v:shape id="_x0000_s2216" alt="" style="position:absolute;left:4213;top:6515;width:2550;height:11;mso-wrap-distance-left:9pt;mso-wrap-distance-top:0;mso-wrap-distance-right:9pt;mso-wrap-distance-bottom:0;mso-position-horizontal-relative:text;mso-position-vertical-relative:text;v-text-anchor:top" coordsize="2550,11" o:allowincell="f" path="m,l2550,11e" filled="f">
                      <v:stroke dashstyle="dash"/>
                      <v:path arrowok="t"/>
                    </v:shape>
                  </v:group>
                </v:group>
              </w:pict>
            </w:r>
            <w:r w:rsidRPr="008930A1">
              <w:rPr>
                <w:rFonts w:ascii="標楷體" w:hAnsi="標楷體" w:hint="eastAsia"/>
                <w:sz w:val="20"/>
              </w:rPr>
              <w:t>年月</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83</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83</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83</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279" w:type="pct"/>
            <w:tcBorders>
              <w:top w:val="single" w:sz="12" w:space="0" w:color="auto"/>
              <w:bottom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84</w:t>
            </w:r>
          </w:p>
        </w:tc>
        <w:tc>
          <w:tcPr>
            <w:tcW w:w="831" w:type="pct"/>
            <w:vMerge w:val="restart"/>
            <w:tcBorders>
              <w:top w:val="single" w:sz="12" w:space="0" w:color="auto"/>
            </w:tcBorders>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負責人</w:t>
            </w:r>
          </w:p>
        </w:tc>
      </w:tr>
      <w:tr w:rsidR="007E6164" w:rsidRPr="008930A1" w:rsidTr="002423E5">
        <w:trPr>
          <w:cantSplit/>
          <w:trHeight w:val="403"/>
        </w:trPr>
        <w:tc>
          <w:tcPr>
            <w:tcW w:w="1101" w:type="pct"/>
            <w:tcBorders>
              <w:top w:val="nil"/>
            </w:tcBorders>
          </w:tcPr>
          <w:p w:rsidR="007E6164" w:rsidRPr="008930A1" w:rsidRDefault="007E6164" w:rsidP="002423E5">
            <w:pPr>
              <w:spacing w:line="300" w:lineRule="auto"/>
              <w:ind w:left="57"/>
              <w:rPr>
                <w:rFonts w:ascii="標楷體"/>
                <w:sz w:val="20"/>
              </w:rPr>
            </w:pPr>
            <w:r w:rsidRPr="008930A1">
              <w:rPr>
                <w:rFonts w:ascii="標楷體" w:hAnsi="標楷體" w:hint="eastAsia"/>
                <w:sz w:val="20"/>
              </w:rPr>
              <w:t>活動項目</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10</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11</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12</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1</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2</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3</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4</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5</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6</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7</w:t>
            </w:r>
          </w:p>
        </w:tc>
        <w:tc>
          <w:tcPr>
            <w:tcW w:w="279" w:type="pct"/>
            <w:tcBorders>
              <w:top w:val="nil"/>
            </w:tcBorders>
            <w:vAlign w:val="center"/>
          </w:tcPr>
          <w:p w:rsidR="007E6164" w:rsidRPr="008930A1" w:rsidRDefault="007E6164" w:rsidP="002423E5">
            <w:pPr>
              <w:spacing w:line="300" w:lineRule="auto"/>
              <w:jc w:val="center"/>
              <w:rPr>
                <w:rFonts w:ascii="標楷體" w:hAnsi="標楷體"/>
                <w:sz w:val="20"/>
              </w:rPr>
            </w:pPr>
            <w:r w:rsidRPr="008930A1">
              <w:rPr>
                <w:rFonts w:ascii="標楷體" w:hAnsi="標楷體"/>
                <w:sz w:val="20"/>
              </w:rPr>
              <w:t>8</w:t>
            </w:r>
          </w:p>
        </w:tc>
        <w:tc>
          <w:tcPr>
            <w:tcW w:w="831" w:type="pct"/>
            <w:vMerge/>
          </w:tcPr>
          <w:p w:rsidR="007E6164" w:rsidRPr="008930A1" w:rsidRDefault="007E6164" w:rsidP="002423E5">
            <w:pPr>
              <w:spacing w:line="300" w:lineRule="auto"/>
              <w:rPr>
                <w:rFonts w:ascii="標楷體"/>
                <w:sz w:val="20"/>
              </w:rPr>
            </w:pP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1.</w:t>
            </w:r>
            <w:r w:rsidRPr="008930A1">
              <w:rPr>
                <w:rFonts w:ascii="標楷體" w:hAnsi="標楷體" w:hint="eastAsia"/>
                <w:sz w:val="20"/>
              </w:rPr>
              <w:t>組員</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int="eastAsia"/>
                <w:sz w:val="20"/>
              </w:rPr>
              <w:t>○○○</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2.</w:t>
            </w:r>
            <w:r w:rsidRPr="008930A1">
              <w:rPr>
                <w:rFonts w:ascii="標楷體" w:hAnsi="標楷體" w:hint="eastAsia"/>
                <w:sz w:val="20"/>
              </w:rPr>
              <w:t>選題</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3.</w:t>
            </w:r>
            <w:r w:rsidRPr="008930A1">
              <w:rPr>
                <w:rFonts w:ascii="標楷體" w:hAnsi="標楷體" w:hint="eastAsia"/>
                <w:sz w:val="20"/>
              </w:rPr>
              <w:t>現狀分析</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4.</w:t>
            </w:r>
            <w:r w:rsidRPr="008930A1">
              <w:rPr>
                <w:rFonts w:ascii="標楷體" w:hAnsi="標楷體" w:hint="eastAsia"/>
                <w:sz w:val="20"/>
              </w:rPr>
              <w:t>數據蒐集</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int="eastAsia"/>
                <w:sz w:val="20"/>
              </w:rPr>
              <w:t>○○○</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5.</w:t>
            </w:r>
            <w:r w:rsidRPr="008930A1">
              <w:rPr>
                <w:rFonts w:ascii="標楷體" w:hAnsi="標楷體" w:hint="eastAsia"/>
                <w:sz w:val="20"/>
              </w:rPr>
              <w:t>設定目標</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6.</w:t>
            </w:r>
            <w:r w:rsidRPr="008930A1">
              <w:rPr>
                <w:rFonts w:ascii="標楷體" w:hAnsi="標楷體" w:hint="eastAsia"/>
                <w:sz w:val="20"/>
              </w:rPr>
              <w:t>改善對策</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7.</w:t>
            </w:r>
            <w:r w:rsidRPr="008930A1">
              <w:rPr>
                <w:rFonts w:ascii="標楷體" w:hAnsi="標楷體" w:hint="eastAsia"/>
                <w:sz w:val="20"/>
              </w:rPr>
              <w:t>對策實施</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8.</w:t>
            </w:r>
            <w:r w:rsidRPr="008930A1">
              <w:rPr>
                <w:rFonts w:ascii="標楷體" w:hAnsi="標楷體" w:hint="eastAsia"/>
                <w:sz w:val="20"/>
              </w:rPr>
              <w:t>效果確認</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9.</w:t>
            </w:r>
            <w:r w:rsidRPr="008930A1">
              <w:rPr>
                <w:rFonts w:ascii="標楷體" w:hAnsi="標楷體" w:hint="eastAsia"/>
                <w:sz w:val="20"/>
              </w:rPr>
              <w:t>成果比較</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10.</w:t>
            </w:r>
            <w:r w:rsidRPr="008930A1">
              <w:rPr>
                <w:rFonts w:ascii="標楷體" w:hAnsi="標楷體" w:hint="eastAsia"/>
                <w:sz w:val="20"/>
              </w:rPr>
              <w:t>標準作業</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int="eastAsia"/>
                <w:sz w:val="20"/>
              </w:rPr>
              <w:t>○○○</w:t>
            </w:r>
          </w:p>
        </w:tc>
      </w:tr>
      <w:tr w:rsidR="007E6164" w:rsidRPr="008930A1" w:rsidTr="002423E5">
        <w:trPr>
          <w:cantSplit/>
          <w:trHeight w:val="375"/>
        </w:trPr>
        <w:tc>
          <w:tcPr>
            <w:tcW w:w="1101" w:type="pct"/>
            <w:vAlign w:val="center"/>
          </w:tcPr>
          <w:p w:rsidR="007E6164" w:rsidRPr="008930A1" w:rsidRDefault="007E6164" w:rsidP="002423E5">
            <w:pPr>
              <w:spacing w:line="300" w:lineRule="auto"/>
              <w:ind w:left="312" w:right="57" w:hanging="255"/>
              <w:jc w:val="both"/>
              <w:rPr>
                <w:rFonts w:ascii="標楷體"/>
                <w:sz w:val="20"/>
              </w:rPr>
            </w:pPr>
            <w:r w:rsidRPr="008930A1">
              <w:rPr>
                <w:rFonts w:ascii="標楷體" w:hAnsi="標楷體"/>
                <w:sz w:val="20"/>
              </w:rPr>
              <w:t>11.</w:t>
            </w:r>
            <w:r w:rsidRPr="008930A1">
              <w:rPr>
                <w:rFonts w:ascii="標楷體" w:hAnsi="標楷體" w:hint="eastAsia"/>
                <w:sz w:val="20"/>
              </w:rPr>
              <w:t>資料整理</w:t>
            </w: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279" w:type="pct"/>
          </w:tcPr>
          <w:p w:rsidR="007E6164" w:rsidRPr="008930A1" w:rsidRDefault="007E6164" w:rsidP="002423E5">
            <w:pPr>
              <w:spacing w:line="300" w:lineRule="auto"/>
              <w:rPr>
                <w:rFonts w:ascii="標楷體"/>
                <w:sz w:val="20"/>
              </w:rPr>
            </w:pPr>
          </w:p>
        </w:tc>
        <w:tc>
          <w:tcPr>
            <w:tcW w:w="831" w:type="pct"/>
            <w:vAlign w:val="center"/>
          </w:tcPr>
          <w:p w:rsidR="007E6164" w:rsidRPr="008930A1" w:rsidRDefault="007E6164" w:rsidP="002423E5">
            <w:pPr>
              <w:spacing w:line="300" w:lineRule="auto"/>
              <w:ind w:left="57" w:right="57"/>
              <w:jc w:val="distribute"/>
              <w:rPr>
                <w:rFonts w:ascii="標楷體"/>
                <w:sz w:val="20"/>
              </w:rPr>
            </w:pPr>
            <w:r w:rsidRPr="008930A1">
              <w:rPr>
                <w:rFonts w:ascii="標楷體" w:hAnsi="標楷體" w:hint="eastAsia"/>
                <w:sz w:val="20"/>
              </w:rPr>
              <w:t>全員</w:t>
            </w:r>
          </w:p>
        </w:tc>
      </w:tr>
      <w:tr w:rsidR="007E6164" w:rsidRPr="008930A1" w:rsidTr="002423E5">
        <w:trPr>
          <w:cantSplit/>
          <w:trHeight w:val="847"/>
        </w:trPr>
        <w:tc>
          <w:tcPr>
            <w:tcW w:w="1101" w:type="pct"/>
            <w:tcBorders>
              <w:bottom w:val="single" w:sz="12" w:space="0" w:color="auto"/>
            </w:tcBorders>
            <w:vAlign w:val="center"/>
          </w:tcPr>
          <w:p w:rsidR="007E6164" w:rsidRPr="008930A1" w:rsidRDefault="007E6164" w:rsidP="002423E5">
            <w:pPr>
              <w:spacing w:line="300" w:lineRule="auto"/>
              <w:ind w:left="312" w:right="57" w:hanging="255"/>
              <w:jc w:val="center"/>
              <w:rPr>
                <w:rFonts w:ascii="標楷體"/>
                <w:sz w:val="20"/>
              </w:rPr>
            </w:pPr>
            <w:r w:rsidRPr="008930A1">
              <w:rPr>
                <w:rFonts w:ascii="標楷體" w:hAnsi="標楷體" w:hint="eastAsia"/>
                <w:sz w:val="20"/>
              </w:rPr>
              <w:t>說　　明</w:t>
            </w:r>
          </w:p>
        </w:tc>
        <w:tc>
          <w:tcPr>
            <w:tcW w:w="3899" w:type="pct"/>
            <w:gridSpan w:val="12"/>
            <w:tcBorders>
              <w:bottom w:val="single" w:sz="12" w:space="0" w:color="auto"/>
            </w:tcBorders>
            <w:vAlign w:val="center"/>
          </w:tcPr>
          <w:p w:rsidR="007E6164" w:rsidRPr="008930A1" w:rsidRDefault="007E6164" w:rsidP="002423E5">
            <w:pPr>
              <w:spacing w:line="300" w:lineRule="auto"/>
              <w:ind w:left="57" w:right="57"/>
              <w:jc w:val="both"/>
              <w:rPr>
                <w:rFonts w:ascii="標楷體"/>
                <w:sz w:val="20"/>
              </w:rPr>
            </w:pPr>
            <w:r w:rsidRPr="008930A1">
              <w:rPr>
                <w:rFonts w:ascii="標楷體" w:hAnsi="標楷體" w:hint="eastAsia"/>
                <w:sz w:val="20"/>
              </w:rPr>
              <w:t>活動期間：</w:t>
            </w:r>
            <w:r w:rsidRPr="008930A1">
              <w:rPr>
                <w:rFonts w:ascii="標楷體" w:hAnsi="標楷體"/>
                <w:sz w:val="20"/>
              </w:rPr>
              <w:t>83</w:t>
            </w:r>
            <w:r w:rsidRPr="008930A1">
              <w:rPr>
                <w:rFonts w:ascii="標楷體" w:hAnsi="標楷體" w:hint="eastAsia"/>
                <w:sz w:val="20"/>
              </w:rPr>
              <w:t>年</w:t>
            </w:r>
            <w:r w:rsidRPr="008930A1">
              <w:rPr>
                <w:rFonts w:ascii="標楷體" w:hAnsi="標楷體"/>
                <w:sz w:val="20"/>
              </w:rPr>
              <w:t>10</w:t>
            </w:r>
            <w:r w:rsidRPr="008930A1">
              <w:rPr>
                <w:rFonts w:ascii="標楷體" w:hAnsi="標楷體" w:hint="eastAsia"/>
                <w:sz w:val="20"/>
              </w:rPr>
              <w:t>月</w:t>
            </w:r>
            <w:r w:rsidRPr="008930A1">
              <w:rPr>
                <w:rFonts w:ascii="標楷體" w:hAnsi="標楷體"/>
                <w:sz w:val="20"/>
              </w:rPr>
              <w:t>1</w:t>
            </w:r>
            <w:r w:rsidRPr="008930A1">
              <w:rPr>
                <w:rFonts w:ascii="標楷體" w:hAnsi="標楷體" w:hint="eastAsia"/>
                <w:sz w:val="20"/>
              </w:rPr>
              <w:t>日～</w:t>
            </w:r>
            <w:r w:rsidRPr="008930A1">
              <w:rPr>
                <w:rFonts w:ascii="標楷體" w:hAnsi="標楷體"/>
                <w:sz w:val="20"/>
              </w:rPr>
              <w:t>84</w:t>
            </w:r>
            <w:r w:rsidRPr="008930A1">
              <w:rPr>
                <w:rFonts w:ascii="標楷體" w:hAnsi="標楷體" w:hint="eastAsia"/>
                <w:sz w:val="20"/>
              </w:rPr>
              <w:t>年</w:t>
            </w:r>
            <w:r w:rsidRPr="008930A1">
              <w:rPr>
                <w:rFonts w:ascii="標楷體" w:hAnsi="標楷體"/>
                <w:sz w:val="20"/>
              </w:rPr>
              <w:t>8</w:t>
            </w:r>
            <w:r w:rsidRPr="008930A1">
              <w:rPr>
                <w:rFonts w:ascii="標楷體" w:hAnsi="標楷體" w:hint="eastAsia"/>
                <w:sz w:val="20"/>
              </w:rPr>
              <w:t>月</w:t>
            </w:r>
            <w:r w:rsidRPr="008930A1">
              <w:rPr>
                <w:rFonts w:ascii="標楷體" w:hAnsi="標楷體"/>
                <w:sz w:val="20"/>
              </w:rPr>
              <w:t>31</w:t>
            </w:r>
            <w:r w:rsidRPr="008930A1">
              <w:rPr>
                <w:rFonts w:ascii="標楷體" w:hAnsi="標楷體" w:hint="eastAsia"/>
                <w:sz w:val="20"/>
              </w:rPr>
              <w:t>日</w:t>
            </w:r>
          </w:p>
          <w:p w:rsidR="007E6164" w:rsidRPr="008930A1" w:rsidRDefault="007E6164" w:rsidP="002423E5">
            <w:pPr>
              <w:spacing w:line="300" w:lineRule="auto"/>
              <w:ind w:left="57" w:right="57"/>
              <w:jc w:val="both"/>
              <w:rPr>
                <w:rFonts w:ascii="標楷體"/>
                <w:sz w:val="20"/>
              </w:rPr>
            </w:pPr>
            <w:r w:rsidRPr="008930A1">
              <w:rPr>
                <w:rFonts w:ascii="標楷體" w:hAnsi="標楷體" w:hint="eastAsia"/>
                <w:sz w:val="20"/>
              </w:rPr>
              <w:t>計畫線</w:t>
            </w:r>
            <w:r w:rsidRPr="008930A1">
              <w:rPr>
                <w:rFonts w:ascii="標楷體"/>
                <w:sz w:val="20"/>
              </w:rPr>
              <w:t>-----------------</w:t>
            </w:r>
            <w:r w:rsidRPr="008930A1">
              <w:rPr>
                <w:rFonts w:ascii="標楷體" w:hAnsi="標楷體" w:hint="eastAsia"/>
                <w:sz w:val="20"/>
              </w:rPr>
              <w:t xml:space="preserve">　　　實施線</w:t>
            </w:r>
            <w:r w:rsidRPr="008930A1">
              <w:rPr>
                <w:rFonts w:ascii="標楷體" w:hint="eastAsia"/>
                <w:sz w:val="20"/>
              </w:rPr>
              <w:t>─────</w:t>
            </w:r>
          </w:p>
        </w:tc>
      </w:tr>
    </w:tbl>
    <w:p w:rsidR="007E6164" w:rsidRDefault="007E6164" w:rsidP="008930A1">
      <w:pPr>
        <w:pStyle w:val="a6"/>
        <w:adjustRightInd w:val="0"/>
        <w:spacing w:line="300" w:lineRule="auto"/>
        <w:ind w:left="0" w:firstLineChars="0" w:firstLine="0"/>
        <w:rPr>
          <w:rFonts w:ascii="標楷體"/>
          <w:b/>
        </w:rPr>
      </w:pPr>
    </w:p>
    <w:p w:rsidR="007E6164" w:rsidRPr="002423E5" w:rsidRDefault="007E6164" w:rsidP="008930A1">
      <w:pPr>
        <w:pStyle w:val="a6"/>
        <w:adjustRightInd w:val="0"/>
        <w:spacing w:line="300" w:lineRule="auto"/>
        <w:ind w:left="0" w:firstLineChars="0" w:firstLine="0"/>
        <w:rPr>
          <w:rFonts w:ascii="標楷體"/>
          <w:b/>
        </w:rPr>
      </w:pPr>
      <w:r w:rsidRPr="002423E5">
        <w:rPr>
          <w:rFonts w:ascii="標楷體" w:hAnsi="標楷體" w:hint="eastAsia"/>
          <w:b/>
        </w:rPr>
        <w:t>參、數據蒐集及現狀分析</w:t>
      </w:r>
    </w:p>
    <w:p w:rsidR="007E6164" w:rsidRPr="008930A1" w:rsidRDefault="007E6164" w:rsidP="00534224">
      <w:pPr>
        <w:pStyle w:val="a6"/>
        <w:adjustRightInd w:val="0"/>
        <w:spacing w:line="300" w:lineRule="auto"/>
        <w:ind w:leftChars="200" w:left="31680" w:hangingChars="200" w:firstLine="31680"/>
        <w:rPr>
          <w:rFonts w:ascii="標楷體"/>
          <w:sz w:val="24"/>
          <w:szCs w:val="24"/>
          <w:lang w:eastAsia="zh-HK"/>
        </w:rPr>
      </w:pPr>
      <w:r w:rsidRPr="008930A1">
        <w:rPr>
          <w:rFonts w:ascii="標楷體" w:hAnsi="標楷體" w:hint="eastAsia"/>
          <w:sz w:val="24"/>
          <w:szCs w:val="24"/>
          <w:lang w:eastAsia="zh-HK"/>
        </w:rPr>
        <w:t>一、改善前數據收集及不合格原因分析</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514"/>
        <w:gridCol w:w="1513"/>
        <w:gridCol w:w="1526"/>
        <w:gridCol w:w="1526"/>
        <w:gridCol w:w="1526"/>
        <w:gridCol w:w="1522"/>
      </w:tblGrid>
      <w:tr w:rsidR="007E6164" w:rsidRPr="008930A1" w:rsidTr="00D72E99">
        <w:trPr>
          <w:cantSplit/>
          <w:trHeight w:val="110"/>
        </w:trPr>
        <w:tc>
          <w:tcPr>
            <w:tcW w:w="1657" w:type="pct"/>
            <w:gridSpan w:val="2"/>
            <w:tcBorders>
              <w:top w:val="single" w:sz="12" w:space="0" w:color="auto"/>
              <w:bottom w:val="nil"/>
            </w:tcBorders>
            <w:vAlign w:val="center"/>
          </w:tcPr>
          <w:p w:rsidR="007E6164" w:rsidRPr="008930A1" w:rsidRDefault="007E6164" w:rsidP="008930A1">
            <w:pPr>
              <w:spacing w:after="120" w:line="300" w:lineRule="auto"/>
              <w:ind w:right="57"/>
              <w:jc w:val="right"/>
              <w:rPr>
                <w:rFonts w:ascii="標楷體"/>
                <w:sz w:val="24"/>
                <w:szCs w:val="24"/>
              </w:rPr>
            </w:pPr>
            <w:r>
              <w:rPr>
                <w:noProof/>
              </w:rPr>
              <w:pict>
                <v:line id="_x0000_s2217" style="position:absolute;left:0;text-align:left;z-index:251651072;mso-wrap-edited:f" from="-1.95pt,.15pt" to="103.5pt,47.3pt"/>
              </w:pict>
            </w:r>
            <w:r>
              <w:rPr>
                <w:noProof/>
              </w:rPr>
              <w:pict>
                <v:shape id="_x0000_s2218" alt="" style="position:absolute;left:0;text-align:left;margin-left:-.75pt;margin-top:2.65pt;width:150pt;height:20.7pt;z-index:251625472;mso-wrap-edited:f;mso-wrap-distance-left:9pt;mso-wrap-distance-top:0;mso-wrap-distance-right:9pt;mso-wrap-distance-bottom:0;mso-position-horizontal:absolute;mso-position-horizontal-relative:text;mso-position-vertical:absolute;mso-position-vertical-relative:text;v-text-anchor:top" coordsize="3203,435" path="m,l3203,435e" filled="f">
                  <v:path arrowok="t" o:connecttype="custom" o:connectlocs="0,0;2147483646,2147483646" o:connectangles="0,0"/>
                  <w10:anchorlock/>
                </v:shape>
              </w:pict>
            </w:r>
            <w:r w:rsidRPr="008930A1">
              <w:rPr>
                <w:rFonts w:ascii="標楷體" w:hAnsi="標楷體" w:hint="eastAsia"/>
                <w:sz w:val="24"/>
                <w:szCs w:val="24"/>
              </w:rPr>
              <w:t>年月</w:t>
            </w:r>
          </w:p>
        </w:tc>
        <w:tc>
          <w:tcPr>
            <w:tcW w:w="836"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p>
          <w:p w:rsidR="007E6164" w:rsidRPr="008930A1" w:rsidRDefault="007E6164" w:rsidP="008930A1">
            <w:pPr>
              <w:spacing w:after="120" w:line="300" w:lineRule="auto"/>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4</w:t>
            </w:r>
            <w:r w:rsidRPr="008930A1">
              <w:rPr>
                <w:rFonts w:ascii="標楷體" w:hAnsi="標楷體" w:hint="eastAsia"/>
                <w:sz w:val="24"/>
                <w:szCs w:val="24"/>
              </w:rPr>
              <w:t>月</w:t>
            </w:r>
          </w:p>
        </w:tc>
        <w:tc>
          <w:tcPr>
            <w:tcW w:w="836"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p>
          <w:p w:rsidR="007E6164" w:rsidRPr="008930A1" w:rsidRDefault="007E6164" w:rsidP="008930A1">
            <w:pPr>
              <w:spacing w:after="120" w:line="300" w:lineRule="auto"/>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月～</w:t>
            </w:r>
            <w:r w:rsidRPr="008930A1">
              <w:rPr>
                <w:rFonts w:ascii="標楷體" w:hAnsi="標楷體"/>
                <w:sz w:val="24"/>
                <w:szCs w:val="24"/>
              </w:rPr>
              <w:t>7</w:t>
            </w:r>
            <w:r w:rsidRPr="008930A1">
              <w:rPr>
                <w:rFonts w:ascii="標楷體" w:hAnsi="標楷體" w:hint="eastAsia"/>
                <w:sz w:val="24"/>
                <w:szCs w:val="24"/>
              </w:rPr>
              <w:t>月</w:t>
            </w:r>
          </w:p>
        </w:tc>
        <w:tc>
          <w:tcPr>
            <w:tcW w:w="836"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p>
          <w:p w:rsidR="007E6164" w:rsidRPr="008930A1" w:rsidRDefault="007E6164" w:rsidP="008930A1">
            <w:pPr>
              <w:spacing w:after="120" w:line="300" w:lineRule="auto"/>
              <w:jc w:val="center"/>
              <w:rPr>
                <w:rFonts w:ascii="標楷體"/>
                <w:sz w:val="24"/>
                <w:szCs w:val="24"/>
              </w:rPr>
            </w:pPr>
            <w:r w:rsidRPr="008930A1">
              <w:rPr>
                <w:rFonts w:ascii="標楷體" w:hAnsi="標楷體"/>
                <w:sz w:val="24"/>
                <w:szCs w:val="24"/>
              </w:rPr>
              <w:t>8</w:t>
            </w:r>
            <w:r w:rsidRPr="008930A1">
              <w:rPr>
                <w:rFonts w:ascii="標楷體" w:hAnsi="標楷體" w:hint="eastAsia"/>
                <w:sz w:val="24"/>
                <w:szCs w:val="24"/>
              </w:rPr>
              <w:t>月～</w:t>
            </w:r>
            <w:r w:rsidRPr="008930A1">
              <w:rPr>
                <w:rFonts w:ascii="標楷體" w:hAnsi="標楷體"/>
                <w:sz w:val="24"/>
                <w:szCs w:val="24"/>
              </w:rPr>
              <w:t>10</w:t>
            </w:r>
            <w:r w:rsidRPr="008930A1">
              <w:rPr>
                <w:rFonts w:ascii="標楷體" w:hAnsi="標楷體" w:hint="eastAsia"/>
                <w:sz w:val="24"/>
                <w:szCs w:val="24"/>
              </w:rPr>
              <w:t>月</w:t>
            </w:r>
          </w:p>
        </w:tc>
        <w:tc>
          <w:tcPr>
            <w:tcW w:w="836"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合　計</w:t>
            </w:r>
          </w:p>
        </w:tc>
      </w:tr>
      <w:tr w:rsidR="007E6164" w:rsidRPr="008930A1" w:rsidTr="00D72E99">
        <w:trPr>
          <w:cantSplit/>
          <w:trHeight w:val="644"/>
        </w:trPr>
        <w:tc>
          <w:tcPr>
            <w:tcW w:w="829" w:type="pct"/>
            <w:tcBorders>
              <w:top w:val="nil"/>
              <w:right w:val="nil"/>
            </w:tcBorders>
            <w:vAlign w:val="center"/>
          </w:tcPr>
          <w:p w:rsidR="007E6164" w:rsidRPr="008930A1" w:rsidRDefault="007E6164" w:rsidP="008930A1">
            <w:pPr>
              <w:spacing w:after="120" w:line="300" w:lineRule="auto"/>
              <w:ind w:left="57"/>
              <w:rPr>
                <w:rFonts w:ascii="標楷體"/>
                <w:sz w:val="24"/>
                <w:szCs w:val="24"/>
              </w:rPr>
            </w:pPr>
            <w:r w:rsidRPr="008930A1">
              <w:rPr>
                <w:rFonts w:ascii="標楷體" w:hAnsi="標楷體" w:hint="eastAsia"/>
                <w:sz w:val="24"/>
                <w:szCs w:val="24"/>
              </w:rPr>
              <w:t>不合</w:t>
            </w:r>
          </w:p>
          <w:p w:rsidR="007E6164" w:rsidRPr="008930A1" w:rsidRDefault="007E6164" w:rsidP="008930A1">
            <w:pPr>
              <w:spacing w:after="120" w:line="300" w:lineRule="auto"/>
              <w:ind w:left="57"/>
              <w:rPr>
                <w:rFonts w:ascii="標楷體"/>
                <w:sz w:val="24"/>
                <w:szCs w:val="24"/>
              </w:rPr>
            </w:pPr>
            <w:r w:rsidRPr="008930A1">
              <w:rPr>
                <w:rFonts w:ascii="標楷體" w:hAnsi="標楷體" w:hint="eastAsia"/>
                <w:sz w:val="24"/>
                <w:szCs w:val="24"/>
              </w:rPr>
              <w:t>格項目</w:t>
            </w:r>
          </w:p>
        </w:tc>
        <w:tc>
          <w:tcPr>
            <w:tcW w:w="829" w:type="pct"/>
            <w:tcBorders>
              <w:top w:val="nil"/>
              <w:left w:val="nil"/>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不合格</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張數</w:t>
            </w:r>
          </w:p>
        </w:tc>
        <w:tc>
          <w:tcPr>
            <w:tcW w:w="836" w:type="pct"/>
            <w:vMerge/>
            <w:vAlign w:val="center"/>
          </w:tcPr>
          <w:p w:rsidR="007E6164" w:rsidRPr="008930A1" w:rsidRDefault="007E6164" w:rsidP="008930A1">
            <w:pPr>
              <w:spacing w:after="120" w:line="300" w:lineRule="auto"/>
              <w:jc w:val="center"/>
              <w:rPr>
                <w:rFonts w:ascii="標楷體"/>
                <w:sz w:val="24"/>
                <w:szCs w:val="24"/>
              </w:rPr>
            </w:pPr>
          </w:p>
        </w:tc>
        <w:tc>
          <w:tcPr>
            <w:tcW w:w="836" w:type="pct"/>
            <w:vMerge/>
            <w:vAlign w:val="center"/>
          </w:tcPr>
          <w:p w:rsidR="007E6164" w:rsidRPr="008930A1" w:rsidRDefault="007E6164" w:rsidP="008930A1">
            <w:pPr>
              <w:spacing w:after="120" w:line="300" w:lineRule="auto"/>
              <w:jc w:val="center"/>
              <w:rPr>
                <w:rFonts w:ascii="標楷體"/>
                <w:sz w:val="24"/>
                <w:szCs w:val="24"/>
              </w:rPr>
            </w:pPr>
          </w:p>
        </w:tc>
        <w:tc>
          <w:tcPr>
            <w:tcW w:w="836" w:type="pct"/>
            <w:vMerge/>
            <w:vAlign w:val="center"/>
          </w:tcPr>
          <w:p w:rsidR="007E6164" w:rsidRPr="008930A1" w:rsidRDefault="007E6164" w:rsidP="008930A1">
            <w:pPr>
              <w:spacing w:after="120" w:line="300" w:lineRule="auto"/>
              <w:jc w:val="center"/>
              <w:rPr>
                <w:rFonts w:ascii="標楷體"/>
                <w:sz w:val="24"/>
                <w:szCs w:val="24"/>
              </w:rPr>
            </w:pPr>
          </w:p>
        </w:tc>
        <w:tc>
          <w:tcPr>
            <w:tcW w:w="836" w:type="pct"/>
            <w:vMerge/>
            <w:vAlign w:val="center"/>
          </w:tcPr>
          <w:p w:rsidR="007E6164" w:rsidRPr="008930A1" w:rsidRDefault="007E6164" w:rsidP="008930A1">
            <w:pPr>
              <w:spacing w:after="120" w:line="300" w:lineRule="auto"/>
              <w:jc w:val="center"/>
              <w:rPr>
                <w:rFonts w:ascii="標楷體"/>
                <w:sz w:val="24"/>
                <w:szCs w:val="24"/>
              </w:rPr>
            </w:pPr>
          </w:p>
        </w:tc>
      </w:tr>
      <w:tr w:rsidR="007E6164" w:rsidRPr="008930A1" w:rsidTr="00D72E99">
        <w:trPr>
          <w:cantSplit/>
          <w:trHeight w:val="397"/>
        </w:trPr>
        <w:tc>
          <w:tcPr>
            <w:tcW w:w="1657" w:type="pct"/>
            <w:gridSpan w:val="2"/>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18</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30</w:t>
            </w:r>
          </w:p>
        </w:tc>
      </w:tr>
      <w:tr w:rsidR="007E6164" w:rsidRPr="008930A1" w:rsidTr="00D72E99">
        <w:trPr>
          <w:cantSplit/>
          <w:trHeight w:val="397"/>
        </w:trPr>
        <w:tc>
          <w:tcPr>
            <w:tcW w:w="1657" w:type="pct"/>
            <w:gridSpan w:val="2"/>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7</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w:t>
            </w:r>
          </w:p>
        </w:tc>
      </w:tr>
      <w:tr w:rsidR="007E6164" w:rsidRPr="008930A1" w:rsidTr="00D72E99">
        <w:trPr>
          <w:cantSplit/>
          <w:trHeight w:val="397"/>
        </w:trPr>
        <w:tc>
          <w:tcPr>
            <w:tcW w:w="1657" w:type="pct"/>
            <w:gridSpan w:val="2"/>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7</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r>
      <w:tr w:rsidR="007E6164" w:rsidRPr="008930A1" w:rsidTr="00D72E99">
        <w:trPr>
          <w:cantSplit/>
          <w:trHeight w:val="397"/>
        </w:trPr>
        <w:tc>
          <w:tcPr>
            <w:tcW w:w="1657" w:type="pct"/>
            <w:gridSpan w:val="2"/>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836"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r>
      <w:tr w:rsidR="007E6164" w:rsidRPr="008930A1" w:rsidTr="00D72E99">
        <w:trPr>
          <w:cantSplit/>
          <w:trHeight w:val="397"/>
        </w:trPr>
        <w:tc>
          <w:tcPr>
            <w:tcW w:w="1657" w:type="pct"/>
            <w:gridSpan w:val="2"/>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縫</w:t>
            </w:r>
          </w:p>
        </w:tc>
        <w:tc>
          <w:tcPr>
            <w:tcW w:w="836"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36"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r>
      <w:tr w:rsidR="007E6164" w:rsidRPr="008930A1" w:rsidTr="00D72E99">
        <w:trPr>
          <w:cantSplit/>
          <w:trHeight w:val="454"/>
        </w:trPr>
        <w:tc>
          <w:tcPr>
            <w:tcW w:w="1657" w:type="pct"/>
            <w:gridSpan w:val="2"/>
            <w:tcBorders>
              <w:bottom w:val="single" w:sz="12" w:space="0" w:color="auto"/>
            </w:tcBorders>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hint="eastAsia"/>
                <w:sz w:val="24"/>
                <w:szCs w:val="24"/>
              </w:rPr>
              <w:t>合　　　　計</w:t>
            </w:r>
          </w:p>
        </w:tc>
        <w:tc>
          <w:tcPr>
            <w:tcW w:w="836"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20</w:t>
            </w:r>
          </w:p>
        </w:tc>
        <w:tc>
          <w:tcPr>
            <w:tcW w:w="836"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11</w:t>
            </w:r>
          </w:p>
        </w:tc>
        <w:tc>
          <w:tcPr>
            <w:tcW w:w="836"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19</w:t>
            </w:r>
          </w:p>
        </w:tc>
        <w:tc>
          <w:tcPr>
            <w:tcW w:w="836"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50</w:t>
            </w:r>
          </w:p>
        </w:tc>
      </w:tr>
    </w:tbl>
    <w:p w:rsidR="007E6164" w:rsidRPr="008930A1" w:rsidRDefault="007E6164" w:rsidP="007E6164">
      <w:pPr>
        <w:pStyle w:val="a6"/>
        <w:adjustRightInd w:val="0"/>
        <w:spacing w:line="300" w:lineRule="auto"/>
        <w:ind w:leftChars="200" w:left="31680" w:hangingChars="100" w:firstLine="31680"/>
        <w:rPr>
          <w:rFonts w:ascii="標楷體"/>
          <w:sz w:val="24"/>
          <w:szCs w:val="24"/>
        </w:rPr>
      </w:pPr>
    </w:p>
    <w:p w:rsidR="007E6164" w:rsidRPr="008930A1" w:rsidRDefault="007E6164" w:rsidP="00534224">
      <w:pPr>
        <w:pStyle w:val="a6"/>
        <w:adjustRightInd w:val="0"/>
        <w:spacing w:line="300" w:lineRule="auto"/>
        <w:ind w:left="0" w:firstLineChars="354" w:firstLine="31680"/>
        <w:rPr>
          <w:rFonts w:ascii="標楷體"/>
          <w:sz w:val="24"/>
          <w:szCs w:val="24"/>
        </w:rPr>
      </w:pPr>
      <w:r w:rsidRPr="008930A1">
        <w:rPr>
          <w:rFonts w:ascii="標楷體" w:hAnsi="標楷體"/>
          <w:sz w:val="24"/>
          <w:szCs w:val="24"/>
        </w:rPr>
        <w:t>(</w:t>
      </w:r>
      <w:r>
        <w:rPr>
          <w:rFonts w:ascii="標楷體" w:hAnsi="標楷體" w:hint="eastAsia"/>
          <w:sz w:val="24"/>
          <w:szCs w:val="24"/>
        </w:rPr>
        <w:t>一</w:t>
      </w:r>
      <w:r w:rsidRPr="008930A1">
        <w:rPr>
          <w:rFonts w:ascii="標楷體" w:hAnsi="標楷體"/>
          <w:sz w:val="24"/>
          <w:szCs w:val="24"/>
        </w:rPr>
        <w:t>)</w:t>
      </w:r>
      <w:r w:rsidRPr="008930A1">
        <w:rPr>
          <w:rFonts w:ascii="標楷體" w:hAnsi="標楷體" w:hint="eastAsia"/>
          <w:sz w:val="24"/>
          <w:szCs w:val="24"/>
        </w:rPr>
        <w:t>蒐集期間：</w:t>
      </w: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10</w:t>
      </w:r>
      <w:r w:rsidRPr="008930A1">
        <w:rPr>
          <w:rFonts w:ascii="標楷體" w:hAnsi="標楷體" w:hint="eastAsia"/>
          <w:sz w:val="24"/>
          <w:szCs w:val="24"/>
        </w:rPr>
        <w:t>月，以三個月為週期</w:t>
      </w:r>
    </w:p>
    <w:p w:rsidR="007E6164" w:rsidRPr="008930A1" w:rsidRDefault="007E6164" w:rsidP="00534224">
      <w:pPr>
        <w:pStyle w:val="a6"/>
        <w:adjustRightInd w:val="0"/>
        <w:spacing w:line="300" w:lineRule="auto"/>
        <w:ind w:left="0" w:firstLineChars="354" w:firstLine="31680"/>
        <w:rPr>
          <w:rFonts w:ascii="標楷體" w:hAnsi="標楷體"/>
          <w:sz w:val="24"/>
          <w:szCs w:val="24"/>
        </w:rPr>
      </w:pPr>
      <w:r w:rsidRPr="008930A1">
        <w:rPr>
          <w:rFonts w:ascii="標楷體" w:hAnsi="標楷體"/>
          <w:sz w:val="24"/>
          <w:szCs w:val="24"/>
        </w:rPr>
        <w:t>(</w:t>
      </w:r>
      <w:r>
        <w:rPr>
          <w:rFonts w:ascii="標楷體" w:hAnsi="標楷體" w:hint="eastAsia"/>
          <w:sz w:val="24"/>
          <w:szCs w:val="24"/>
        </w:rPr>
        <w:t>二</w:t>
      </w:r>
      <w:r w:rsidRPr="008930A1">
        <w:rPr>
          <w:rFonts w:ascii="標楷體" w:hAnsi="標楷體"/>
          <w:sz w:val="24"/>
          <w:szCs w:val="24"/>
        </w:rPr>
        <w:t>)</w:t>
      </w:r>
      <w:r w:rsidRPr="008930A1">
        <w:rPr>
          <w:rFonts w:ascii="標楷體" w:hAnsi="標楷體" w:hint="eastAsia"/>
          <w:sz w:val="24"/>
          <w:szCs w:val="24"/>
        </w:rPr>
        <w:t>蒐</w:t>
      </w:r>
      <w:r w:rsidRPr="008930A1">
        <w:rPr>
          <w:rFonts w:ascii="標楷體" w:hAnsi="標楷體"/>
          <w:sz w:val="24"/>
          <w:szCs w:val="24"/>
        </w:rPr>
        <w:t xml:space="preserve"> </w:t>
      </w:r>
      <w:r w:rsidRPr="008930A1">
        <w:rPr>
          <w:rFonts w:ascii="標楷體" w:hAnsi="標楷體" w:hint="eastAsia"/>
          <w:sz w:val="24"/>
          <w:szCs w:val="24"/>
        </w:rPr>
        <w:t>集</w:t>
      </w:r>
      <w:r w:rsidRPr="008930A1">
        <w:rPr>
          <w:rFonts w:ascii="標楷體" w:hAnsi="標楷體"/>
          <w:sz w:val="24"/>
          <w:szCs w:val="24"/>
        </w:rPr>
        <w:t xml:space="preserve"> </w:t>
      </w:r>
      <w:r w:rsidRPr="008930A1">
        <w:rPr>
          <w:rFonts w:ascii="標楷體" w:hAnsi="標楷體" w:hint="eastAsia"/>
          <w:sz w:val="24"/>
          <w:szCs w:val="24"/>
        </w:rPr>
        <w:t>人：</w:t>
      </w:r>
      <w:r w:rsidRPr="008930A1">
        <w:rPr>
          <w:rFonts w:ascii="標楷體" w:hAnsi="標楷體"/>
          <w:sz w:val="24"/>
          <w:szCs w:val="24"/>
        </w:rPr>
        <w:t>ooo</w:t>
      </w:r>
    </w:p>
    <w:p w:rsidR="007E6164" w:rsidRPr="008930A1" w:rsidRDefault="007E6164" w:rsidP="00534224">
      <w:pPr>
        <w:pStyle w:val="a6"/>
        <w:adjustRightInd w:val="0"/>
        <w:spacing w:line="300" w:lineRule="auto"/>
        <w:ind w:left="0" w:firstLineChars="354" w:firstLine="31680"/>
        <w:rPr>
          <w:rFonts w:ascii="標楷體"/>
          <w:sz w:val="24"/>
          <w:szCs w:val="24"/>
        </w:rPr>
      </w:pPr>
      <w:r>
        <w:rPr>
          <w:rFonts w:ascii="標楷體" w:hAnsi="標楷體"/>
          <w:sz w:val="24"/>
          <w:szCs w:val="24"/>
        </w:rPr>
        <w:t>(</w:t>
      </w:r>
      <w:r>
        <w:rPr>
          <w:rFonts w:ascii="標楷體" w:hAnsi="標楷體" w:hint="eastAsia"/>
          <w:sz w:val="24"/>
          <w:szCs w:val="24"/>
        </w:rPr>
        <w:t>三</w:t>
      </w:r>
      <w:r w:rsidRPr="008930A1">
        <w:rPr>
          <w:rFonts w:ascii="標楷體" w:hAnsi="標楷體"/>
          <w:sz w:val="24"/>
          <w:szCs w:val="24"/>
        </w:rPr>
        <w:t>)</w:t>
      </w:r>
      <w:r w:rsidRPr="008930A1">
        <w:rPr>
          <w:rFonts w:ascii="標楷體" w:hAnsi="標楷體" w:hint="eastAsia"/>
          <w:sz w:val="24"/>
          <w:szCs w:val="24"/>
        </w:rPr>
        <w:t>蒐集方式：全檢（資料存在品質檢驗記錄表）</w:t>
      </w:r>
    </w:p>
    <w:p w:rsidR="007E6164" w:rsidRPr="008930A1" w:rsidRDefault="007E6164" w:rsidP="00534224">
      <w:pPr>
        <w:pStyle w:val="a6"/>
        <w:adjustRightInd w:val="0"/>
        <w:spacing w:line="300" w:lineRule="auto"/>
        <w:ind w:left="0" w:firstLineChars="354" w:firstLine="31680"/>
        <w:rPr>
          <w:rFonts w:ascii="標楷體"/>
          <w:sz w:val="24"/>
          <w:szCs w:val="24"/>
        </w:rPr>
      </w:pPr>
      <w:r>
        <w:rPr>
          <w:rFonts w:ascii="標楷體" w:hAnsi="標楷體"/>
          <w:sz w:val="24"/>
          <w:szCs w:val="24"/>
        </w:rPr>
        <w:t>(</w:t>
      </w:r>
      <w:r>
        <w:rPr>
          <w:rFonts w:ascii="標楷體" w:hAnsi="標楷體" w:hint="eastAsia"/>
          <w:sz w:val="24"/>
          <w:szCs w:val="24"/>
        </w:rPr>
        <w:t>四</w:t>
      </w:r>
      <w:r w:rsidRPr="008930A1">
        <w:rPr>
          <w:rFonts w:ascii="標楷體" w:hAnsi="標楷體"/>
          <w:sz w:val="24"/>
          <w:szCs w:val="24"/>
        </w:rPr>
        <w:t>)</w:t>
      </w:r>
      <w:r w:rsidRPr="008930A1">
        <w:rPr>
          <w:rFonts w:ascii="標楷體" w:hAnsi="標楷體" w:hint="eastAsia"/>
          <w:sz w:val="24"/>
          <w:szCs w:val="24"/>
        </w:rPr>
        <w:t>不合格張數統計</w:t>
      </w:r>
    </w:p>
    <w:p w:rsidR="007E6164" w:rsidRPr="008930A1" w:rsidRDefault="007E6164" w:rsidP="00534224">
      <w:pPr>
        <w:pStyle w:val="a6"/>
        <w:adjustRightInd w:val="0"/>
        <w:spacing w:line="300" w:lineRule="auto"/>
        <w:ind w:leftChars="200" w:left="31680" w:hangingChars="100" w:firstLine="31680"/>
        <w:rPr>
          <w:rFonts w:ascii="標楷體"/>
          <w:sz w:val="24"/>
          <w:szCs w:val="24"/>
        </w:rPr>
      </w:pPr>
    </w:p>
    <w:tbl>
      <w:tblPr>
        <w:tblW w:w="0" w:type="auto"/>
        <w:tblInd w:w="6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007"/>
        <w:gridCol w:w="2736"/>
        <w:gridCol w:w="2617"/>
      </w:tblGrid>
      <w:tr w:rsidR="007E6164" w:rsidRPr="008930A1" w:rsidTr="00584474">
        <w:trPr>
          <w:cantSplit/>
          <w:trHeight w:val="429"/>
        </w:trPr>
        <w:tc>
          <w:tcPr>
            <w:tcW w:w="3007" w:type="dxa"/>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改善前蒐集期間</w:t>
            </w:r>
          </w:p>
        </w:tc>
        <w:tc>
          <w:tcPr>
            <w:tcW w:w="2736" w:type="dxa"/>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抽樣張數</w:t>
            </w:r>
          </w:p>
        </w:tc>
        <w:tc>
          <w:tcPr>
            <w:tcW w:w="2617" w:type="dxa"/>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不合格數</w:t>
            </w:r>
          </w:p>
        </w:tc>
      </w:tr>
      <w:tr w:rsidR="007E6164" w:rsidRPr="008930A1" w:rsidTr="00584474">
        <w:trPr>
          <w:cantSplit/>
          <w:trHeight w:val="430"/>
        </w:trPr>
        <w:tc>
          <w:tcPr>
            <w:tcW w:w="300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4</w:t>
            </w:r>
            <w:r w:rsidRPr="008930A1">
              <w:rPr>
                <w:rFonts w:ascii="標楷體" w:hAnsi="標楷體" w:hint="eastAsia"/>
                <w:sz w:val="24"/>
                <w:szCs w:val="24"/>
              </w:rPr>
              <w:t>月</w:t>
            </w:r>
          </w:p>
        </w:tc>
        <w:tc>
          <w:tcPr>
            <w:tcW w:w="2736"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81</w:t>
            </w:r>
            <w:r w:rsidRPr="008930A1">
              <w:rPr>
                <w:rFonts w:ascii="標楷體" w:hAnsi="標楷體" w:hint="eastAsia"/>
                <w:sz w:val="24"/>
                <w:szCs w:val="24"/>
              </w:rPr>
              <w:t>張</w:t>
            </w:r>
          </w:p>
        </w:tc>
        <w:tc>
          <w:tcPr>
            <w:tcW w:w="261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20</w:t>
            </w:r>
            <w:r w:rsidRPr="008930A1">
              <w:rPr>
                <w:rFonts w:ascii="標楷體" w:hAnsi="標楷體" w:hint="eastAsia"/>
                <w:sz w:val="24"/>
                <w:szCs w:val="24"/>
              </w:rPr>
              <w:t>張</w:t>
            </w:r>
          </w:p>
        </w:tc>
      </w:tr>
      <w:tr w:rsidR="007E6164" w:rsidRPr="008930A1" w:rsidTr="00584474">
        <w:trPr>
          <w:cantSplit/>
          <w:trHeight w:val="430"/>
        </w:trPr>
        <w:tc>
          <w:tcPr>
            <w:tcW w:w="300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5</w:t>
            </w:r>
            <w:r w:rsidRPr="008930A1">
              <w:rPr>
                <w:rFonts w:ascii="標楷體" w:hAnsi="標楷體" w:hint="eastAsia"/>
                <w:sz w:val="24"/>
                <w:szCs w:val="24"/>
              </w:rPr>
              <w:t>月～</w:t>
            </w:r>
            <w:r w:rsidRPr="008930A1">
              <w:rPr>
                <w:rFonts w:ascii="標楷體" w:hAnsi="標楷體"/>
                <w:sz w:val="24"/>
                <w:szCs w:val="24"/>
              </w:rPr>
              <w:t>7</w:t>
            </w:r>
            <w:r w:rsidRPr="008930A1">
              <w:rPr>
                <w:rFonts w:ascii="標楷體" w:hAnsi="標楷體" w:hint="eastAsia"/>
                <w:sz w:val="24"/>
                <w:szCs w:val="24"/>
              </w:rPr>
              <w:t>月</w:t>
            </w:r>
          </w:p>
        </w:tc>
        <w:tc>
          <w:tcPr>
            <w:tcW w:w="2736"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31</w:t>
            </w:r>
            <w:r w:rsidRPr="008930A1">
              <w:rPr>
                <w:rFonts w:ascii="標楷體" w:hAnsi="標楷體" w:hint="eastAsia"/>
                <w:sz w:val="24"/>
                <w:szCs w:val="24"/>
              </w:rPr>
              <w:t>張</w:t>
            </w:r>
          </w:p>
        </w:tc>
        <w:tc>
          <w:tcPr>
            <w:tcW w:w="261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11</w:t>
            </w:r>
            <w:r w:rsidRPr="008930A1">
              <w:rPr>
                <w:rFonts w:ascii="標楷體" w:hAnsi="標楷體" w:hint="eastAsia"/>
                <w:sz w:val="24"/>
                <w:szCs w:val="24"/>
              </w:rPr>
              <w:t>張</w:t>
            </w:r>
          </w:p>
        </w:tc>
      </w:tr>
      <w:tr w:rsidR="007E6164" w:rsidRPr="008930A1" w:rsidTr="00584474">
        <w:trPr>
          <w:cantSplit/>
          <w:trHeight w:val="430"/>
        </w:trPr>
        <w:tc>
          <w:tcPr>
            <w:tcW w:w="300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8</w:t>
            </w:r>
            <w:r w:rsidRPr="008930A1">
              <w:rPr>
                <w:rFonts w:ascii="標楷體" w:hAnsi="標楷體" w:hint="eastAsia"/>
                <w:sz w:val="24"/>
                <w:szCs w:val="24"/>
              </w:rPr>
              <w:t>月～</w:t>
            </w:r>
            <w:r w:rsidRPr="008930A1">
              <w:rPr>
                <w:rFonts w:ascii="標楷體" w:hAnsi="標楷體"/>
                <w:sz w:val="24"/>
                <w:szCs w:val="24"/>
              </w:rPr>
              <w:t>10</w:t>
            </w:r>
            <w:r w:rsidRPr="008930A1">
              <w:rPr>
                <w:rFonts w:ascii="標楷體" w:hAnsi="標楷體" w:hint="eastAsia"/>
                <w:sz w:val="24"/>
                <w:szCs w:val="24"/>
              </w:rPr>
              <w:t>月</w:t>
            </w:r>
          </w:p>
        </w:tc>
        <w:tc>
          <w:tcPr>
            <w:tcW w:w="2736"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65</w:t>
            </w:r>
            <w:r w:rsidRPr="008930A1">
              <w:rPr>
                <w:rFonts w:ascii="標楷體" w:hAnsi="標楷體" w:hint="eastAsia"/>
                <w:sz w:val="24"/>
                <w:szCs w:val="24"/>
              </w:rPr>
              <w:t>張</w:t>
            </w:r>
          </w:p>
        </w:tc>
        <w:tc>
          <w:tcPr>
            <w:tcW w:w="261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19</w:t>
            </w:r>
            <w:r w:rsidRPr="008930A1">
              <w:rPr>
                <w:rFonts w:ascii="標楷體" w:hAnsi="標楷體" w:hint="eastAsia"/>
                <w:sz w:val="24"/>
                <w:szCs w:val="24"/>
              </w:rPr>
              <w:t>張</w:t>
            </w:r>
          </w:p>
        </w:tc>
      </w:tr>
      <w:tr w:rsidR="007E6164" w:rsidRPr="008930A1" w:rsidTr="00584474">
        <w:trPr>
          <w:cantSplit/>
          <w:trHeight w:val="430"/>
        </w:trPr>
        <w:tc>
          <w:tcPr>
            <w:tcW w:w="300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hint="eastAsia"/>
                <w:sz w:val="24"/>
                <w:szCs w:val="24"/>
              </w:rPr>
              <w:t>合　　計</w:t>
            </w:r>
          </w:p>
        </w:tc>
        <w:tc>
          <w:tcPr>
            <w:tcW w:w="2736"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177</w:t>
            </w:r>
            <w:r w:rsidRPr="008930A1">
              <w:rPr>
                <w:rFonts w:ascii="標楷體" w:hAnsi="標楷體" w:hint="eastAsia"/>
                <w:sz w:val="24"/>
                <w:szCs w:val="24"/>
              </w:rPr>
              <w:t>張</w:t>
            </w:r>
          </w:p>
        </w:tc>
        <w:tc>
          <w:tcPr>
            <w:tcW w:w="2617" w:type="dxa"/>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sz w:val="24"/>
                <w:szCs w:val="24"/>
              </w:rPr>
              <w:t>50</w:t>
            </w:r>
            <w:r w:rsidRPr="008930A1">
              <w:rPr>
                <w:rFonts w:ascii="標楷體" w:hAnsi="標楷體" w:hint="eastAsia"/>
                <w:sz w:val="24"/>
                <w:szCs w:val="24"/>
              </w:rPr>
              <w:t>張</w:t>
            </w:r>
          </w:p>
        </w:tc>
      </w:tr>
      <w:tr w:rsidR="007E6164" w:rsidRPr="008930A1" w:rsidTr="00584474">
        <w:trPr>
          <w:cantSplit/>
          <w:trHeight w:val="430"/>
        </w:trPr>
        <w:tc>
          <w:tcPr>
            <w:tcW w:w="3007" w:type="dxa"/>
            <w:tcBorders>
              <w:bottom w:val="single" w:sz="12" w:space="0" w:color="auto"/>
            </w:tcBorders>
            <w:vAlign w:val="center"/>
          </w:tcPr>
          <w:p w:rsidR="007E6164" w:rsidRPr="008930A1" w:rsidRDefault="007E6164" w:rsidP="008930A1">
            <w:pPr>
              <w:pStyle w:val="1111"/>
              <w:snapToGrid/>
              <w:spacing w:before="0" w:after="120" w:line="300" w:lineRule="auto"/>
              <w:ind w:left="0" w:firstLine="0"/>
              <w:jc w:val="center"/>
              <w:rPr>
                <w:rFonts w:ascii="標楷體"/>
                <w:sz w:val="24"/>
                <w:szCs w:val="24"/>
              </w:rPr>
            </w:pPr>
            <w:r w:rsidRPr="008930A1">
              <w:rPr>
                <w:rFonts w:ascii="標楷體" w:hAnsi="標楷體" w:hint="eastAsia"/>
                <w:sz w:val="24"/>
                <w:szCs w:val="24"/>
              </w:rPr>
              <w:t>不合格率</w:t>
            </w:r>
          </w:p>
        </w:tc>
        <w:tc>
          <w:tcPr>
            <w:tcW w:w="5353" w:type="dxa"/>
            <w:gridSpan w:val="2"/>
            <w:tcBorders>
              <w:bottom w:val="single" w:sz="12" w:space="0" w:color="auto"/>
            </w:tcBorders>
            <w:vAlign w:val="center"/>
          </w:tcPr>
          <w:p w:rsidR="007E6164" w:rsidRPr="008930A1" w:rsidRDefault="007E6164" w:rsidP="008930A1">
            <w:pPr>
              <w:pStyle w:val="1111"/>
              <w:snapToGrid/>
              <w:spacing w:before="0" w:after="120" w:line="300" w:lineRule="auto"/>
              <w:ind w:left="0" w:firstLine="0"/>
              <w:jc w:val="center"/>
              <w:rPr>
                <w:rFonts w:ascii="標楷體" w:hAnsi="標楷體"/>
                <w:sz w:val="24"/>
                <w:szCs w:val="24"/>
              </w:rPr>
            </w:pPr>
            <w:r w:rsidRPr="008930A1">
              <w:rPr>
                <w:rFonts w:ascii="標楷體" w:hAnsi="標楷體"/>
                <w:sz w:val="24"/>
                <w:szCs w:val="24"/>
              </w:rPr>
              <w:t>28.2%</w:t>
            </w:r>
          </w:p>
        </w:tc>
      </w:tr>
    </w:tbl>
    <w:p w:rsidR="007E6164" w:rsidRDefault="007E6164" w:rsidP="007E6164">
      <w:pPr>
        <w:pStyle w:val="a6"/>
        <w:adjustRightInd w:val="0"/>
        <w:spacing w:line="300" w:lineRule="auto"/>
        <w:ind w:leftChars="200" w:left="31680" w:hangingChars="200" w:firstLine="31680"/>
        <w:rPr>
          <w:rFonts w:ascii="標楷體"/>
          <w:sz w:val="24"/>
          <w:szCs w:val="24"/>
        </w:rPr>
      </w:pPr>
    </w:p>
    <w:p w:rsidR="007E6164" w:rsidRDefault="007E6164" w:rsidP="00534224">
      <w:pPr>
        <w:pStyle w:val="a6"/>
        <w:adjustRightInd w:val="0"/>
        <w:spacing w:line="300" w:lineRule="auto"/>
        <w:ind w:leftChars="200" w:left="31680" w:hangingChars="200" w:firstLine="31680"/>
        <w:rPr>
          <w:rFonts w:ascii="標楷體"/>
          <w:sz w:val="24"/>
          <w:szCs w:val="24"/>
        </w:rPr>
      </w:pPr>
    </w:p>
    <w:p w:rsidR="007E6164"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Chars="200" w:left="31680" w:hangingChars="200" w:firstLine="31680"/>
        <w:rPr>
          <w:rFonts w:ascii="標楷體"/>
          <w:sz w:val="24"/>
          <w:szCs w:val="24"/>
        </w:rPr>
      </w:pPr>
      <w:r w:rsidRPr="008930A1">
        <w:rPr>
          <w:rFonts w:ascii="標楷體" w:hAnsi="標楷體" w:hint="eastAsia"/>
          <w:sz w:val="24"/>
          <w:szCs w:val="24"/>
        </w:rPr>
        <w:t>二、改善前查檢表</w:t>
      </w:r>
    </w:p>
    <w:p w:rsidR="007E6164" w:rsidRPr="008930A1" w:rsidRDefault="007E6164" w:rsidP="008930A1">
      <w:pPr>
        <w:spacing w:after="120" w:line="300" w:lineRule="auto"/>
        <w:jc w:val="right"/>
        <w:rPr>
          <w:rFonts w:ascii="標楷體"/>
          <w:sz w:val="24"/>
          <w:szCs w:val="24"/>
        </w:rPr>
      </w:pPr>
      <w:r w:rsidRPr="008930A1">
        <w:rPr>
          <w:rFonts w:ascii="標楷體" w:hAnsi="標楷體"/>
          <w:sz w:val="24"/>
          <w:szCs w:val="24"/>
        </w:rPr>
        <w:t>RT</w:t>
      </w:r>
      <w:r w:rsidRPr="008930A1">
        <w:rPr>
          <w:rFonts w:ascii="標楷體" w:hAnsi="標楷體" w:hint="eastAsia"/>
          <w:sz w:val="24"/>
          <w:szCs w:val="24"/>
        </w:rPr>
        <w:t>抽照張數</w:t>
      </w:r>
      <w:r w:rsidRPr="008930A1">
        <w:rPr>
          <w:rFonts w:ascii="標楷體" w:hAnsi="標楷體"/>
          <w:sz w:val="24"/>
          <w:szCs w:val="24"/>
        </w:rPr>
        <w:t>177</w:t>
      </w:r>
      <w:r w:rsidRPr="008930A1">
        <w:rPr>
          <w:rFonts w:ascii="標楷體" w:hAnsi="標楷體" w:hint="eastAsia"/>
          <w:sz w:val="24"/>
          <w:szCs w:val="24"/>
        </w:rPr>
        <w:t>張</w:t>
      </w:r>
    </w:p>
    <w:tbl>
      <w:tblPr>
        <w:tblW w:w="0" w:type="auto"/>
        <w:tblInd w:w="6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848"/>
        <w:gridCol w:w="1304"/>
        <w:gridCol w:w="1304"/>
        <w:gridCol w:w="1304"/>
        <w:gridCol w:w="1304"/>
        <w:gridCol w:w="1304"/>
      </w:tblGrid>
      <w:tr w:rsidR="007E6164" w:rsidRPr="008930A1" w:rsidTr="001D5B1B">
        <w:trPr>
          <w:cantSplit/>
          <w:trHeight w:val="503"/>
        </w:trPr>
        <w:tc>
          <w:tcPr>
            <w:tcW w:w="1848" w:type="dxa"/>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不良項目</w:t>
            </w:r>
          </w:p>
        </w:tc>
        <w:tc>
          <w:tcPr>
            <w:tcW w:w="1304" w:type="dxa"/>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不合格張數</w:t>
            </w:r>
          </w:p>
        </w:tc>
        <w:tc>
          <w:tcPr>
            <w:tcW w:w="130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hint="eastAsia"/>
                <w:sz w:val="24"/>
                <w:szCs w:val="24"/>
              </w:rPr>
              <w:t>不合格率</w:t>
            </w:r>
            <w:r w:rsidRPr="008930A1">
              <w:rPr>
                <w:rFonts w:ascii="標楷體" w:hAnsi="標楷體"/>
                <w:sz w:val="24"/>
                <w:szCs w:val="24"/>
              </w:rPr>
              <w:t>%</w:t>
            </w:r>
          </w:p>
        </w:tc>
        <w:tc>
          <w:tcPr>
            <w:tcW w:w="130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hint="eastAsia"/>
                <w:sz w:val="24"/>
                <w:szCs w:val="24"/>
              </w:rPr>
              <w:t>累計不合格率</w:t>
            </w:r>
            <w:r w:rsidRPr="008930A1">
              <w:rPr>
                <w:rFonts w:ascii="標楷體" w:hAnsi="標楷體"/>
                <w:sz w:val="24"/>
                <w:szCs w:val="24"/>
              </w:rPr>
              <w:t>%</w:t>
            </w:r>
          </w:p>
        </w:tc>
        <w:tc>
          <w:tcPr>
            <w:tcW w:w="130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hint="eastAsia"/>
                <w:sz w:val="24"/>
                <w:szCs w:val="24"/>
              </w:rPr>
              <w:t>影響度</w:t>
            </w:r>
            <w:r w:rsidRPr="008930A1">
              <w:rPr>
                <w:rFonts w:ascii="標楷體" w:hAnsi="標楷體"/>
                <w:sz w:val="24"/>
                <w:szCs w:val="24"/>
              </w:rPr>
              <w:t>%</w:t>
            </w:r>
          </w:p>
        </w:tc>
        <w:tc>
          <w:tcPr>
            <w:tcW w:w="1304"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hint="eastAsia"/>
                <w:sz w:val="24"/>
                <w:szCs w:val="24"/>
              </w:rPr>
              <w:t>累計影響度</w:t>
            </w:r>
            <w:r w:rsidRPr="008930A1">
              <w:rPr>
                <w:rFonts w:ascii="標楷體" w:hAnsi="標楷體"/>
                <w:sz w:val="24"/>
                <w:szCs w:val="24"/>
              </w:rPr>
              <w:t>%</w:t>
            </w:r>
          </w:p>
        </w:tc>
      </w:tr>
      <w:tr w:rsidR="007E6164" w:rsidRPr="008930A1" w:rsidTr="001D5B1B">
        <w:trPr>
          <w:cantSplit/>
          <w:trHeight w:val="375"/>
        </w:trPr>
        <w:tc>
          <w:tcPr>
            <w:tcW w:w="1848" w:type="dxa"/>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含渣</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30</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16.9</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16.9</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60</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60</w:t>
            </w:r>
          </w:p>
        </w:tc>
      </w:tr>
      <w:tr w:rsidR="007E6164" w:rsidRPr="008930A1" w:rsidTr="001D5B1B">
        <w:trPr>
          <w:cantSplit/>
          <w:trHeight w:val="375"/>
        </w:trPr>
        <w:tc>
          <w:tcPr>
            <w:tcW w:w="1848" w:type="dxa"/>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5.1</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22</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18</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78</w:t>
            </w:r>
          </w:p>
        </w:tc>
      </w:tr>
      <w:tr w:rsidR="007E6164" w:rsidRPr="008930A1" w:rsidTr="001D5B1B">
        <w:trPr>
          <w:cantSplit/>
          <w:trHeight w:val="375"/>
        </w:trPr>
        <w:tc>
          <w:tcPr>
            <w:tcW w:w="1848" w:type="dxa"/>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氣孔</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4.5</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26.5</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16</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94</w:t>
            </w:r>
          </w:p>
        </w:tc>
      </w:tr>
      <w:tr w:rsidR="007E6164" w:rsidRPr="008930A1" w:rsidTr="001D5B1B">
        <w:trPr>
          <w:cantSplit/>
          <w:trHeight w:val="375"/>
        </w:trPr>
        <w:tc>
          <w:tcPr>
            <w:tcW w:w="1848" w:type="dxa"/>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1.1</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27.6</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98</w:t>
            </w:r>
          </w:p>
        </w:tc>
      </w:tr>
      <w:tr w:rsidR="007E6164" w:rsidRPr="008930A1" w:rsidTr="001D5B1B">
        <w:trPr>
          <w:cantSplit/>
          <w:trHeight w:val="375"/>
        </w:trPr>
        <w:tc>
          <w:tcPr>
            <w:tcW w:w="1848" w:type="dxa"/>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裂痕</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0.6</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28.2</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1304"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100</w:t>
            </w:r>
          </w:p>
        </w:tc>
      </w:tr>
      <w:tr w:rsidR="007E6164" w:rsidRPr="008930A1" w:rsidTr="001D5B1B">
        <w:trPr>
          <w:cantSplit/>
          <w:trHeight w:val="375"/>
        </w:trPr>
        <w:tc>
          <w:tcPr>
            <w:tcW w:w="1848" w:type="dxa"/>
            <w:tcBorders>
              <w:bottom w:val="single" w:sz="12" w:space="0" w:color="auto"/>
            </w:tcBorders>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hint="eastAsia"/>
                <w:sz w:val="24"/>
                <w:szCs w:val="24"/>
              </w:rPr>
              <w:t>合　　　計</w:t>
            </w:r>
          </w:p>
        </w:tc>
        <w:tc>
          <w:tcPr>
            <w:tcW w:w="1304"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50</w:t>
            </w:r>
          </w:p>
        </w:tc>
        <w:tc>
          <w:tcPr>
            <w:tcW w:w="1304"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28.2</w:t>
            </w:r>
          </w:p>
        </w:tc>
        <w:tc>
          <w:tcPr>
            <w:tcW w:w="1304"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28.2</w:t>
            </w:r>
          </w:p>
        </w:tc>
        <w:tc>
          <w:tcPr>
            <w:tcW w:w="1304"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100</w:t>
            </w:r>
          </w:p>
        </w:tc>
        <w:tc>
          <w:tcPr>
            <w:tcW w:w="1304"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100</w:t>
            </w:r>
          </w:p>
        </w:tc>
      </w:tr>
    </w:tbl>
    <w:p w:rsidR="007E6164" w:rsidRPr="008930A1" w:rsidRDefault="007E6164" w:rsidP="008930A1">
      <w:pPr>
        <w:pStyle w:val="1110"/>
        <w:spacing w:before="0" w:after="120" w:line="300" w:lineRule="auto"/>
        <w:rPr>
          <w:rFonts w:ascii="標楷體"/>
        </w:rPr>
      </w:pPr>
    </w:p>
    <w:p w:rsidR="007E6164" w:rsidRPr="008930A1" w:rsidRDefault="007E6164" w:rsidP="00534224">
      <w:pPr>
        <w:pStyle w:val="a6"/>
        <w:adjustRightInd w:val="0"/>
        <w:spacing w:line="300" w:lineRule="auto"/>
        <w:ind w:leftChars="200" w:left="31680" w:hangingChars="200" w:firstLine="31680"/>
        <w:rPr>
          <w:rFonts w:ascii="標楷體"/>
          <w:sz w:val="24"/>
          <w:szCs w:val="24"/>
        </w:rPr>
      </w:pPr>
      <w:r w:rsidRPr="008930A1">
        <w:rPr>
          <w:rFonts w:ascii="標楷體" w:hAnsi="標楷體" w:hint="eastAsia"/>
          <w:sz w:val="24"/>
          <w:szCs w:val="24"/>
        </w:rPr>
        <w:t>柏拉圖分析</w:t>
      </w:r>
    </w:p>
    <w:p w:rsidR="007E6164" w:rsidRPr="008930A1"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8930A1">
      <w:pPr>
        <w:pStyle w:val="1110"/>
        <w:spacing w:before="0" w:after="120" w:line="300" w:lineRule="auto"/>
        <w:jc w:val="center"/>
        <w:rPr>
          <w:rFonts w:ascii="標楷體"/>
        </w:rPr>
      </w:pPr>
      <w:r w:rsidRPr="009F0FFB">
        <w:rPr>
          <w:rFonts w:ascii="標楷體"/>
          <w:noProof/>
          <w:sz w:val="24"/>
        </w:rPr>
        <w:pict>
          <v:shape id="圖片 26" o:spid="_x0000_i1050" type="#_x0000_t75" style="width:374.4pt;height:227.4pt;visibility:visible">
            <v:imagedata r:id="rId34" o:title=""/>
          </v:shape>
        </w:pict>
      </w:r>
    </w:p>
    <w:p w:rsidR="007E6164" w:rsidRPr="008930A1" w:rsidRDefault="007E6164" w:rsidP="008930A1">
      <w:pPr>
        <w:pStyle w:val="1110"/>
        <w:spacing w:before="0" w:after="120" w:line="300" w:lineRule="auto"/>
        <w:ind w:left="0" w:firstLine="0"/>
        <w:rPr>
          <w:rFonts w:ascii="標楷體"/>
          <w:sz w:val="16"/>
        </w:rPr>
      </w:pPr>
    </w:p>
    <w:tbl>
      <w:tblPr>
        <w:tblW w:w="0" w:type="auto"/>
        <w:tblInd w:w="1568" w:type="dxa"/>
        <w:tblLayout w:type="fixed"/>
        <w:tblCellMar>
          <w:left w:w="28" w:type="dxa"/>
          <w:right w:w="28" w:type="dxa"/>
        </w:tblCellMar>
        <w:tblLook w:val="0000"/>
      </w:tblPr>
      <w:tblGrid>
        <w:gridCol w:w="1216"/>
        <w:gridCol w:w="1216"/>
        <w:gridCol w:w="1216"/>
        <w:gridCol w:w="1216"/>
        <w:gridCol w:w="1216"/>
      </w:tblGrid>
      <w:tr w:rsidR="007E6164" w:rsidRPr="008930A1">
        <w:trPr>
          <w:cantSplit/>
          <w:trHeight w:val="390"/>
        </w:trPr>
        <w:tc>
          <w:tcPr>
            <w:tcW w:w="121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121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121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121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121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7E6164" w:rsidRPr="008930A1" w:rsidTr="00584474">
        <w:trPr>
          <w:cantSplit/>
          <w:trHeight w:val="1194"/>
        </w:trPr>
        <w:tc>
          <w:tcPr>
            <w:tcW w:w="121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含渣</w:t>
            </w:r>
          </w:p>
        </w:tc>
        <w:tc>
          <w:tcPr>
            <w:tcW w:w="121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121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氣孔</w:t>
            </w:r>
          </w:p>
        </w:tc>
        <w:tc>
          <w:tcPr>
            <w:tcW w:w="121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121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裂痕</w:t>
            </w:r>
          </w:p>
        </w:tc>
      </w:tr>
    </w:tbl>
    <w:p w:rsidR="007E6164" w:rsidRPr="008930A1" w:rsidRDefault="007E6164" w:rsidP="008930A1">
      <w:pPr>
        <w:pStyle w:val="a6"/>
        <w:adjustRightInd w:val="0"/>
        <w:spacing w:line="300" w:lineRule="auto"/>
        <w:ind w:left="0" w:firstLineChars="0" w:firstLine="0"/>
        <w:rPr>
          <w:rFonts w:ascii="標楷體"/>
          <w:b/>
          <w:sz w:val="24"/>
          <w:szCs w:val="24"/>
        </w:rPr>
      </w:pPr>
    </w:p>
    <w:p w:rsidR="007E6164" w:rsidRPr="002423E5" w:rsidRDefault="007E6164" w:rsidP="008930A1">
      <w:pPr>
        <w:pStyle w:val="a6"/>
        <w:adjustRightInd w:val="0"/>
        <w:spacing w:line="300" w:lineRule="auto"/>
        <w:ind w:left="0" w:firstLineChars="0" w:firstLine="0"/>
        <w:rPr>
          <w:rFonts w:ascii="標楷體"/>
          <w:b/>
        </w:rPr>
      </w:pPr>
      <w:r w:rsidRPr="002423E5">
        <w:rPr>
          <w:rFonts w:ascii="標楷體" w:hAnsi="標楷體" w:hint="eastAsia"/>
          <w:b/>
        </w:rPr>
        <w:t>肆、要因分析</w:t>
      </w:r>
    </w:p>
    <w:p w:rsidR="007E6164" w:rsidRPr="008930A1"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Chars="200" w:left="31680" w:hangingChars="200" w:firstLine="31680"/>
        <w:rPr>
          <w:rFonts w:ascii="標楷體"/>
          <w:sz w:val="24"/>
          <w:szCs w:val="24"/>
        </w:rPr>
      </w:pPr>
      <w:r w:rsidRPr="008930A1">
        <w:rPr>
          <w:rFonts w:ascii="標楷體" w:hAnsi="標楷體" w:hint="eastAsia"/>
          <w:sz w:val="24"/>
          <w:szCs w:val="24"/>
        </w:rPr>
        <w:t>要因魚骨圖（一）</w:t>
      </w:r>
    </w:p>
    <w:p w:rsidR="007E6164" w:rsidRPr="008930A1" w:rsidRDefault="007E6164" w:rsidP="008930A1">
      <w:pPr>
        <w:pStyle w:val="112"/>
        <w:spacing w:before="0" w:line="300" w:lineRule="auto"/>
        <w:jc w:val="center"/>
        <w:rPr>
          <w:rFonts w:ascii="標楷體"/>
        </w:rPr>
      </w:pPr>
      <w:r>
        <w:rPr>
          <w:noProof/>
        </w:rPr>
        <w:pict>
          <v:line id="_x0000_s2219" style="position:absolute;left:0;text-align:left;flip:x y;z-index:251650048;mso-wrap-edited:f" from="102pt,39.65pt" to="108pt,57.65pt" o:allowincell="f"/>
        </w:pict>
      </w:r>
      <w:r w:rsidRPr="008930A1">
        <w:rPr>
          <w:rFonts w:ascii="標楷體" w:hAnsi="標楷體" w:hint="eastAsia"/>
          <w:noProof/>
          <w:sz w:val="24"/>
        </w:rPr>
        <w:object w:dxaOrig="6826" w:dyaOrig="4291">
          <v:shape id="_x0000_i1051" type="#_x0000_t75" style="width:423pt;height:214.8pt" o:ole="" fillcolor="window">
            <v:imagedata r:id="rId35" o:title=""/>
          </v:shape>
          <o:OLEObject Type="Embed" ProgID="Word.Picture.8" ShapeID="_x0000_i1051" DrawAspect="Content" ObjectID="_1655902911" r:id="rId36"/>
        </w:object>
      </w:r>
    </w:p>
    <w:p w:rsidR="007E6164" w:rsidRPr="008930A1"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Chars="200" w:left="31680" w:hangingChars="200" w:firstLine="31680"/>
        <w:rPr>
          <w:rFonts w:ascii="標楷體"/>
          <w:sz w:val="24"/>
          <w:szCs w:val="24"/>
        </w:rPr>
      </w:pPr>
      <w:r w:rsidRPr="008930A1">
        <w:rPr>
          <w:rFonts w:ascii="標楷體" w:hAnsi="標楷體" w:hint="eastAsia"/>
          <w:sz w:val="24"/>
          <w:szCs w:val="24"/>
        </w:rPr>
        <w:t>要因魚骨圖（二）</w:t>
      </w:r>
    </w:p>
    <w:p w:rsidR="007E6164" w:rsidRPr="008930A1" w:rsidRDefault="007E6164" w:rsidP="008930A1">
      <w:pPr>
        <w:pStyle w:val="112"/>
        <w:tabs>
          <w:tab w:val="left" w:pos="1260"/>
        </w:tabs>
        <w:spacing w:before="0" w:line="300" w:lineRule="auto"/>
        <w:jc w:val="center"/>
        <w:rPr>
          <w:rFonts w:ascii="標楷體"/>
        </w:rPr>
      </w:pPr>
      <w:r w:rsidRPr="008930A1">
        <w:rPr>
          <w:rFonts w:ascii="標楷體" w:hAnsi="標楷體" w:hint="eastAsia"/>
          <w:noProof/>
          <w:sz w:val="24"/>
        </w:rPr>
        <w:object w:dxaOrig="6781" w:dyaOrig="4381">
          <v:shape id="_x0000_i1052" type="#_x0000_t75" style="width:447.6pt;height:260.4pt" o:ole="" fillcolor="window">
            <v:imagedata r:id="rId37" o:title=""/>
          </v:shape>
          <o:OLEObject Type="Embed" ProgID="Word.Picture.8" ShapeID="_x0000_i1052" DrawAspect="Content" ObjectID="_1655902912" r:id="rId38"/>
        </w:object>
      </w:r>
    </w:p>
    <w:p w:rsidR="007E6164" w:rsidRPr="008930A1"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Chars="200" w:left="31680" w:hangingChars="200" w:firstLine="31680"/>
        <w:rPr>
          <w:rFonts w:ascii="標楷體"/>
          <w:sz w:val="24"/>
          <w:szCs w:val="24"/>
        </w:rPr>
      </w:pPr>
      <w:r w:rsidRPr="008930A1">
        <w:rPr>
          <w:rFonts w:ascii="標楷體" w:hAnsi="標楷體" w:hint="eastAsia"/>
          <w:sz w:val="24"/>
          <w:szCs w:val="24"/>
        </w:rPr>
        <w:t>要因魚骨圖（三）</w:t>
      </w:r>
    </w:p>
    <w:p w:rsidR="007E6164" w:rsidRPr="008930A1" w:rsidRDefault="007E6164" w:rsidP="008930A1">
      <w:pPr>
        <w:pStyle w:val="1110"/>
        <w:spacing w:before="0" w:after="120" w:line="300" w:lineRule="auto"/>
        <w:jc w:val="center"/>
        <w:rPr>
          <w:rFonts w:ascii="標楷體"/>
        </w:rPr>
      </w:pPr>
      <w:r w:rsidRPr="008930A1">
        <w:rPr>
          <w:rFonts w:ascii="標楷體" w:hAnsi="標楷體" w:hint="eastAsia"/>
          <w:noProof/>
          <w:sz w:val="24"/>
        </w:rPr>
        <w:object w:dxaOrig="6946" w:dyaOrig="4561">
          <v:shape id="_x0000_i1053" type="#_x0000_t75" style="width:399.6pt;height:262.2pt" o:ole="" fillcolor="window">
            <v:imagedata r:id="rId39" o:title=""/>
          </v:shape>
          <o:OLEObject Type="Embed" ProgID="Word.Picture.8" ShapeID="_x0000_i1053" DrawAspect="Content" ObjectID="_1655902913" r:id="rId40"/>
        </w:object>
      </w:r>
    </w:p>
    <w:p w:rsidR="007E6164" w:rsidRPr="002423E5" w:rsidRDefault="007E6164" w:rsidP="008930A1">
      <w:pPr>
        <w:pStyle w:val="a6"/>
        <w:adjustRightInd w:val="0"/>
        <w:spacing w:line="300" w:lineRule="auto"/>
        <w:ind w:left="0" w:firstLineChars="0" w:firstLine="0"/>
        <w:rPr>
          <w:rFonts w:ascii="標楷體"/>
          <w:b/>
        </w:rPr>
      </w:pPr>
      <w:r w:rsidRPr="002423E5">
        <w:rPr>
          <w:rFonts w:ascii="標楷體" w:hAnsi="標楷體" w:hint="eastAsia"/>
          <w:b/>
        </w:rPr>
        <w:t>伍、目標值設定</w:t>
      </w:r>
    </w:p>
    <w:p w:rsidR="007E6164" w:rsidRPr="008930A1" w:rsidRDefault="007E6164" w:rsidP="00534224">
      <w:pPr>
        <w:pStyle w:val="a6"/>
        <w:adjustRightInd w:val="0"/>
        <w:spacing w:line="300" w:lineRule="auto"/>
        <w:ind w:left="0" w:firstLine="31680"/>
        <w:rPr>
          <w:rFonts w:ascii="標楷體"/>
          <w:sz w:val="24"/>
          <w:szCs w:val="24"/>
        </w:rPr>
      </w:pPr>
      <w:r w:rsidRPr="008930A1">
        <w:rPr>
          <w:rFonts w:ascii="標楷體" w:hAnsi="標楷體" w:hint="eastAsia"/>
          <w:sz w:val="24"/>
          <w:szCs w:val="24"/>
        </w:rPr>
        <w:t>一、現狀值：</w:t>
      </w:r>
      <w:r w:rsidRPr="008930A1">
        <w:rPr>
          <w:rFonts w:ascii="標楷體" w:hAnsi="標楷體" w:hint="eastAsia"/>
          <w:sz w:val="24"/>
          <w:szCs w:val="24"/>
          <w:lang w:eastAsia="zh-HK"/>
        </w:rPr>
        <w:t>目前</w:t>
      </w:r>
      <w:r w:rsidRPr="008930A1">
        <w:rPr>
          <w:rFonts w:ascii="標楷體" w:hAnsi="標楷體" w:hint="eastAsia"/>
          <w:sz w:val="24"/>
          <w:szCs w:val="24"/>
        </w:rPr>
        <w:t>焊道</w:t>
      </w:r>
      <w:r w:rsidRPr="008930A1">
        <w:rPr>
          <w:rFonts w:ascii="標楷體" w:hAnsi="標楷體"/>
          <w:sz w:val="24"/>
          <w:szCs w:val="24"/>
        </w:rPr>
        <w:t>RT</w:t>
      </w:r>
      <w:r w:rsidRPr="008930A1">
        <w:rPr>
          <w:rFonts w:ascii="標楷體" w:hAnsi="標楷體" w:hint="eastAsia"/>
          <w:sz w:val="24"/>
          <w:szCs w:val="24"/>
        </w:rPr>
        <w:t>檢驗不合格率為</w:t>
      </w:r>
      <w:r>
        <w:rPr>
          <w:rFonts w:ascii="標楷體" w:hAnsi="標楷體"/>
          <w:sz w:val="24"/>
          <w:szCs w:val="24"/>
        </w:rPr>
        <w:t>28.2</w:t>
      </w:r>
      <w:r>
        <w:rPr>
          <w:rFonts w:ascii="標楷體" w:hAnsi="標楷體" w:hint="eastAsia"/>
          <w:sz w:val="24"/>
          <w:szCs w:val="24"/>
        </w:rPr>
        <w:t>％</w:t>
      </w:r>
      <w:r w:rsidRPr="008930A1">
        <w:rPr>
          <w:rFonts w:ascii="標楷體" w:hAnsi="標楷體" w:hint="eastAsia"/>
          <w:sz w:val="24"/>
          <w:szCs w:val="24"/>
        </w:rPr>
        <w:t>。</w:t>
      </w:r>
    </w:p>
    <w:p w:rsidR="007E6164" w:rsidRPr="008930A1" w:rsidRDefault="007E6164" w:rsidP="00534224">
      <w:pPr>
        <w:pStyle w:val="a6"/>
        <w:adjustRightInd w:val="0"/>
        <w:spacing w:line="300" w:lineRule="auto"/>
        <w:ind w:left="0" w:firstLine="31680"/>
        <w:rPr>
          <w:rFonts w:ascii="標楷體"/>
          <w:sz w:val="24"/>
          <w:szCs w:val="24"/>
        </w:rPr>
      </w:pPr>
      <w:r w:rsidRPr="008930A1">
        <w:rPr>
          <w:rFonts w:ascii="標楷體" w:hAnsi="標楷體" w:hint="eastAsia"/>
          <w:sz w:val="24"/>
          <w:szCs w:val="24"/>
        </w:rPr>
        <w:t>二、目標設定評估表：</w:t>
      </w:r>
    </w:p>
    <w:p w:rsidR="007E6164" w:rsidRPr="008930A1" w:rsidRDefault="007E6164" w:rsidP="00534224">
      <w:pPr>
        <w:pStyle w:val="a6"/>
        <w:adjustRightInd w:val="0"/>
        <w:spacing w:line="300" w:lineRule="auto"/>
        <w:ind w:leftChars="354" w:left="31680" w:firstLineChars="0" w:firstLine="0"/>
        <w:rPr>
          <w:rFonts w:ascii="標楷體"/>
          <w:sz w:val="24"/>
          <w:szCs w:val="24"/>
        </w:rPr>
      </w:pPr>
      <w:r w:rsidRPr="008930A1">
        <w:rPr>
          <w:rFonts w:ascii="標楷體" w:hAnsi="標楷體" w:hint="eastAsia"/>
          <w:sz w:val="24"/>
          <w:szCs w:val="24"/>
        </w:rPr>
        <w:t>針對含渣、融合不良、氣孔等三項基本要因，提出對策初擬，並參照相關課</w:t>
      </w:r>
      <w:r w:rsidRPr="008930A1">
        <w:rPr>
          <w:rFonts w:ascii="標楷體" w:hAnsi="標楷體"/>
          <w:sz w:val="24"/>
          <w:szCs w:val="24"/>
        </w:rPr>
        <w:t>RT</w:t>
      </w:r>
      <w:r w:rsidRPr="008930A1">
        <w:rPr>
          <w:rFonts w:ascii="標楷體" w:hAnsi="標楷體" w:hint="eastAsia"/>
          <w:sz w:val="24"/>
          <w:szCs w:val="24"/>
        </w:rPr>
        <w:t>不合格率，概估預降率並計算求得欲降值。如下表所示：</w:t>
      </w:r>
    </w:p>
    <w:p w:rsidR="007E6164" w:rsidRDefault="007E6164" w:rsidP="008930A1">
      <w:pPr>
        <w:pStyle w:val="1110"/>
        <w:spacing w:before="0" w:after="120" w:line="300" w:lineRule="auto"/>
        <w:rPr>
          <w:rFonts w:ascii="標楷體"/>
        </w:rPr>
      </w:pPr>
      <w:r>
        <w:rPr>
          <w:noProof/>
        </w:rPr>
        <w:pict>
          <v:shape id="圖片 25" o:spid="_x0000_s2220" type="#_x0000_t75" style="position:absolute;left:0;text-align:left;margin-left:43.4pt;margin-top:7.05pt;width:393.8pt;height:212.5pt;z-index:251626496;visibility:visible" o:allowincell="f">
            <v:imagedata r:id="rId41" o:title=""/>
            <w10:anchorlock/>
          </v:shape>
        </w:pict>
      </w: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r>
        <w:rPr>
          <w:noProof/>
        </w:rPr>
        <w:pict>
          <v:shape id="_x0000_s2221" type="#_x0000_t202" style="position:absolute;left:0;text-align:left;margin-left:49.85pt;margin-top:20pt;width:28.95pt;height:126pt;z-index:251694080" stroked="f">
            <v:textbox>
              <w:txbxContent>
                <w:p w:rsidR="007E6164" w:rsidRPr="009F0FFB" w:rsidRDefault="007E6164" w:rsidP="00575434">
                  <w:pPr>
                    <w:rPr>
                      <w:rFonts w:ascii="新細明體" w:eastAsia="新細明體" w:hAnsi="新細明體"/>
                      <w:sz w:val="22"/>
                    </w:rPr>
                  </w:pPr>
                  <w:r w:rsidRPr="009F0FFB">
                    <w:rPr>
                      <w:rFonts w:ascii="新細明體" w:eastAsia="新細明體" w:hAnsi="新細明體" w:hint="eastAsia"/>
                      <w:sz w:val="22"/>
                    </w:rPr>
                    <w:t>焊道</w:t>
                  </w:r>
                  <w:r w:rsidRPr="009F0FFB">
                    <w:rPr>
                      <w:rFonts w:ascii="新細明體" w:eastAsia="新細明體" w:hAnsi="新細明體"/>
                      <w:sz w:val="22"/>
                    </w:rPr>
                    <w:t>RT</w:t>
                  </w:r>
                  <w:r w:rsidRPr="009F0FFB">
                    <w:rPr>
                      <w:rFonts w:ascii="新細明體" w:eastAsia="新細明體" w:hAnsi="新細明體" w:hint="eastAsia"/>
                      <w:sz w:val="22"/>
                    </w:rPr>
                    <w:t>檢驗不合格</w:t>
                  </w:r>
                </w:p>
              </w:txbxContent>
            </v:textbox>
          </v:shape>
        </w:pict>
      </w: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534224">
      <w:pPr>
        <w:pStyle w:val="a6"/>
        <w:adjustRightInd w:val="0"/>
        <w:spacing w:line="300" w:lineRule="auto"/>
        <w:ind w:left="0" w:firstLine="31680"/>
        <w:rPr>
          <w:rFonts w:ascii="標楷體"/>
          <w:sz w:val="24"/>
          <w:szCs w:val="24"/>
        </w:rPr>
      </w:pPr>
      <w:r>
        <w:rPr>
          <w:noProof/>
        </w:rPr>
        <w:pict>
          <v:group id="_x0000_s2222" alt="" style="position:absolute;left:0;text-align:left;margin-left:240pt;margin-top:7.65pt;width:96pt;height:22.8pt;z-index:251655168" coordorigin="6218,9518" coordsize="1920,448">
            <v:shape id="_x0000_s2223" alt="" style="position:absolute;left:6338;top:9878;width:1769;height:41;flip:y;mso-wrap-distance-left:9pt;mso-wrap-distance-top:0;mso-wrap-distance-right:9pt;mso-wrap-distance-bottom:0;mso-position-horizontal:absolute;mso-position-horizontal-relative:text;mso-position-vertical:absolute;mso-position-vertical-relative:text;v-text-anchor:top" coordsize="2120,1" path="m,l2120,e" filled="f">
              <v:stroke endarrow="classic"/>
              <v:path arrowok="t"/>
            </v:shape>
            <v:shape id="_x0000_s2224" type="#_x0000_t202" style="position:absolute;left:6218;top:9518;width:1920;height:448" filled="f" stroked="f">
              <v:textbox style="mso-fit-shape-to-text:t">
                <w:txbxContent>
                  <w:p w:rsidR="007E6164" w:rsidRPr="0068495E" w:rsidRDefault="007E6164">
                    <w:r w:rsidRPr="0068495E">
                      <w:rPr>
                        <w:rFonts w:hAnsi="標楷體" w:hint="eastAsia"/>
                        <w:sz w:val="24"/>
                        <w:szCs w:val="24"/>
                      </w:rPr>
                      <w:t>欲降值－</w:t>
                    </w:r>
                    <w:r w:rsidRPr="0068495E">
                      <w:rPr>
                        <w:rFonts w:hAnsi="標楷體"/>
                        <w:sz w:val="24"/>
                        <w:szCs w:val="24"/>
                      </w:rPr>
                      <w:t>14.7%</w:t>
                    </w:r>
                  </w:p>
                </w:txbxContent>
              </v:textbox>
            </v:shape>
          </v:group>
        </w:pict>
      </w:r>
      <w:r w:rsidRPr="008930A1">
        <w:rPr>
          <w:rFonts w:ascii="標楷體" w:hAnsi="標楷體" w:hint="eastAsia"/>
          <w:sz w:val="24"/>
          <w:szCs w:val="24"/>
        </w:rPr>
        <w:t>三、目標值</w:t>
      </w:r>
    </w:p>
    <w:p w:rsidR="007E6164" w:rsidRPr="008930A1" w:rsidRDefault="007E6164" w:rsidP="00EE462E">
      <w:pPr>
        <w:pStyle w:val="1a0"/>
        <w:spacing w:after="120" w:line="300" w:lineRule="auto"/>
        <w:ind w:firstLine="692"/>
        <w:rPr>
          <w:rFonts w:ascii="標楷體" w:eastAsia="標楷體" w:hAnsi="標楷體"/>
          <w:b w:val="0"/>
        </w:rPr>
      </w:pPr>
      <w:r w:rsidRPr="008930A1">
        <w:rPr>
          <w:rFonts w:ascii="標楷體" w:eastAsia="標楷體" w:hAnsi="標楷體" w:hint="eastAsia"/>
          <w:b w:val="0"/>
          <w:kern w:val="2"/>
          <w:sz w:val="24"/>
          <w:szCs w:val="24"/>
        </w:rPr>
        <w:t>設定焊道</w:t>
      </w:r>
      <w:r w:rsidRPr="008930A1">
        <w:rPr>
          <w:rFonts w:ascii="標楷體" w:eastAsia="標楷體" w:hAnsi="標楷體"/>
          <w:b w:val="0"/>
          <w:kern w:val="2"/>
          <w:sz w:val="24"/>
          <w:szCs w:val="24"/>
        </w:rPr>
        <w:t>RT</w:t>
      </w:r>
      <w:r w:rsidRPr="008930A1">
        <w:rPr>
          <w:rFonts w:ascii="標楷體" w:eastAsia="標楷體" w:hAnsi="標楷體" w:hint="eastAsia"/>
          <w:b w:val="0"/>
          <w:kern w:val="2"/>
          <w:sz w:val="24"/>
          <w:szCs w:val="24"/>
        </w:rPr>
        <w:t>檢驗不合格率從</w:t>
      </w:r>
      <w:r w:rsidRPr="008930A1">
        <w:rPr>
          <w:rFonts w:ascii="標楷體" w:eastAsia="標楷體" w:hAnsi="標楷體"/>
          <w:b w:val="0"/>
          <w:kern w:val="2"/>
          <w:sz w:val="24"/>
          <w:szCs w:val="24"/>
        </w:rPr>
        <w:t>28.2%</w:t>
      </w:r>
      <w:r w:rsidRPr="008930A1">
        <w:rPr>
          <w:rFonts w:ascii="標楷體" w:eastAsia="標楷體" w:hAnsi="標楷體" w:hint="eastAsia"/>
          <w:b w:val="0"/>
          <w:kern w:val="2"/>
          <w:sz w:val="24"/>
          <w:szCs w:val="24"/>
        </w:rPr>
        <w:t xml:space="preserve">　　　　　　　　　目標值</w:t>
      </w:r>
      <w:r w:rsidRPr="008930A1">
        <w:rPr>
          <w:rFonts w:ascii="標楷體" w:eastAsia="標楷體" w:hAnsi="標楷體"/>
          <w:b w:val="0"/>
          <w:kern w:val="2"/>
          <w:sz w:val="24"/>
          <w:szCs w:val="24"/>
        </w:rPr>
        <w:t>13.5%</w:t>
      </w:r>
      <w:r w:rsidRPr="008930A1">
        <w:rPr>
          <w:rFonts w:ascii="標楷體" w:eastAsia="標楷體" w:hAnsi="標楷體" w:hint="eastAsia"/>
          <w:b w:val="0"/>
          <w:kern w:val="2"/>
          <w:sz w:val="24"/>
          <w:szCs w:val="24"/>
        </w:rPr>
        <w:t>。</w:t>
      </w:r>
    </w:p>
    <w:p w:rsidR="007E6164" w:rsidRDefault="007E6164" w:rsidP="00534224">
      <w:pPr>
        <w:pStyle w:val="a6"/>
        <w:adjustRightInd w:val="0"/>
        <w:spacing w:line="300" w:lineRule="auto"/>
        <w:ind w:left="0" w:firstLine="31680"/>
        <w:rPr>
          <w:rFonts w:ascii="標楷體"/>
          <w:sz w:val="24"/>
          <w:szCs w:val="24"/>
        </w:rPr>
      </w:pPr>
      <w:r w:rsidRPr="008930A1">
        <w:rPr>
          <w:rFonts w:ascii="標楷體" w:hAnsi="標楷體" w:hint="eastAsia"/>
          <w:sz w:val="24"/>
          <w:szCs w:val="24"/>
        </w:rPr>
        <w:t>四、目標達成期限：</w:t>
      </w:r>
      <w:r w:rsidRPr="008930A1">
        <w:rPr>
          <w:rFonts w:ascii="標楷體" w:hAnsi="標楷體"/>
          <w:sz w:val="24"/>
          <w:szCs w:val="24"/>
        </w:rPr>
        <w:t>84. 8. 31.</w:t>
      </w:r>
    </w:p>
    <w:p w:rsidR="007E6164" w:rsidRDefault="007E6164" w:rsidP="00534224">
      <w:pPr>
        <w:pStyle w:val="a6"/>
        <w:adjustRightInd w:val="0"/>
        <w:spacing w:line="300" w:lineRule="auto"/>
        <w:ind w:left="0" w:firstLine="31680"/>
        <w:rPr>
          <w:rFonts w:ascii="標楷體"/>
          <w:b/>
        </w:rPr>
      </w:pPr>
    </w:p>
    <w:p w:rsidR="007E6164" w:rsidRPr="00945E2D" w:rsidRDefault="007E6164" w:rsidP="00B42581">
      <w:pPr>
        <w:pStyle w:val="a6"/>
        <w:adjustRightInd w:val="0"/>
        <w:spacing w:line="300" w:lineRule="auto"/>
        <w:ind w:left="0" w:firstLineChars="0" w:firstLine="0"/>
        <w:rPr>
          <w:rFonts w:ascii="標楷體"/>
          <w:b/>
        </w:rPr>
      </w:pPr>
      <w:r w:rsidRPr="00945E2D">
        <w:rPr>
          <w:rFonts w:ascii="標楷體" w:hAnsi="標楷體" w:hint="eastAsia"/>
          <w:b/>
        </w:rPr>
        <w:t>陸、改善對策</w:t>
      </w:r>
    </w:p>
    <w:tbl>
      <w:tblPr>
        <w:tblW w:w="925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664"/>
        <w:gridCol w:w="1871"/>
        <w:gridCol w:w="1871"/>
        <w:gridCol w:w="692"/>
        <w:gridCol w:w="692"/>
        <w:gridCol w:w="692"/>
        <w:gridCol w:w="692"/>
        <w:gridCol w:w="692"/>
        <w:gridCol w:w="1384"/>
      </w:tblGrid>
      <w:tr w:rsidR="007E6164" w:rsidRPr="00EE462E">
        <w:trPr>
          <w:cantSplit/>
        </w:trPr>
        <w:tc>
          <w:tcPr>
            <w:tcW w:w="664" w:type="dxa"/>
            <w:vMerge w:val="restart"/>
            <w:tcBorders>
              <w:top w:val="single" w:sz="12" w:space="0" w:color="auto"/>
            </w:tcBorders>
            <w:textDirection w:val="tbRlV"/>
            <w:vAlign w:val="center"/>
          </w:tcPr>
          <w:p w:rsidR="007E6164" w:rsidRPr="00EE462E" w:rsidRDefault="007E6164" w:rsidP="00945E2D">
            <w:pPr>
              <w:pStyle w:val="a4"/>
              <w:spacing w:line="320" w:lineRule="exact"/>
              <w:rPr>
                <w:rFonts w:ascii="標楷體"/>
                <w:szCs w:val="24"/>
              </w:rPr>
            </w:pPr>
            <w:r w:rsidRPr="00EE462E">
              <w:rPr>
                <w:rFonts w:ascii="標楷體" w:hAnsi="標楷體" w:hint="eastAsia"/>
                <w:szCs w:val="24"/>
              </w:rPr>
              <w:t>不合格項目</w:t>
            </w:r>
          </w:p>
        </w:tc>
        <w:tc>
          <w:tcPr>
            <w:tcW w:w="1871" w:type="dxa"/>
            <w:vMerge w:val="restart"/>
            <w:tcBorders>
              <w:top w:val="single" w:sz="12" w:space="0" w:color="auto"/>
            </w:tcBorders>
            <w:textDirection w:val="tbRlV"/>
            <w:vAlign w:val="center"/>
          </w:tcPr>
          <w:p w:rsidR="007E6164" w:rsidRPr="00EE462E" w:rsidRDefault="007E6164" w:rsidP="00945E2D">
            <w:pPr>
              <w:pStyle w:val="a4"/>
              <w:spacing w:line="320" w:lineRule="exact"/>
              <w:rPr>
                <w:rFonts w:ascii="標楷體"/>
                <w:szCs w:val="24"/>
              </w:rPr>
            </w:pPr>
            <w:r w:rsidRPr="00EE462E">
              <w:rPr>
                <w:rFonts w:ascii="標楷體" w:hAnsi="標楷體" w:hint="eastAsia"/>
                <w:szCs w:val="24"/>
              </w:rPr>
              <w:t>要因分析</w:t>
            </w:r>
          </w:p>
        </w:tc>
        <w:tc>
          <w:tcPr>
            <w:tcW w:w="1871" w:type="dxa"/>
            <w:vMerge w:val="restart"/>
            <w:tcBorders>
              <w:top w:val="single" w:sz="12" w:space="0" w:color="auto"/>
            </w:tcBorders>
            <w:textDirection w:val="tbRlV"/>
            <w:vAlign w:val="center"/>
          </w:tcPr>
          <w:p w:rsidR="007E6164" w:rsidRPr="00EE462E" w:rsidRDefault="007E6164" w:rsidP="00945E2D">
            <w:pPr>
              <w:pStyle w:val="a4"/>
              <w:spacing w:line="320" w:lineRule="exact"/>
              <w:rPr>
                <w:rFonts w:ascii="標楷體"/>
                <w:szCs w:val="24"/>
              </w:rPr>
            </w:pPr>
            <w:r w:rsidRPr="00EE462E">
              <w:rPr>
                <w:rFonts w:ascii="標楷體" w:hAnsi="標楷體" w:hint="eastAsia"/>
                <w:szCs w:val="24"/>
              </w:rPr>
              <w:t>對策方法</w:t>
            </w:r>
          </w:p>
        </w:tc>
        <w:tc>
          <w:tcPr>
            <w:tcW w:w="2076" w:type="dxa"/>
            <w:gridSpan w:val="3"/>
            <w:tcBorders>
              <w:top w:val="single" w:sz="12" w:space="0" w:color="auto"/>
            </w:tcBorders>
          </w:tcPr>
          <w:p w:rsidR="007E6164" w:rsidRPr="00EE462E" w:rsidRDefault="007E6164" w:rsidP="00945E2D">
            <w:pPr>
              <w:pStyle w:val="a4"/>
              <w:spacing w:line="320" w:lineRule="exact"/>
              <w:rPr>
                <w:rFonts w:ascii="標楷體"/>
                <w:szCs w:val="24"/>
              </w:rPr>
            </w:pPr>
            <w:r w:rsidRPr="00EE462E">
              <w:rPr>
                <w:rFonts w:ascii="標楷體" w:hAnsi="標楷體" w:hint="eastAsia"/>
                <w:szCs w:val="24"/>
              </w:rPr>
              <w:t>對策評估</w:t>
            </w:r>
          </w:p>
        </w:tc>
        <w:tc>
          <w:tcPr>
            <w:tcW w:w="692" w:type="dxa"/>
            <w:vMerge w:val="restart"/>
            <w:tcBorders>
              <w:top w:val="single" w:sz="12" w:space="0" w:color="auto"/>
            </w:tcBorders>
            <w:textDirection w:val="tbRlV"/>
            <w:vAlign w:val="center"/>
          </w:tcPr>
          <w:p w:rsidR="007E6164" w:rsidRPr="00EE462E" w:rsidRDefault="007E6164" w:rsidP="00945E2D">
            <w:pPr>
              <w:pStyle w:val="a4"/>
              <w:spacing w:line="320" w:lineRule="exact"/>
              <w:rPr>
                <w:rFonts w:ascii="標楷體"/>
                <w:szCs w:val="24"/>
              </w:rPr>
            </w:pPr>
            <w:r w:rsidRPr="00EE462E">
              <w:rPr>
                <w:rFonts w:ascii="標楷體" w:hAnsi="標楷體" w:hint="eastAsia"/>
                <w:szCs w:val="24"/>
              </w:rPr>
              <w:t>提案人</w:t>
            </w:r>
          </w:p>
        </w:tc>
        <w:tc>
          <w:tcPr>
            <w:tcW w:w="692" w:type="dxa"/>
            <w:vMerge w:val="restart"/>
            <w:tcBorders>
              <w:top w:val="single" w:sz="12" w:space="0" w:color="auto"/>
            </w:tcBorders>
            <w:textDirection w:val="tbRlV"/>
            <w:vAlign w:val="center"/>
          </w:tcPr>
          <w:p w:rsidR="007E6164" w:rsidRPr="00EE462E" w:rsidRDefault="007E6164" w:rsidP="00945E2D">
            <w:pPr>
              <w:pStyle w:val="a4"/>
              <w:spacing w:line="320" w:lineRule="exact"/>
              <w:rPr>
                <w:rFonts w:ascii="標楷體"/>
                <w:szCs w:val="24"/>
              </w:rPr>
            </w:pPr>
            <w:r w:rsidRPr="00EE462E">
              <w:rPr>
                <w:rFonts w:ascii="標楷體" w:hAnsi="標楷體" w:hint="eastAsia"/>
                <w:szCs w:val="24"/>
              </w:rPr>
              <w:t>負責人</w:t>
            </w:r>
          </w:p>
        </w:tc>
        <w:tc>
          <w:tcPr>
            <w:tcW w:w="1384" w:type="dxa"/>
            <w:vMerge w:val="restart"/>
            <w:tcBorders>
              <w:top w:val="single" w:sz="12" w:space="0" w:color="auto"/>
            </w:tcBorders>
            <w:textDirection w:val="tbRlV"/>
            <w:vAlign w:val="center"/>
          </w:tcPr>
          <w:p w:rsidR="007E6164" w:rsidRPr="00EE462E" w:rsidRDefault="007E6164" w:rsidP="00945E2D">
            <w:pPr>
              <w:pStyle w:val="a4"/>
              <w:spacing w:line="320" w:lineRule="exact"/>
              <w:rPr>
                <w:rFonts w:ascii="標楷體"/>
                <w:szCs w:val="24"/>
              </w:rPr>
            </w:pPr>
            <w:r w:rsidRPr="00EE462E">
              <w:rPr>
                <w:rFonts w:ascii="標楷體" w:hAnsi="標楷體" w:hint="eastAsia"/>
                <w:szCs w:val="24"/>
              </w:rPr>
              <w:t>試行日期</w:t>
            </w:r>
          </w:p>
        </w:tc>
      </w:tr>
      <w:tr w:rsidR="007E6164" w:rsidRPr="00EE462E" w:rsidTr="00945E2D">
        <w:trPr>
          <w:cantSplit/>
          <w:trHeight w:val="1126"/>
        </w:trPr>
        <w:tc>
          <w:tcPr>
            <w:tcW w:w="664" w:type="dxa"/>
            <w:vMerge/>
          </w:tcPr>
          <w:p w:rsidR="007E6164" w:rsidRPr="00EE462E" w:rsidRDefault="007E6164" w:rsidP="00945E2D">
            <w:pPr>
              <w:pStyle w:val="1110"/>
              <w:spacing w:before="0" w:after="0" w:line="320" w:lineRule="exact"/>
              <w:ind w:left="0" w:firstLine="0"/>
              <w:rPr>
                <w:rFonts w:ascii="標楷體"/>
                <w:sz w:val="24"/>
                <w:szCs w:val="24"/>
              </w:rPr>
            </w:pPr>
          </w:p>
        </w:tc>
        <w:tc>
          <w:tcPr>
            <w:tcW w:w="1871" w:type="dxa"/>
            <w:vMerge/>
          </w:tcPr>
          <w:p w:rsidR="007E6164" w:rsidRPr="00EE462E" w:rsidRDefault="007E6164" w:rsidP="00945E2D">
            <w:pPr>
              <w:pStyle w:val="1110"/>
              <w:spacing w:before="0" w:after="0" w:line="320" w:lineRule="exact"/>
              <w:ind w:left="0" w:firstLine="0"/>
              <w:rPr>
                <w:rFonts w:ascii="標楷體"/>
                <w:sz w:val="24"/>
                <w:szCs w:val="24"/>
              </w:rPr>
            </w:pPr>
          </w:p>
        </w:tc>
        <w:tc>
          <w:tcPr>
            <w:tcW w:w="1871" w:type="dxa"/>
            <w:vMerge/>
          </w:tcPr>
          <w:p w:rsidR="007E6164" w:rsidRPr="00EE462E" w:rsidRDefault="007E6164" w:rsidP="00945E2D">
            <w:pPr>
              <w:pStyle w:val="1110"/>
              <w:spacing w:before="0" w:after="0" w:line="320" w:lineRule="exact"/>
              <w:ind w:left="0" w:firstLine="0"/>
              <w:rPr>
                <w:rFonts w:ascii="標楷體"/>
                <w:sz w:val="24"/>
                <w:szCs w:val="24"/>
              </w:rPr>
            </w:pP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Ansi="標楷體" w:hint="eastAsia"/>
                <w:szCs w:val="24"/>
              </w:rPr>
              <w:t>效果</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Ansi="標楷體" w:hint="eastAsia"/>
                <w:szCs w:val="24"/>
              </w:rPr>
              <w:t>可行性</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Ansi="標楷體" w:hint="eastAsia"/>
                <w:szCs w:val="24"/>
              </w:rPr>
              <w:t>評估</w:t>
            </w:r>
          </w:p>
        </w:tc>
        <w:tc>
          <w:tcPr>
            <w:tcW w:w="692" w:type="dxa"/>
            <w:vMerge/>
          </w:tcPr>
          <w:p w:rsidR="007E6164" w:rsidRPr="00EE462E" w:rsidRDefault="007E6164" w:rsidP="00945E2D">
            <w:pPr>
              <w:pStyle w:val="1110"/>
              <w:spacing w:before="0" w:after="0" w:line="320" w:lineRule="exact"/>
              <w:ind w:left="0" w:firstLine="0"/>
              <w:rPr>
                <w:rFonts w:ascii="標楷體"/>
                <w:sz w:val="24"/>
                <w:szCs w:val="24"/>
              </w:rPr>
            </w:pPr>
          </w:p>
        </w:tc>
        <w:tc>
          <w:tcPr>
            <w:tcW w:w="692" w:type="dxa"/>
            <w:vMerge/>
          </w:tcPr>
          <w:p w:rsidR="007E6164" w:rsidRPr="00EE462E" w:rsidRDefault="007E6164" w:rsidP="00945E2D">
            <w:pPr>
              <w:pStyle w:val="1110"/>
              <w:spacing w:before="0" w:after="0" w:line="320" w:lineRule="exact"/>
              <w:ind w:left="0" w:firstLine="0"/>
              <w:rPr>
                <w:rFonts w:ascii="標楷體"/>
                <w:sz w:val="24"/>
                <w:szCs w:val="24"/>
              </w:rPr>
            </w:pPr>
          </w:p>
        </w:tc>
        <w:tc>
          <w:tcPr>
            <w:tcW w:w="1384" w:type="dxa"/>
            <w:vMerge/>
          </w:tcPr>
          <w:p w:rsidR="007E6164" w:rsidRPr="00EE462E" w:rsidRDefault="007E6164" w:rsidP="00945E2D">
            <w:pPr>
              <w:pStyle w:val="1110"/>
              <w:spacing w:before="0" w:after="0" w:line="320" w:lineRule="exact"/>
              <w:ind w:left="0" w:firstLine="0"/>
              <w:rPr>
                <w:rFonts w:ascii="標楷體"/>
                <w:sz w:val="24"/>
                <w:szCs w:val="24"/>
              </w:rPr>
            </w:pPr>
          </w:p>
        </w:tc>
      </w:tr>
      <w:tr w:rsidR="007E6164" w:rsidRPr="00EE462E" w:rsidTr="00B5431B">
        <w:trPr>
          <w:cantSplit/>
          <w:trHeight w:val="916"/>
        </w:trPr>
        <w:tc>
          <w:tcPr>
            <w:tcW w:w="664" w:type="dxa"/>
            <w:vMerge w:val="restart"/>
            <w:vAlign w:val="center"/>
          </w:tcPr>
          <w:p w:rsidR="007E6164" w:rsidRPr="00EE462E" w:rsidRDefault="007E6164" w:rsidP="00945E2D">
            <w:pPr>
              <w:pStyle w:val="1110"/>
              <w:spacing w:before="0" w:after="0" w:line="320" w:lineRule="exact"/>
              <w:ind w:left="57" w:right="57" w:firstLine="0"/>
              <w:jc w:val="center"/>
              <w:rPr>
                <w:rFonts w:ascii="標楷體" w:hAnsi="標楷體"/>
                <w:sz w:val="24"/>
                <w:szCs w:val="24"/>
              </w:rPr>
            </w:pPr>
            <w:r w:rsidRPr="00EE462E">
              <w:rPr>
                <w:rFonts w:ascii="標楷體" w:hAnsi="標楷體"/>
                <w:sz w:val="24"/>
                <w:szCs w:val="24"/>
              </w:rPr>
              <w:t>1</w:t>
            </w:r>
          </w:p>
          <w:p w:rsidR="007E6164" w:rsidRPr="00EE462E" w:rsidRDefault="007E6164" w:rsidP="00945E2D">
            <w:pPr>
              <w:pStyle w:val="1110"/>
              <w:spacing w:before="0" w:after="0" w:line="320" w:lineRule="exact"/>
              <w:ind w:left="57" w:right="57" w:firstLine="0"/>
              <w:jc w:val="center"/>
              <w:rPr>
                <w:rFonts w:ascii="標楷體"/>
                <w:sz w:val="24"/>
                <w:szCs w:val="24"/>
              </w:rPr>
            </w:pPr>
            <w:r w:rsidRPr="00EE462E">
              <w:rPr>
                <w:rFonts w:ascii="標楷體" w:hAnsi="標楷體" w:hint="eastAsia"/>
                <w:sz w:val="24"/>
                <w:szCs w:val="24"/>
              </w:rPr>
              <w:t>含</w:t>
            </w:r>
          </w:p>
          <w:p w:rsidR="007E6164" w:rsidRPr="00EE462E" w:rsidRDefault="007E6164" w:rsidP="00945E2D">
            <w:pPr>
              <w:pStyle w:val="1110"/>
              <w:spacing w:before="0" w:after="0" w:line="320" w:lineRule="exact"/>
              <w:ind w:left="57" w:right="57" w:firstLine="0"/>
              <w:jc w:val="center"/>
              <w:rPr>
                <w:rFonts w:ascii="標楷體"/>
                <w:sz w:val="24"/>
                <w:szCs w:val="24"/>
              </w:rPr>
            </w:pPr>
          </w:p>
          <w:p w:rsidR="007E6164" w:rsidRPr="00EE462E" w:rsidRDefault="007E6164" w:rsidP="00945E2D">
            <w:pPr>
              <w:pStyle w:val="1110"/>
              <w:spacing w:before="0" w:after="0" w:line="320" w:lineRule="exact"/>
              <w:ind w:left="57" w:right="57" w:firstLine="0"/>
              <w:jc w:val="center"/>
              <w:rPr>
                <w:rFonts w:ascii="標楷體"/>
                <w:sz w:val="24"/>
                <w:szCs w:val="24"/>
              </w:rPr>
            </w:pPr>
          </w:p>
          <w:p w:rsidR="007E6164" w:rsidRPr="00EE462E" w:rsidRDefault="007E6164" w:rsidP="00945E2D">
            <w:pPr>
              <w:pStyle w:val="1110"/>
              <w:spacing w:before="0" w:after="0" w:line="320" w:lineRule="exact"/>
              <w:ind w:left="57" w:right="57" w:firstLine="0"/>
              <w:jc w:val="center"/>
              <w:rPr>
                <w:rFonts w:ascii="標楷體"/>
                <w:sz w:val="24"/>
                <w:szCs w:val="24"/>
              </w:rPr>
            </w:pPr>
            <w:r w:rsidRPr="00EE462E">
              <w:rPr>
                <w:rFonts w:ascii="標楷體" w:hAnsi="標楷體" w:hint="eastAsia"/>
                <w:sz w:val="24"/>
                <w:szCs w:val="24"/>
              </w:rPr>
              <w:t>渣</w:t>
            </w:r>
          </w:p>
        </w:tc>
        <w:tc>
          <w:tcPr>
            <w:tcW w:w="1871" w:type="dxa"/>
            <w:vMerge w:val="restart"/>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焊工責任心不足</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1-1-1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訂立罰則</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cs="Cambria Math"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2</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Ansi="標楷體" w:hint="eastAsia"/>
                <w:szCs w:val="24"/>
              </w:rPr>
              <w:t>無</w:t>
            </w:r>
          </w:p>
        </w:tc>
        <w:tc>
          <w:tcPr>
            <w:tcW w:w="1384" w:type="dxa"/>
            <w:vAlign w:val="center"/>
          </w:tcPr>
          <w:p w:rsidR="007E6164" w:rsidRPr="00EE462E" w:rsidRDefault="007E6164" w:rsidP="00945E2D">
            <w:pPr>
              <w:pStyle w:val="1110"/>
              <w:spacing w:before="0" w:after="0" w:line="320" w:lineRule="exact"/>
              <w:ind w:left="57" w:right="57" w:firstLine="0"/>
              <w:jc w:val="center"/>
              <w:rPr>
                <w:rFonts w:ascii="標楷體"/>
                <w:sz w:val="24"/>
                <w:szCs w:val="24"/>
              </w:rPr>
            </w:pPr>
            <w:r w:rsidRPr="00EE462E">
              <w:rPr>
                <w:rFonts w:ascii="標楷體" w:hAnsi="標楷體" w:hint="eastAsia"/>
                <w:sz w:val="24"/>
                <w:szCs w:val="24"/>
              </w:rPr>
              <w:t>不實施</w:t>
            </w:r>
          </w:p>
        </w:tc>
      </w:tr>
      <w:tr w:rsidR="007E6164" w:rsidRPr="00EE462E" w:rsidTr="00945E2D">
        <w:trPr>
          <w:cantSplit/>
          <w:trHeight w:val="981"/>
        </w:trPr>
        <w:tc>
          <w:tcPr>
            <w:tcW w:w="664" w:type="dxa"/>
            <w:vMerge/>
            <w:textDirection w:val="tbRlV"/>
            <w:vAlign w:val="center"/>
          </w:tcPr>
          <w:p w:rsidR="007E6164" w:rsidRPr="00EE462E" w:rsidRDefault="007E6164" w:rsidP="00945E2D">
            <w:pPr>
              <w:pStyle w:val="1110"/>
              <w:spacing w:before="0" w:after="0" w:line="320" w:lineRule="exact"/>
              <w:ind w:left="113" w:right="113" w:firstLine="0"/>
              <w:jc w:val="center"/>
              <w:rPr>
                <w:rFonts w:ascii="標楷體"/>
                <w:sz w:val="24"/>
                <w:szCs w:val="24"/>
              </w:rPr>
            </w:pPr>
          </w:p>
        </w:tc>
        <w:tc>
          <w:tcPr>
            <w:tcW w:w="1871" w:type="dxa"/>
            <w:vMerge/>
            <w:vAlign w:val="center"/>
          </w:tcPr>
          <w:p w:rsidR="007E6164" w:rsidRPr="00EE462E" w:rsidRDefault="007E6164" w:rsidP="00945E2D">
            <w:pPr>
              <w:pStyle w:val="1110"/>
              <w:spacing w:before="0" w:after="0" w:line="320" w:lineRule="exact"/>
              <w:ind w:left="57" w:right="57" w:firstLine="0"/>
              <w:rPr>
                <w:rFonts w:ascii="標楷體"/>
                <w:sz w:val="24"/>
                <w:szCs w:val="24"/>
              </w:rPr>
            </w:pP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1-1-2</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建立焊工責任中心制</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Ansi="標楷體" w:hint="eastAsia"/>
                <w:szCs w:val="24"/>
                <w:lang w:eastAsia="zh-HK"/>
              </w:rPr>
              <w:t>無</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7E6164" w:rsidRPr="00EE462E" w:rsidTr="00945E2D">
        <w:trPr>
          <w:cantSplit/>
          <w:trHeight w:val="967"/>
        </w:trPr>
        <w:tc>
          <w:tcPr>
            <w:tcW w:w="664" w:type="dxa"/>
            <w:vMerge/>
            <w:textDirection w:val="tbRlV"/>
            <w:vAlign w:val="center"/>
          </w:tcPr>
          <w:p w:rsidR="007E6164" w:rsidRPr="00EE462E" w:rsidRDefault="007E6164" w:rsidP="00945E2D">
            <w:pPr>
              <w:pStyle w:val="1110"/>
              <w:spacing w:before="0" w:after="0" w:line="320" w:lineRule="exact"/>
              <w:ind w:left="113" w:right="113" w:firstLine="0"/>
              <w:jc w:val="center"/>
              <w:rPr>
                <w:rFonts w:ascii="標楷體"/>
                <w:sz w:val="24"/>
                <w:szCs w:val="24"/>
              </w:rPr>
            </w:pP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1-2</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除渣不徹底</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1-2-1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敲渣後再以砂輪片研磨焊道死角</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7E6164" w:rsidRPr="00EE462E" w:rsidTr="00945E2D">
        <w:trPr>
          <w:cantSplit/>
          <w:trHeight w:val="981"/>
        </w:trPr>
        <w:tc>
          <w:tcPr>
            <w:tcW w:w="664" w:type="dxa"/>
            <w:vMerge/>
            <w:textDirection w:val="tbRlV"/>
            <w:vAlign w:val="center"/>
          </w:tcPr>
          <w:p w:rsidR="007E6164" w:rsidRPr="00EE462E" w:rsidRDefault="007E6164" w:rsidP="00945E2D">
            <w:pPr>
              <w:pStyle w:val="1110"/>
              <w:spacing w:before="0" w:after="0" w:line="320" w:lineRule="exact"/>
              <w:ind w:left="113" w:right="113" w:firstLine="0"/>
              <w:jc w:val="center"/>
              <w:rPr>
                <w:rFonts w:ascii="標楷體"/>
                <w:sz w:val="24"/>
                <w:szCs w:val="24"/>
              </w:rPr>
            </w:pPr>
          </w:p>
        </w:tc>
        <w:tc>
          <w:tcPr>
            <w:tcW w:w="1871" w:type="dxa"/>
            <w:vMerge w:val="restart"/>
            <w:vAlign w:val="center"/>
          </w:tcPr>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sz w:val="24"/>
                <w:szCs w:val="24"/>
              </w:rPr>
              <w:t>1-3</w:t>
            </w:r>
            <w:r w:rsidRPr="00EE462E">
              <w:rPr>
                <w:rFonts w:ascii="標楷體" w:hAnsi="標楷體" w:hint="eastAsia"/>
                <w:sz w:val="24"/>
                <w:szCs w:val="24"/>
              </w:rPr>
              <w:t>飛砂多</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1-3-1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與土木施工單位協調於焊接期間暫勿於附近開挖</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cs="Cambria Math"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2</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Ansi="標楷體" w:hint="eastAsia"/>
                <w:szCs w:val="24"/>
              </w:rPr>
              <w:t>無</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不實施</w:t>
            </w:r>
          </w:p>
        </w:tc>
      </w:tr>
      <w:tr w:rsidR="007E6164" w:rsidRPr="00EE462E" w:rsidTr="00945E2D">
        <w:trPr>
          <w:cantSplit/>
          <w:trHeight w:val="783"/>
        </w:trPr>
        <w:tc>
          <w:tcPr>
            <w:tcW w:w="664" w:type="dxa"/>
            <w:vMerge/>
            <w:textDirection w:val="tbRlV"/>
            <w:vAlign w:val="center"/>
          </w:tcPr>
          <w:p w:rsidR="007E6164" w:rsidRPr="00EE462E" w:rsidRDefault="007E6164" w:rsidP="00945E2D">
            <w:pPr>
              <w:pStyle w:val="1110"/>
              <w:spacing w:before="0" w:after="0" w:line="320" w:lineRule="exact"/>
              <w:ind w:left="113" w:right="113" w:firstLine="0"/>
              <w:jc w:val="center"/>
              <w:rPr>
                <w:rFonts w:ascii="標楷體"/>
                <w:sz w:val="24"/>
                <w:szCs w:val="24"/>
              </w:rPr>
            </w:pPr>
          </w:p>
        </w:tc>
        <w:tc>
          <w:tcPr>
            <w:tcW w:w="1871" w:type="dxa"/>
            <w:vMerge/>
            <w:vAlign w:val="center"/>
          </w:tcPr>
          <w:p w:rsidR="007E6164" w:rsidRPr="00EE462E" w:rsidRDefault="007E6164" w:rsidP="00945E2D">
            <w:pPr>
              <w:pStyle w:val="1110"/>
              <w:spacing w:before="0" w:after="0" w:line="320" w:lineRule="exact"/>
              <w:ind w:left="57" w:right="57" w:firstLine="0"/>
              <w:rPr>
                <w:rFonts w:ascii="標楷體"/>
                <w:sz w:val="24"/>
                <w:szCs w:val="24"/>
              </w:rPr>
            </w:pP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1-3-2</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以帆布遮蔽</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7E6164" w:rsidRPr="00EE462E" w:rsidTr="00945E2D">
        <w:trPr>
          <w:cantSplit/>
          <w:trHeight w:val="825"/>
        </w:trPr>
        <w:tc>
          <w:tcPr>
            <w:tcW w:w="664" w:type="dxa"/>
            <w:vMerge w:val="restart"/>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2</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融</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合</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不</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良</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2-1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背鏟不徹底</w:t>
            </w:r>
          </w:p>
          <w:p w:rsidR="007E6164" w:rsidRPr="00EE462E" w:rsidRDefault="007E6164" w:rsidP="00945E2D">
            <w:pPr>
              <w:pStyle w:val="1110"/>
              <w:spacing w:before="0" w:after="0" w:line="320" w:lineRule="exact"/>
              <w:ind w:left="57" w:right="57" w:firstLine="0"/>
              <w:rPr>
                <w:rFonts w:ascii="標楷體"/>
                <w:sz w:val="24"/>
                <w:szCs w:val="24"/>
              </w:rPr>
            </w:pP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2-1-1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訂背鏟後焊接前之檢驗為留置點</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7E6164" w:rsidRPr="00EE462E">
        <w:trPr>
          <w:cantSplit/>
          <w:trHeight w:val="1134"/>
        </w:trPr>
        <w:tc>
          <w:tcPr>
            <w:tcW w:w="664" w:type="dxa"/>
            <w:vMerge/>
            <w:vAlign w:val="center"/>
          </w:tcPr>
          <w:p w:rsidR="007E6164" w:rsidRPr="00EE462E" w:rsidRDefault="007E6164" w:rsidP="00945E2D">
            <w:pPr>
              <w:pStyle w:val="1110"/>
              <w:spacing w:before="0" w:after="0" w:line="320" w:lineRule="exact"/>
              <w:ind w:left="0" w:firstLine="0"/>
              <w:jc w:val="center"/>
              <w:rPr>
                <w:rFonts w:ascii="標楷體"/>
                <w:sz w:val="24"/>
                <w:szCs w:val="24"/>
              </w:rPr>
            </w:pP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2-2</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開槽角度不良</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2-2-1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要求供料廠家落實品檢</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cs="Cambria Math"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2</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Ansi="標楷體" w:hint="eastAsia"/>
                <w:szCs w:val="24"/>
              </w:rPr>
              <w:t>無</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不實施</w:t>
            </w:r>
          </w:p>
        </w:tc>
      </w:tr>
      <w:tr w:rsidR="007E6164" w:rsidRPr="00EE462E" w:rsidTr="00945E2D">
        <w:trPr>
          <w:cantSplit/>
          <w:trHeight w:val="969"/>
        </w:trPr>
        <w:tc>
          <w:tcPr>
            <w:tcW w:w="664" w:type="dxa"/>
            <w:vMerge w:val="restart"/>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3</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氣</w:t>
            </w:r>
          </w:p>
          <w:p w:rsidR="007E6164" w:rsidRPr="00EE462E" w:rsidRDefault="007E6164" w:rsidP="00945E2D">
            <w:pPr>
              <w:pStyle w:val="1110"/>
              <w:spacing w:before="0" w:after="0" w:line="320" w:lineRule="exact"/>
              <w:ind w:left="0" w:firstLine="0"/>
              <w:jc w:val="center"/>
              <w:rPr>
                <w:rFonts w:ascii="標楷體"/>
                <w:sz w:val="24"/>
                <w:szCs w:val="24"/>
              </w:rPr>
            </w:pP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孔</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3-1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風速過大</w:t>
            </w:r>
          </w:p>
        </w:tc>
        <w:tc>
          <w:tcPr>
            <w:tcW w:w="1871" w:type="dxa"/>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3-1-1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妥善安排工作時間</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692" w:type="dxa"/>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1384" w:type="dxa"/>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r w:rsidR="007E6164" w:rsidRPr="00EE462E" w:rsidTr="00945E2D">
        <w:trPr>
          <w:cantSplit/>
          <w:trHeight w:val="969"/>
        </w:trPr>
        <w:tc>
          <w:tcPr>
            <w:tcW w:w="664" w:type="dxa"/>
            <w:vMerge/>
            <w:tcBorders>
              <w:bottom w:val="single" w:sz="12" w:space="0" w:color="auto"/>
            </w:tcBorders>
            <w:vAlign w:val="center"/>
          </w:tcPr>
          <w:p w:rsidR="007E6164" w:rsidRPr="00EE462E" w:rsidRDefault="007E6164" w:rsidP="00945E2D">
            <w:pPr>
              <w:pStyle w:val="1110"/>
              <w:spacing w:before="0" w:after="0" w:line="320" w:lineRule="exact"/>
              <w:ind w:left="0" w:firstLine="0"/>
              <w:jc w:val="center"/>
              <w:rPr>
                <w:rFonts w:ascii="標楷體"/>
                <w:sz w:val="24"/>
                <w:szCs w:val="24"/>
              </w:rPr>
            </w:pPr>
          </w:p>
        </w:tc>
        <w:tc>
          <w:tcPr>
            <w:tcW w:w="1871" w:type="dxa"/>
            <w:tcBorders>
              <w:bottom w:val="single" w:sz="12" w:space="0" w:color="auto"/>
            </w:tcBorders>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3-2</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焊條潮濕</w:t>
            </w:r>
          </w:p>
        </w:tc>
        <w:tc>
          <w:tcPr>
            <w:tcW w:w="1871" w:type="dxa"/>
            <w:tcBorders>
              <w:bottom w:val="single" w:sz="12" w:space="0" w:color="auto"/>
            </w:tcBorders>
            <w:vAlign w:val="center"/>
          </w:tcPr>
          <w:p w:rsidR="007E6164" w:rsidRPr="00EE462E" w:rsidRDefault="007E6164" w:rsidP="00945E2D">
            <w:pPr>
              <w:pStyle w:val="1110"/>
              <w:spacing w:before="0" w:after="0" w:line="320" w:lineRule="exact"/>
              <w:ind w:left="57" w:right="57" w:firstLine="0"/>
              <w:rPr>
                <w:rFonts w:ascii="標楷體" w:hAnsi="標楷體"/>
                <w:sz w:val="24"/>
                <w:szCs w:val="24"/>
              </w:rPr>
            </w:pPr>
            <w:r w:rsidRPr="00EE462E">
              <w:rPr>
                <w:rFonts w:ascii="標楷體" w:hAnsi="標楷體"/>
                <w:sz w:val="24"/>
                <w:szCs w:val="24"/>
              </w:rPr>
              <w:t>3-2-1</w:t>
            </w:r>
          </w:p>
          <w:p w:rsidR="007E6164" w:rsidRPr="00EE462E" w:rsidRDefault="007E6164" w:rsidP="00945E2D">
            <w:pPr>
              <w:pStyle w:val="1110"/>
              <w:spacing w:before="0" w:after="0" w:line="320" w:lineRule="exact"/>
              <w:ind w:left="57" w:right="57" w:firstLine="0"/>
              <w:rPr>
                <w:rFonts w:ascii="標楷體"/>
                <w:sz w:val="24"/>
                <w:szCs w:val="24"/>
              </w:rPr>
            </w:pPr>
            <w:r w:rsidRPr="00EE462E">
              <w:rPr>
                <w:rFonts w:ascii="標楷體" w:hAnsi="標楷體" w:hint="eastAsia"/>
                <w:sz w:val="24"/>
                <w:szCs w:val="24"/>
              </w:rPr>
              <w:t>保持焊條乾燥</w:t>
            </w:r>
          </w:p>
        </w:tc>
        <w:tc>
          <w:tcPr>
            <w:tcW w:w="692" w:type="dxa"/>
            <w:tcBorders>
              <w:bottom w:val="single" w:sz="12" w:space="0" w:color="auto"/>
            </w:tcBorders>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tcBorders>
              <w:bottom w:val="single" w:sz="12" w:space="0" w:color="auto"/>
            </w:tcBorders>
            <w:vAlign w:val="center"/>
          </w:tcPr>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int="eastAsia"/>
                <w:sz w:val="24"/>
                <w:szCs w:val="24"/>
              </w:rPr>
              <w:t>○</w:t>
            </w:r>
          </w:p>
        </w:tc>
        <w:tc>
          <w:tcPr>
            <w:tcW w:w="692" w:type="dxa"/>
            <w:tcBorders>
              <w:bottom w:val="single" w:sz="12" w:space="0" w:color="auto"/>
            </w:tcBorders>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1</w:t>
            </w:r>
          </w:p>
        </w:tc>
        <w:tc>
          <w:tcPr>
            <w:tcW w:w="692" w:type="dxa"/>
            <w:tcBorders>
              <w:bottom w:val="single" w:sz="12" w:space="0" w:color="auto"/>
            </w:tcBorders>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692" w:type="dxa"/>
            <w:tcBorders>
              <w:bottom w:val="single" w:sz="12" w:space="0" w:color="auto"/>
            </w:tcBorders>
            <w:textDirection w:val="tbRlV"/>
            <w:vAlign w:val="center"/>
          </w:tcPr>
          <w:p w:rsidR="007E6164" w:rsidRPr="00EE462E" w:rsidRDefault="007E6164" w:rsidP="00945E2D">
            <w:pPr>
              <w:pStyle w:val="a4"/>
              <w:spacing w:line="320" w:lineRule="exact"/>
              <w:rPr>
                <w:rFonts w:ascii="標楷體"/>
                <w:szCs w:val="24"/>
              </w:rPr>
            </w:pPr>
            <w:r w:rsidRPr="00EE462E">
              <w:rPr>
                <w:rFonts w:ascii="標楷體" w:hint="eastAsia"/>
                <w:szCs w:val="24"/>
              </w:rPr>
              <w:t>○○○</w:t>
            </w:r>
          </w:p>
        </w:tc>
        <w:tc>
          <w:tcPr>
            <w:tcW w:w="1384" w:type="dxa"/>
            <w:tcBorders>
              <w:bottom w:val="single" w:sz="12" w:space="0" w:color="auto"/>
            </w:tcBorders>
            <w:vAlign w:val="center"/>
          </w:tcPr>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83.11</w:t>
            </w:r>
          </w:p>
          <w:p w:rsidR="007E6164" w:rsidRPr="00EE462E" w:rsidRDefault="007E6164" w:rsidP="00945E2D">
            <w:pPr>
              <w:pStyle w:val="1110"/>
              <w:spacing w:before="0" w:after="0" w:line="320" w:lineRule="exact"/>
              <w:ind w:left="0" w:firstLine="0"/>
              <w:jc w:val="center"/>
              <w:rPr>
                <w:rFonts w:ascii="標楷體"/>
                <w:sz w:val="24"/>
                <w:szCs w:val="24"/>
              </w:rPr>
            </w:pPr>
            <w:r w:rsidRPr="00EE462E">
              <w:rPr>
                <w:rFonts w:ascii="標楷體" w:hAnsi="標楷體" w:hint="eastAsia"/>
                <w:sz w:val="24"/>
                <w:szCs w:val="24"/>
              </w:rPr>
              <w:t>│</w:t>
            </w:r>
          </w:p>
          <w:p w:rsidR="007E6164" w:rsidRPr="00EE462E" w:rsidRDefault="007E6164" w:rsidP="00945E2D">
            <w:pPr>
              <w:pStyle w:val="1110"/>
              <w:spacing w:before="0" w:after="0" w:line="320" w:lineRule="exact"/>
              <w:ind w:left="0" w:firstLine="0"/>
              <w:jc w:val="center"/>
              <w:rPr>
                <w:rFonts w:ascii="標楷體" w:hAnsi="標楷體"/>
                <w:sz w:val="24"/>
                <w:szCs w:val="24"/>
              </w:rPr>
            </w:pPr>
            <w:r w:rsidRPr="00EE462E">
              <w:rPr>
                <w:rFonts w:ascii="標楷體" w:hAnsi="標楷體"/>
                <w:sz w:val="24"/>
                <w:szCs w:val="24"/>
              </w:rPr>
              <w:t>84.03</w:t>
            </w:r>
          </w:p>
        </w:tc>
      </w:tr>
    </w:tbl>
    <w:p w:rsidR="007E6164" w:rsidRPr="00EE462E" w:rsidRDefault="007E6164" w:rsidP="00B5431B">
      <w:pPr>
        <w:pStyle w:val="1110"/>
        <w:spacing w:before="0" w:after="0" w:line="320" w:lineRule="exact"/>
        <w:jc w:val="left"/>
        <w:rPr>
          <w:rFonts w:ascii="標楷體"/>
          <w:sz w:val="24"/>
          <w:szCs w:val="24"/>
        </w:rPr>
      </w:pPr>
      <w:r w:rsidRPr="00EE462E">
        <w:rPr>
          <w:rFonts w:ascii="標楷體" w:hAnsi="標楷體" w:hint="eastAsia"/>
          <w:sz w:val="24"/>
          <w:szCs w:val="24"/>
        </w:rPr>
        <w:t>評估註</w:t>
      </w:r>
      <w:r w:rsidRPr="00EE462E">
        <w:rPr>
          <w:rFonts w:ascii="標楷體" w:hint="eastAsia"/>
          <w:sz w:val="24"/>
          <w:szCs w:val="24"/>
        </w:rPr>
        <w:t>─</w:t>
      </w:r>
      <w:r w:rsidRPr="00EE462E">
        <w:rPr>
          <w:rFonts w:ascii="標楷體" w:hAnsi="標楷體"/>
          <w:sz w:val="24"/>
          <w:szCs w:val="24"/>
        </w:rPr>
        <w:t>1</w:t>
      </w:r>
      <w:r w:rsidRPr="00EE462E">
        <w:rPr>
          <w:rFonts w:ascii="標楷體" w:hAnsi="標楷體" w:hint="eastAsia"/>
          <w:sz w:val="24"/>
          <w:szCs w:val="24"/>
        </w:rPr>
        <w:t xml:space="preserve">：採用實施　</w:t>
      </w:r>
      <w:r w:rsidRPr="00EE462E">
        <w:rPr>
          <w:rFonts w:ascii="標楷體" w:hAnsi="標楷體"/>
          <w:sz w:val="24"/>
          <w:szCs w:val="24"/>
        </w:rPr>
        <w:t>2</w:t>
      </w:r>
      <w:r w:rsidRPr="00EE462E">
        <w:rPr>
          <w:rFonts w:ascii="標楷體" w:hAnsi="標楷體" w:hint="eastAsia"/>
          <w:sz w:val="24"/>
          <w:szCs w:val="24"/>
        </w:rPr>
        <w:t xml:space="preserve">：不實施　</w:t>
      </w:r>
      <w:r w:rsidRPr="00EE462E">
        <w:rPr>
          <w:rFonts w:ascii="標楷體" w:hint="eastAsia"/>
          <w:sz w:val="24"/>
          <w:szCs w:val="24"/>
        </w:rPr>
        <w:t>○</w:t>
      </w:r>
      <w:r w:rsidRPr="00EE462E">
        <w:rPr>
          <w:rFonts w:ascii="標楷體" w:hAnsi="標楷體" w:hint="eastAsia"/>
          <w:sz w:val="24"/>
          <w:szCs w:val="24"/>
        </w:rPr>
        <w:t xml:space="preserve">：良好　</w:t>
      </w:r>
      <w:r w:rsidRPr="00EE462E">
        <w:rPr>
          <w:rFonts w:ascii="標楷體" w:cs="Cambria Math" w:hint="eastAsia"/>
          <w:sz w:val="24"/>
          <w:szCs w:val="24"/>
        </w:rPr>
        <w:t>△</w:t>
      </w:r>
      <w:r w:rsidRPr="00EE462E">
        <w:rPr>
          <w:rFonts w:ascii="標楷體" w:hAnsi="標楷體" w:hint="eastAsia"/>
          <w:sz w:val="24"/>
          <w:szCs w:val="24"/>
        </w:rPr>
        <w:t>：尚可</w:t>
      </w:r>
    </w:p>
    <w:p w:rsidR="007E6164" w:rsidRPr="00B42581" w:rsidRDefault="007E6164" w:rsidP="00B5431B">
      <w:pPr>
        <w:pStyle w:val="a6"/>
        <w:adjustRightInd w:val="0"/>
        <w:spacing w:line="300" w:lineRule="auto"/>
        <w:ind w:left="0" w:firstLineChars="0" w:firstLine="0"/>
        <w:rPr>
          <w:rFonts w:ascii="標楷體"/>
          <w:sz w:val="24"/>
          <w:szCs w:val="24"/>
        </w:rPr>
      </w:pPr>
      <w:r w:rsidRPr="008930A1">
        <w:rPr>
          <w:rFonts w:ascii="標楷體"/>
        </w:rPr>
        <w:br w:type="page"/>
      </w:r>
      <w:r w:rsidRPr="00B5431B">
        <w:rPr>
          <w:rFonts w:ascii="標楷體" w:hAnsi="標楷體" w:hint="eastAsia"/>
          <w:b/>
        </w:rPr>
        <w:t>柒、對策實施經過</w:t>
      </w:r>
    </w:p>
    <w:p w:rsidR="007E6164" w:rsidRPr="008930A1" w:rsidRDefault="007E6164" w:rsidP="00534224">
      <w:pPr>
        <w:pStyle w:val="a6"/>
        <w:adjustRightInd w:val="0"/>
        <w:spacing w:line="300" w:lineRule="auto"/>
        <w:ind w:left="0" w:firstLine="31680"/>
        <w:rPr>
          <w:rFonts w:ascii="標楷體"/>
          <w:sz w:val="24"/>
          <w:szCs w:val="24"/>
        </w:rPr>
      </w:pPr>
      <w:r w:rsidRPr="008930A1">
        <w:rPr>
          <w:rFonts w:ascii="標楷體" w:hAnsi="標楷體" w:hint="eastAsia"/>
          <w:sz w:val="24"/>
          <w:szCs w:val="24"/>
        </w:rPr>
        <w:t>一、實施經過</w:t>
      </w:r>
    </w:p>
    <w:p w:rsidR="007E6164" w:rsidRPr="00B5431B"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w:t>
      </w:r>
      <w:r>
        <w:rPr>
          <w:rFonts w:ascii="標楷體" w:hAnsi="標楷體" w:hint="eastAsia"/>
          <w:sz w:val="24"/>
          <w:szCs w:val="24"/>
          <w:lang w:eastAsia="zh-HK"/>
        </w:rPr>
        <w:t>一</w:t>
      </w:r>
      <w:r>
        <w:rPr>
          <w:rFonts w:ascii="標楷體" w:hAnsi="標楷體" w:hint="eastAsia"/>
          <w:sz w:val="24"/>
          <w:szCs w:val="24"/>
        </w:rPr>
        <w:t>）</w:t>
      </w:r>
      <w:r w:rsidRPr="00B5431B">
        <w:rPr>
          <w:rFonts w:ascii="標楷體" w:hAnsi="標楷體" w:hint="eastAsia"/>
          <w:sz w:val="24"/>
          <w:szCs w:val="24"/>
        </w:rPr>
        <w:t>問題點</w:t>
      </w:r>
      <w:r w:rsidRPr="00B5431B">
        <w:rPr>
          <w:rFonts w:ascii="標楷體" w:hAnsi="標楷體"/>
          <w:sz w:val="24"/>
          <w:szCs w:val="24"/>
        </w:rPr>
        <w:t>1</w:t>
      </w:r>
      <w:r w:rsidRPr="00B5431B">
        <w:rPr>
          <w:rFonts w:ascii="標楷體" w:hAnsi="標楷體" w:hint="eastAsia"/>
          <w:sz w:val="24"/>
          <w:szCs w:val="24"/>
        </w:rPr>
        <w:t>：含渣</w: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69"/>
        <w:gridCol w:w="4070"/>
      </w:tblGrid>
      <w:tr w:rsidR="007E6164" w:rsidRPr="008930A1" w:rsidTr="00B7407A">
        <w:trPr>
          <w:trHeight w:val="435"/>
        </w:trPr>
        <w:tc>
          <w:tcPr>
            <w:tcW w:w="2500" w:type="pct"/>
            <w:tcBorders>
              <w:top w:val="single" w:sz="12" w:space="0" w:color="auto"/>
            </w:tcBorders>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不良原因</w:t>
            </w:r>
          </w:p>
        </w:tc>
        <w:tc>
          <w:tcPr>
            <w:tcW w:w="2500" w:type="pct"/>
            <w:tcBorders>
              <w:top w:val="single" w:sz="12" w:space="0" w:color="auto"/>
            </w:tcBorders>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實施對策</w:t>
            </w:r>
          </w:p>
        </w:tc>
      </w:tr>
      <w:tr w:rsidR="007E6164" w:rsidRPr="008930A1" w:rsidTr="00B7407A">
        <w:trPr>
          <w:trHeight w:val="435"/>
        </w:trPr>
        <w:tc>
          <w:tcPr>
            <w:tcW w:w="250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1.</w:t>
            </w:r>
            <w:r w:rsidRPr="008930A1">
              <w:rPr>
                <w:rFonts w:ascii="標楷體" w:hAnsi="標楷體" w:hint="eastAsia"/>
                <w:sz w:val="24"/>
                <w:szCs w:val="24"/>
              </w:rPr>
              <w:t>焊工責任心不足</w:t>
            </w:r>
          </w:p>
        </w:tc>
        <w:tc>
          <w:tcPr>
            <w:tcW w:w="250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1.</w:t>
            </w:r>
            <w:r w:rsidRPr="008930A1">
              <w:rPr>
                <w:rFonts w:ascii="標楷體" w:hAnsi="標楷體" w:hint="eastAsia"/>
                <w:sz w:val="24"/>
                <w:szCs w:val="24"/>
              </w:rPr>
              <w:t>建立焊工責任中心制</w:t>
            </w:r>
          </w:p>
        </w:tc>
      </w:tr>
      <w:tr w:rsidR="007E6164" w:rsidRPr="008930A1" w:rsidTr="00B7407A">
        <w:trPr>
          <w:trHeight w:val="435"/>
        </w:trPr>
        <w:tc>
          <w:tcPr>
            <w:tcW w:w="250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2.</w:t>
            </w:r>
            <w:r w:rsidRPr="008930A1">
              <w:rPr>
                <w:rFonts w:ascii="標楷體" w:hAnsi="標楷體" w:hint="eastAsia"/>
                <w:sz w:val="24"/>
                <w:szCs w:val="24"/>
              </w:rPr>
              <w:t>除渣不徹底</w:t>
            </w:r>
          </w:p>
        </w:tc>
        <w:tc>
          <w:tcPr>
            <w:tcW w:w="2500" w:type="pct"/>
            <w:vAlign w:val="center"/>
          </w:tcPr>
          <w:p w:rsidR="007E6164" w:rsidRPr="008930A1" w:rsidRDefault="007E6164" w:rsidP="008930A1">
            <w:pPr>
              <w:pStyle w:val="1110"/>
              <w:spacing w:before="0" w:after="120" w:line="300" w:lineRule="auto"/>
              <w:ind w:left="341" w:right="57" w:hanging="284"/>
              <w:rPr>
                <w:rFonts w:ascii="標楷體"/>
                <w:sz w:val="24"/>
                <w:szCs w:val="24"/>
              </w:rPr>
            </w:pPr>
            <w:r w:rsidRPr="008930A1">
              <w:rPr>
                <w:rFonts w:ascii="標楷體" w:hAnsi="標楷體"/>
                <w:sz w:val="24"/>
                <w:szCs w:val="24"/>
              </w:rPr>
              <w:t>2.</w:t>
            </w:r>
            <w:r w:rsidRPr="008930A1">
              <w:rPr>
                <w:rFonts w:ascii="標楷體" w:hAnsi="標楷體" w:hint="eastAsia"/>
                <w:sz w:val="24"/>
                <w:szCs w:val="24"/>
              </w:rPr>
              <w:t>敲渣後再以砂輪片研磨焊道死角</w:t>
            </w:r>
          </w:p>
        </w:tc>
      </w:tr>
      <w:tr w:rsidR="007E6164" w:rsidRPr="008930A1" w:rsidTr="00B7407A">
        <w:trPr>
          <w:trHeight w:val="435"/>
        </w:trPr>
        <w:tc>
          <w:tcPr>
            <w:tcW w:w="2500" w:type="pct"/>
            <w:tcBorders>
              <w:bottom w:val="single" w:sz="12" w:space="0" w:color="auto"/>
            </w:tcBorders>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3.</w:t>
            </w:r>
            <w:r w:rsidRPr="008930A1">
              <w:rPr>
                <w:rFonts w:ascii="標楷體" w:hAnsi="標楷體" w:hint="eastAsia"/>
                <w:sz w:val="24"/>
                <w:szCs w:val="24"/>
              </w:rPr>
              <w:t>飛砂多</w:t>
            </w:r>
          </w:p>
        </w:tc>
        <w:tc>
          <w:tcPr>
            <w:tcW w:w="2500" w:type="pct"/>
            <w:tcBorders>
              <w:bottom w:val="single" w:sz="12" w:space="0" w:color="auto"/>
            </w:tcBorders>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3.</w:t>
            </w:r>
            <w:r w:rsidRPr="008930A1">
              <w:rPr>
                <w:rFonts w:ascii="標楷體" w:hAnsi="標楷體" w:hint="eastAsia"/>
                <w:sz w:val="24"/>
                <w:szCs w:val="24"/>
              </w:rPr>
              <w:t>製作可移動之蔽覆設備</w:t>
            </w:r>
          </w:p>
        </w:tc>
      </w:tr>
    </w:tbl>
    <w:p w:rsidR="007E6164" w:rsidRPr="008930A1" w:rsidRDefault="007E6164" w:rsidP="008930A1">
      <w:pPr>
        <w:pStyle w:val="1110"/>
        <w:spacing w:before="0" w:after="120" w:line="300" w:lineRule="auto"/>
        <w:rPr>
          <w:rFonts w:ascii="標楷體"/>
        </w:rPr>
      </w:pP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800"/>
        <w:gridCol w:w="3339"/>
      </w:tblGrid>
      <w:tr w:rsidR="007E6164" w:rsidRPr="008930A1" w:rsidTr="00B5431B">
        <w:trPr>
          <w:trHeight w:val="2180"/>
        </w:trPr>
        <w:tc>
          <w:tcPr>
            <w:tcW w:w="2949" w:type="pct"/>
            <w:tcBorders>
              <w:top w:val="single" w:sz="12" w:space="0" w:color="auto"/>
              <w:bottom w:val="single" w:sz="12" w:space="0" w:color="auto"/>
            </w:tcBorders>
          </w:tcPr>
          <w:p w:rsidR="007E6164" w:rsidRPr="008930A1" w:rsidRDefault="007E6164" w:rsidP="00B5431B">
            <w:pPr>
              <w:pStyle w:val="1111"/>
              <w:spacing w:before="0" w:after="100" w:line="300" w:lineRule="auto"/>
              <w:ind w:left="312" w:right="57"/>
              <w:rPr>
                <w:rFonts w:ascii="標楷體"/>
                <w:sz w:val="24"/>
                <w:szCs w:val="24"/>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225" type="#_x0000_t62" style="position:absolute;left:0;text-align:left;margin-left:312.85pt;margin-top:2.65pt;width:84pt;height:47.5pt;z-index:251628544;mso-wrap-edited:f" adj="-2284,30399" filled="f">
                  <v:textbox style="mso-next-textbox:#_x0000_s2225" inset="0,0,0,0">
                    <w:txbxContent>
                      <w:p w:rsidR="007E6164" w:rsidRDefault="007E6164">
                        <w:pPr>
                          <w:spacing w:before="120"/>
                          <w:jc w:val="center"/>
                          <w:rPr>
                            <w:sz w:val="20"/>
                          </w:rPr>
                        </w:pPr>
                        <w:r>
                          <w:rPr>
                            <w:rFonts w:hint="eastAsia"/>
                            <w:sz w:val="20"/>
                          </w:rPr>
                          <w:t>安了，我取得</w:t>
                        </w:r>
                      </w:p>
                      <w:p w:rsidR="007E6164" w:rsidRDefault="007E6164">
                        <w:pPr>
                          <w:jc w:val="center"/>
                          <w:rPr>
                            <w:sz w:val="20"/>
                          </w:rPr>
                        </w:pPr>
                        <w:r>
                          <w:rPr>
                            <w:rFonts w:hint="eastAsia"/>
                            <w:sz w:val="20"/>
                          </w:rPr>
                          <w:t>焊工資格了！</w:t>
                        </w:r>
                      </w:p>
                    </w:txbxContent>
                  </v:textbox>
                  <w10:anchorlock/>
                </v:shape>
              </w:pict>
            </w:r>
            <w:r>
              <w:rPr>
                <w:noProof/>
              </w:rPr>
              <w:pict>
                <v:shape id="圖片 20" o:spid="_x0000_s2226" type="#_x0000_t75" style="position:absolute;left:0;text-align:left;margin-left:240.5pt;margin-top:5.25pt;width:74.35pt;height:99.65pt;z-index:251627520;visibility:visible">
                  <v:imagedata r:id="rId42" o:title=""/>
                  <w10:anchorlock/>
                </v:shape>
              </w:pict>
            </w:r>
            <w:r w:rsidRPr="008930A1">
              <w:rPr>
                <w:rFonts w:ascii="標楷體" w:hAnsi="標楷體" w:hint="eastAsia"/>
                <w:sz w:val="24"/>
                <w:szCs w:val="24"/>
              </w:rPr>
              <w:t>改善前</w:t>
            </w:r>
          </w:p>
          <w:p w:rsidR="007E6164" w:rsidRPr="008930A1" w:rsidRDefault="007E6164" w:rsidP="00B5431B">
            <w:pPr>
              <w:pStyle w:val="1111"/>
              <w:spacing w:before="0" w:after="10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焊工經過檢定，取後資格後即未再追蹤。</w:t>
            </w:r>
          </w:p>
          <w:p w:rsidR="007E6164" w:rsidRPr="008930A1" w:rsidRDefault="007E6164" w:rsidP="00B5431B">
            <w:pPr>
              <w:pStyle w:val="1111"/>
              <w:spacing w:before="0" w:after="10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隨工作現況抽調普通工以鐵鎚除渣。</w:t>
            </w:r>
          </w:p>
          <w:p w:rsidR="007E6164" w:rsidRPr="008930A1" w:rsidRDefault="007E6164" w:rsidP="00B5431B">
            <w:pPr>
              <w:pStyle w:val="1111"/>
              <w:spacing w:before="0" w:after="100" w:line="300" w:lineRule="auto"/>
              <w:ind w:left="312"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吸收槽體積大又屬高空作業，難以屏蔽。</w:t>
            </w:r>
          </w:p>
        </w:tc>
        <w:tc>
          <w:tcPr>
            <w:tcW w:w="2051" w:type="pct"/>
            <w:tcBorders>
              <w:top w:val="single" w:sz="12" w:space="0" w:color="auto"/>
              <w:bottom w:val="single" w:sz="12" w:space="0" w:color="auto"/>
            </w:tcBorders>
          </w:tcPr>
          <w:p w:rsidR="007E6164" w:rsidRPr="008930A1" w:rsidRDefault="007E6164" w:rsidP="00B5431B">
            <w:pPr>
              <w:pStyle w:val="1110"/>
              <w:spacing w:before="0" w:line="300" w:lineRule="auto"/>
              <w:ind w:left="0" w:firstLine="0"/>
              <w:rPr>
                <w:rFonts w:ascii="標楷體"/>
                <w:sz w:val="24"/>
                <w:szCs w:val="24"/>
              </w:rPr>
            </w:pPr>
          </w:p>
        </w:tc>
      </w:tr>
    </w:tbl>
    <w:p w:rsidR="007E6164" w:rsidRPr="008930A1" w:rsidRDefault="007E6164" w:rsidP="008930A1">
      <w:pPr>
        <w:pStyle w:val="1110"/>
        <w:spacing w:before="0" w:after="120" w:line="300" w:lineRule="auto"/>
        <w:rPr>
          <w:rFonts w:ascii="標楷體"/>
          <w:sz w:val="24"/>
          <w:szCs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227" type="#_x0000_t67" style="position:absolute;left:0;text-align:left;margin-left:235.1pt;margin-top:.65pt;width:11.35pt;height:14.15pt;z-index:251631616;mso-wrap-edited:f;mso-position-horizontal-relative:text;mso-position-vertical-relative:text" fillcolor="black">
            <v:textbox inset="0,0,0,0"/>
            <w10:anchorlock/>
          </v:shape>
        </w:pic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800"/>
        <w:gridCol w:w="3339"/>
      </w:tblGrid>
      <w:tr w:rsidR="007E6164" w:rsidRPr="008930A1" w:rsidTr="00B7407A">
        <w:trPr>
          <w:trHeight w:val="3181"/>
        </w:trPr>
        <w:tc>
          <w:tcPr>
            <w:tcW w:w="2949" w:type="pct"/>
            <w:tcBorders>
              <w:top w:val="single" w:sz="12" w:space="0" w:color="auto"/>
              <w:bottom w:val="single" w:sz="12" w:space="0" w:color="auto"/>
            </w:tcBorders>
          </w:tcPr>
          <w:p w:rsidR="007E6164" w:rsidRPr="008930A1" w:rsidRDefault="007E6164" w:rsidP="00B5431B">
            <w:pPr>
              <w:pStyle w:val="1111"/>
              <w:spacing w:before="0" w:after="100" w:line="300" w:lineRule="auto"/>
              <w:ind w:left="312" w:right="57"/>
              <w:rPr>
                <w:rFonts w:ascii="標楷體"/>
                <w:sz w:val="24"/>
                <w:szCs w:val="24"/>
              </w:rPr>
            </w:pPr>
            <w:r>
              <w:rPr>
                <w:noProof/>
              </w:rPr>
              <w:pict>
                <v:shape id="_x0000_s2228" type="#_x0000_t62" style="position:absolute;left:0;text-align:left;margin-left:326.3pt;margin-top:27.7pt;width:74.3pt;height:58.15pt;z-index:251630592;mso-wrap-edited:f" adj="-7448,14190" filled="f">
                  <v:textbox style="mso-next-textbox:#_x0000_s2228" inset="0,0,0,0">
                    <w:txbxContent>
                      <w:p w:rsidR="007E6164" w:rsidRDefault="007E6164">
                        <w:pPr>
                          <w:jc w:val="center"/>
                          <w:rPr>
                            <w:sz w:val="20"/>
                          </w:rPr>
                        </w:pPr>
                        <w:r>
                          <w:rPr>
                            <w:rFonts w:hint="eastAsia"/>
                            <w:sz w:val="20"/>
                          </w:rPr>
                          <w:t>要記錄</w:t>
                        </w:r>
                      </w:p>
                      <w:p w:rsidR="007E6164" w:rsidRDefault="007E6164">
                        <w:pPr>
                          <w:jc w:val="center"/>
                          <w:rPr>
                            <w:sz w:val="20"/>
                          </w:rPr>
                        </w:pPr>
                        <w:r>
                          <w:rPr>
                            <w:rFonts w:hint="eastAsia"/>
                            <w:sz w:val="20"/>
                          </w:rPr>
                          <w:t>要追蹤</w:t>
                        </w:r>
                      </w:p>
                      <w:p w:rsidR="007E6164" w:rsidRDefault="007E6164">
                        <w:pPr>
                          <w:jc w:val="center"/>
                          <w:rPr>
                            <w:sz w:val="20"/>
                          </w:rPr>
                        </w:pPr>
                        <w:r>
                          <w:rPr>
                            <w:rFonts w:hint="eastAsia"/>
                            <w:sz w:val="20"/>
                          </w:rPr>
                          <w:t>焊不好</w:t>
                        </w:r>
                      </w:p>
                      <w:p w:rsidR="007E6164" w:rsidRDefault="007E6164">
                        <w:pPr>
                          <w:jc w:val="center"/>
                          <w:rPr>
                            <w:sz w:val="20"/>
                          </w:rPr>
                        </w:pPr>
                        <w:r>
                          <w:rPr>
                            <w:rFonts w:hint="eastAsia"/>
                            <w:sz w:val="20"/>
                          </w:rPr>
                          <w:t>取消焊工資格</w:t>
                        </w:r>
                      </w:p>
                    </w:txbxContent>
                  </v:textbox>
                  <w10:anchorlock/>
                </v:shape>
              </w:pict>
            </w:r>
            <w:r>
              <w:rPr>
                <w:noProof/>
              </w:rPr>
              <w:pict>
                <v:shape id="圖片 17" o:spid="_x0000_s2229" type="#_x0000_t75" style="position:absolute;left:0;text-align:left;margin-left:240.15pt;margin-top:35.7pt;width:82.45pt;height:104.15pt;z-index:251629568;visibility:visible">
                  <v:imagedata r:id="rId43" o:title=""/>
                  <w10:anchorlock/>
                </v:shape>
              </w:pict>
            </w:r>
            <w:r w:rsidRPr="008930A1">
              <w:rPr>
                <w:rFonts w:ascii="標楷體" w:hAnsi="標楷體" w:hint="eastAsia"/>
                <w:sz w:val="24"/>
                <w:szCs w:val="24"/>
              </w:rPr>
              <w:t>改善後</w:t>
            </w:r>
          </w:p>
          <w:p w:rsidR="007E6164" w:rsidRPr="008930A1" w:rsidRDefault="007E6164" w:rsidP="00B5431B">
            <w:pPr>
              <w:pStyle w:val="1111"/>
              <w:spacing w:before="0" w:after="10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焊工取得資格後，在焊接工作進行中，於焊件上記錄焊工編號並詳載於記錄紙上，如該焊工所焊焊道不合格率高於目標值，則取消該焊工資格。</w:t>
            </w:r>
          </w:p>
          <w:p w:rsidR="007E6164" w:rsidRPr="008930A1" w:rsidRDefault="007E6164" w:rsidP="00B5431B">
            <w:pPr>
              <w:pStyle w:val="1111"/>
              <w:spacing w:before="0" w:after="10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普通工除渣後再指派專人攜砂輪機研磨死角。</w:t>
            </w:r>
          </w:p>
          <w:p w:rsidR="007E6164" w:rsidRPr="008930A1" w:rsidRDefault="007E6164" w:rsidP="00B5431B">
            <w:pPr>
              <w:pStyle w:val="1111"/>
              <w:spacing w:before="0" w:after="100" w:line="300" w:lineRule="auto"/>
              <w:ind w:left="312"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製作可移動式蔽覆帆布，可輕易移動並固定於鷹架上。</w:t>
            </w:r>
          </w:p>
        </w:tc>
        <w:tc>
          <w:tcPr>
            <w:tcW w:w="2051" w:type="pct"/>
            <w:tcBorders>
              <w:top w:val="single" w:sz="12" w:space="0" w:color="auto"/>
              <w:bottom w:val="single" w:sz="12" w:space="0" w:color="auto"/>
            </w:tcBorders>
          </w:tcPr>
          <w:p w:rsidR="007E6164" w:rsidRPr="008930A1" w:rsidRDefault="007E6164" w:rsidP="008930A1">
            <w:pPr>
              <w:pStyle w:val="1110"/>
              <w:spacing w:before="0" w:after="120" w:line="300" w:lineRule="auto"/>
              <w:ind w:left="0" w:firstLine="0"/>
              <w:rPr>
                <w:rFonts w:ascii="標楷體"/>
                <w:sz w:val="24"/>
                <w:szCs w:val="24"/>
              </w:rPr>
            </w:pPr>
          </w:p>
        </w:tc>
      </w:tr>
    </w:tbl>
    <w:p w:rsidR="007E6164" w:rsidRPr="008930A1" w:rsidRDefault="007E6164" w:rsidP="008930A1">
      <w:pPr>
        <w:pStyle w:val="1110"/>
        <w:spacing w:before="0" w:after="120" w:line="300" w:lineRule="auto"/>
        <w:rPr>
          <w:rFonts w:ascii="標楷體"/>
          <w:sz w:val="24"/>
          <w:szCs w:val="24"/>
        </w:rPr>
      </w:pPr>
    </w:p>
    <w:tbl>
      <w:tblPr>
        <w:tblW w:w="4459" w:type="pct"/>
        <w:tblInd w:w="988" w:type="dxa"/>
        <w:tblBorders>
          <w:top w:val="single" w:sz="12" w:space="0" w:color="auto"/>
          <w:left w:val="single" w:sz="12" w:space="0" w:color="auto"/>
          <w:bottom w:val="single" w:sz="12" w:space="0" w:color="auto"/>
          <w:right w:val="single" w:sz="12" w:space="0" w:color="auto"/>
        </w:tblBorders>
        <w:tblCellMar>
          <w:left w:w="28" w:type="dxa"/>
          <w:right w:w="28" w:type="dxa"/>
        </w:tblCellMar>
        <w:tblLook w:val="0000"/>
      </w:tblPr>
      <w:tblGrid>
        <w:gridCol w:w="8139"/>
      </w:tblGrid>
      <w:tr w:rsidR="007E6164" w:rsidRPr="008930A1" w:rsidTr="00B5431B">
        <w:trPr>
          <w:trHeight w:val="404"/>
        </w:trPr>
        <w:tc>
          <w:tcPr>
            <w:tcW w:w="5000" w:type="pct"/>
            <w:tcBorders>
              <w:top w:val="single" w:sz="12" w:space="0" w:color="auto"/>
              <w:bottom w:val="single" w:sz="12" w:space="0" w:color="auto"/>
            </w:tcBorders>
          </w:tcPr>
          <w:p w:rsidR="007E6164" w:rsidRPr="008930A1" w:rsidRDefault="007E6164" w:rsidP="00B5431B">
            <w:pPr>
              <w:pStyle w:val="1111"/>
              <w:spacing w:before="0" w:after="100" w:line="300" w:lineRule="auto"/>
              <w:ind w:left="312"/>
              <w:rPr>
                <w:rFonts w:ascii="標楷體"/>
                <w:sz w:val="24"/>
                <w:szCs w:val="24"/>
              </w:rPr>
            </w:pPr>
            <w:r w:rsidRPr="008930A1">
              <w:rPr>
                <w:rFonts w:ascii="標楷體" w:hAnsi="標楷體" w:hint="eastAsia"/>
                <w:sz w:val="24"/>
                <w:szCs w:val="24"/>
              </w:rPr>
              <w:t>效果</w:t>
            </w:r>
          </w:p>
          <w:p w:rsidR="007E6164" w:rsidRPr="008930A1" w:rsidRDefault="007E6164" w:rsidP="00B5431B">
            <w:pPr>
              <w:pStyle w:val="1111"/>
              <w:spacing w:before="0" w:after="100" w:line="300" w:lineRule="auto"/>
              <w:ind w:left="312"/>
              <w:rPr>
                <w:rFonts w:ascii="標楷體"/>
                <w:sz w:val="24"/>
                <w:szCs w:val="24"/>
              </w:rPr>
            </w:pPr>
            <w:r w:rsidRPr="008930A1">
              <w:rPr>
                <w:rFonts w:ascii="標楷體" w:hAnsi="標楷體"/>
                <w:sz w:val="24"/>
                <w:szCs w:val="24"/>
              </w:rPr>
              <w:t>1.</w:t>
            </w:r>
            <w:r w:rsidRPr="008930A1">
              <w:rPr>
                <w:rFonts w:ascii="標楷體" w:hAnsi="標楷體" w:hint="eastAsia"/>
                <w:sz w:val="24"/>
                <w:szCs w:val="24"/>
              </w:rPr>
              <w:t>焊接時更加用心，且對不清潔焊件會主動挖掘，予以改善。對降低焊道含渣之效果有極大貢獻。</w:t>
            </w:r>
          </w:p>
          <w:p w:rsidR="007E6164" w:rsidRPr="008930A1" w:rsidRDefault="007E6164" w:rsidP="00B5431B">
            <w:pPr>
              <w:pStyle w:val="1111"/>
              <w:spacing w:before="0" w:after="100" w:line="300" w:lineRule="auto"/>
              <w:ind w:left="312"/>
              <w:rPr>
                <w:rFonts w:ascii="標楷體"/>
                <w:sz w:val="24"/>
                <w:szCs w:val="24"/>
              </w:rPr>
            </w:pPr>
            <w:r w:rsidRPr="008930A1">
              <w:rPr>
                <w:rFonts w:ascii="標楷體" w:hAnsi="標楷體"/>
                <w:sz w:val="24"/>
                <w:szCs w:val="24"/>
              </w:rPr>
              <w:t>2.</w:t>
            </w:r>
            <w:r w:rsidRPr="008930A1">
              <w:rPr>
                <w:rFonts w:ascii="標楷體" w:hAnsi="標楷體" w:hint="eastAsia"/>
                <w:sz w:val="24"/>
                <w:szCs w:val="24"/>
              </w:rPr>
              <w:t>經驗累積良好，能很快發現死角予以研磨。花小力氣建大功勞。</w:t>
            </w:r>
          </w:p>
          <w:p w:rsidR="007E6164" w:rsidRPr="008930A1" w:rsidRDefault="007E6164" w:rsidP="00B5431B">
            <w:pPr>
              <w:pStyle w:val="1111"/>
              <w:spacing w:before="0" w:after="100" w:line="300" w:lineRule="auto"/>
              <w:ind w:left="312"/>
              <w:rPr>
                <w:rFonts w:ascii="標楷體"/>
                <w:sz w:val="24"/>
                <w:szCs w:val="24"/>
              </w:rPr>
            </w:pPr>
            <w:r w:rsidRPr="008930A1">
              <w:rPr>
                <w:rFonts w:ascii="標楷體" w:hAnsi="標楷體"/>
                <w:sz w:val="24"/>
                <w:szCs w:val="24"/>
              </w:rPr>
              <w:t>3.</w:t>
            </w:r>
            <w:r w:rsidRPr="008930A1">
              <w:rPr>
                <w:rFonts w:ascii="標楷體" w:hAnsi="標楷體" w:hint="eastAsia"/>
                <w:sz w:val="24"/>
                <w:szCs w:val="24"/>
              </w:rPr>
              <w:t>風不強時，遮砂效果良好。</w:t>
            </w:r>
          </w:p>
        </w:tc>
      </w:tr>
    </w:tbl>
    <w:p w:rsidR="007E6164" w:rsidRPr="008930A1" w:rsidRDefault="007E6164" w:rsidP="007E6164">
      <w:pPr>
        <w:pStyle w:val="a6"/>
        <w:adjustRightInd w:val="0"/>
        <w:spacing w:line="300" w:lineRule="auto"/>
        <w:ind w:leftChars="304" w:left="31680" w:hangingChars="295" w:firstLine="31680"/>
        <w:rPr>
          <w:rFonts w:ascii="標楷體"/>
          <w:b/>
          <w:sz w:val="24"/>
          <w:szCs w:val="24"/>
        </w:rPr>
      </w:pPr>
      <w:r w:rsidRPr="008930A1">
        <w:rPr>
          <w:rFonts w:ascii="標楷體"/>
        </w:rPr>
        <w:br w:type="page"/>
      </w:r>
      <w:r>
        <w:rPr>
          <w:rFonts w:ascii="標楷體" w:hAnsi="標楷體" w:hint="eastAsia"/>
          <w:sz w:val="24"/>
          <w:szCs w:val="24"/>
        </w:rPr>
        <w:t>（</w:t>
      </w:r>
      <w:r>
        <w:rPr>
          <w:rFonts w:ascii="標楷體" w:hAnsi="標楷體" w:hint="eastAsia"/>
          <w:sz w:val="24"/>
          <w:szCs w:val="24"/>
          <w:lang w:eastAsia="zh-HK"/>
        </w:rPr>
        <w:t>二</w:t>
      </w:r>
      <w:r>
        <w:rPr>
          <w:rFonts w:ascii="標楷體" w:hAnsi="標楷體" w:hint="eastAsia"/>
          <w:sz w:val="24"/>
          <w:szCs w:val="24"/>
        </w:rPr>
        <w:t>）</w:t>
      </w:r>
      <w:r w:rsidRPr="00B5431B">
        <w:rPr>
          <w:rFonts w:ascii="標楷體" w:hAnsi="標楷體" w:hint="eastAsia"/>
          <w:sz w:val="24"/>
          <w:szCs w:val="24"/>
        </w:rPr>
        <w:t>問題點</w:t>
      </w:r>
      <w:r w:rsidRPr="00B5431B">
        <w:rPr>
          <w:rFonts w:ascii="標楷體" w:hAnsi="標楷體"/>
          <w:sz w:val="24"/>
          <w:szCs w:val="24"/>
        </w:rPr>
        <w:t>2</w:t>
      </w:r>
      <w:r w:rsidRPr="00B5431B">
        <w:rPr>
          <w:rFonts w:ascii="標楷體" w:hAnsi="標楷體" w:hint="eastAsia"/>
          <w:sz w:val="24"/>
          <w:szCs w:val="24"/>
        </w:rPr>
        <w:t>：融合不良</w: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69"/>
        <w:gridCol w:w="4070"/>
      </w:tblGrid>
      <w:tr w:rsidR="007E6164" w:rsidRPr="008930A1" w:rsidTr="00384B2D">
        <w:trPr>
          <w:trHeight w:val="414"/>
        </w:trPr>
        <w:tc>
          <w:tcPr>
            <w:tcW w:w="2500" w:type="pct"/>
            <w:tcBorders>
              <w:top w:val="single" w:sz="12" w:space="0" w:color="auto"/>
            </w:tcBorders>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不　　良　　原　　因</w:t>
            </w:r>
          </w:p>
        </w:tc>
        <w:tc>
          <w:tcPr>
            <w:tcW w:w="2500" w:type="pct"/>
            <w:tcBorders>
              <w:top w:val="single" w:sz="12" w:space="0" w:color="auto"/>
            </w:tcBorders>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實　　施　　對　　策</w:t>
            </w:r>
          </w:p>
        </w:tc>
      </w:tr>
      <w:tr w:rsidR="007E6164" w:rsidRPr="008930A1" w:rsidTr="001B1F44">
        <w:trPr>
          <w:trHeight w:val="663"/>
        </w:trPr>
        <w:tc>
          <w:tcPr>
            <w:tcW w:w="2500" w:type="pct"/>
            <w:tcBorders>
              <w:bottom w:val="single" w:sz="12" w:space="0" w:color="auto"/>
            </w:tcBorders>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1.</w:t>
            </w:r>
            <w:r w:rsidRPr="008930A1">
              <w:rPr>
                <w:rFonts w:ascii="標楷體" w:hAnsi="標楷體" w:hint="eastAsia"/>
                <w:sz w:val="24"/>
                <w:szCs w:val="24"/>
              </w:rPr>
              <w:t>背鏟不徹底</w:t>
            </w:r>
          </w:p>
        </w:tc>
        <w:tc>
          <w:tcPr>
            <w:tcW w:w="2500" w:type="pct"/>
            <w:tcBorders>
              <w:bottom w:val="single" w:sz="12" w:space="0" w:color="auto"/>
            </w:tcBorders>
            <w:vAlign w:val="center"/>
          </w:tcPr>
          <w:p w:rsidR="007E6164" w:rsidRPr="008930A1" w:rsidRDefault="007E6164" w:rsidP="008930A1">
            <w:pPr>
              <w:pStyle w:val="1110"/>
              <w:spacing w:before="0" w:after="120" w:line="300" w:lineRule="auto"/>
              <w:ind w:left="341" w:right="57" w:hanging="284"/>
              <w:rPr>
                <w:rFonts w:ascii="標楷體"/>
                <w:sz w:val="24"/>
                <w:szCs w:val="24"/>
              </w:rPr>
            </w:pPr>
            <w:r w:rsidRPr="008930A1">
              <w:rPr>
                <w:rFonts w:ascii="標楷體" w:hAnsi="標楷體"/>
                <w:sz w:val="24"/>
                <w:szCs w:val="24"/>
              </w:rPr>
              <w:t>1.</w:t>
            </w:r>
            <w:r w:rsidRPr="008930A1">
              <w:rPr>
                <w:rFonts w:ascii="標楷體" w:hAnsi="標楷體" w:hint="eastAsia"/>
                <w:sz w:val="24"/>
                <w:szCs w:val="24"/>
              </w:rPr>
              <w:t>訂背鏟後焊接前之檢驗為留置點</w:t>
            </w:r>
          </w:p>
        </w:tc>
      </w:tr>
    </w:tbl>
    <w:p w:rsidR="007E6164" w:rsidRPr="008930A1" w:rsidRDefault="007E6164" w:rsidP="008930A1">
      <w:pPr>
        <w:pStyle w:val="1110"/>
        <w:spacing w:before="0" w:after="120" w:line="300" w:lineRule="auto"/>
        <w:rPr>
          <w:rFonts w:ascii="標楷體"/>
        </w:rPr>
      </w:pP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79"/>
        <w:gridCol w:w="4060"/>
      </w:tblGrid>
      <w:tr w:rsidR="007E6164" w:rsidRPr="008930A1" w:rsidTr="001B1F44">
        <w:trPr>
          <w:cantSplit/>
          <w:trHeight w:val="2775"/>
        </w:trPr>
        <w:tc>
          <w:tcPr>
            <w:tcW w:w="2506" w:type="pct"/>
            <w:tcBorders>
              <w:top w:val="single" w:sz="12" w:space="0" w:color="auto"/>
              <w:bottom w:val="single" w:sz="12" w:space="0" w:color="auto"/>
            </w:tcBorders>
          </w:tcPr>
          <w:p w:rsidR="007E6164" w:rsidRPr="008930A1" w:rsidRDefault="007E6164" w:rsidP="008930A1">
            <w:pPr>
              <w:pStyle w:val="1111"/>
              <w:spacing w:before="0" w:after="120" w:line="300" w:lineRule="auto"/>
              <w:ind w:left="312" w:right="57"/>
              <w:rPr>
                <w:rFonts w:ascii="標楷體"/>
                <w:sz w:val="24"/>
                <w:szCs w:val="24"/>
              </w:rPr>
            </w:pPr>
            <w:r>
              <w:rPr>
                <w:noProof/>
              </w:rPr>
              <w:pict>
                <v:shape id="圖片 16" o:spid="_x0000_s2230" type="#_x0000_t75" style="position:absolute;left:0;text-align:left;margin-left:208.6pt;margin-top:40.1pt;width:96pt;height:93.65pt;z-index:251632640;visibility:visible">
                  <v:imagedata r:id="rId44" o:title=""/>
                  <w10:anchorlock/>
                </v:shape>
              </w:pict>
            </w:r>
            <w:r>
              <w:rPr>
                <w:noProof/>
              </w:rPr>
              <w:pict>
                <v:shape id="_x0000_s2231" type="#_x0000_t62" style="position:absolute;left:0;text-align:left;margin-left:316.6pt;margin-top:4.1pt;width:74.3pt;height:54.15pt;z-index:251635712;mso-wrap-edited:f" adj="-10349,26806" filled="f">
                  <v:textbox style="mso-next-textbox:#_x0000_s2231" inset="0,0,0,0">
                    <w:txbxContent>
                      <w:p w:rsidR="007E6164" w:rsidRDefault="007E6164">
                        <w:pPr>
                          <w:spacing w:before="120"/>
                          <w:jc w:val="center"/>
                          <w:rPr>
                            <w:sz w:val="20"/>
                          </w:rPr>
                        </w:pPr>
                        <w:r>
                          <w:rPr>
                            <w:rFonts w:hint="eastAsia"/>
                            <w:sz w:val="20"/>
                          </w:rPr>
                          <w:t>焊完了</w:t>
                        </w:r>
                      </w:p>
                      <w:p w:rsidR="007E6164" w:rsidRDefault="007E6164">
                        <w:pPr>
                          <w:jc w:val="center"/>
                          <w:rPr>
                            <w:sz w:val="20"/>
                          </w:rPr>
                        </w:pPr>
                        <w:r>
                          <w:rPr>
                            <w:rFonts w:hint="eastAsia"/>
                            <w:sz w:val="20"/>
                          </w:rPr>
                          <w:t>有背鏟嗎？</w:t>
                        </w:r>
                      </w:p>
                      <w:p w:rsidR="007E6164" w:rsidRDefault="007E6164">
                        <w:pPr>
                          <w:jc w:val="center"/>
                          <w:rPr>
                            <w:sz w:val="20"/>
                          </w:rPr>
                        </w:pPr>
                        <w:r>
                          <w:rPr>
                            <w:rFonts w:hint="eastAsia"/>
                            <w:sz w:val="20"/>
                          </w:rPr>
                          <w:t>嘸知呢？</w:t>
                        </w:r>
                      </w:p>
                    </w:txbxContent>
                  </v:textbox>
                  <w10:anchorlock/>
                </v:shape>
              </w:pict>
            </w:r>
            <w:r w:rsidRPr="008930A1">
              <w:rPr>
                <w:rFonts w:ascii="標楷體" w:hAnsi="標楷體" w:hint="eastAsia"/>
                <w:sz w:val="24"/>
                <w:szCs w:val="24"/>
              </w:rPr>
              <w:t>改善前</w:t>
            </w:r>
          </w:p>
          <w:p w:rsidR="007E6164" w:rsidRPr="008930A1" w:rsidRDefault="007E6164" w:rsidP="008930A1">
            <w:pPr>
              <w:pStyle w:val="1111"/>
              <w:spacing w:before="0" w:after="120" w:line="300" w:lineRule="auto"/>
              <w:ind w:left="57" w:right="57" w:firstLine="0"/>
              <w:rPr>
                <w:rFonts w:ascii="標楷體"/>
                <w:sz w:val="24"/>
                <w:szCs w:val="24"/>
              </w:rPr>
            </w:pPr>
            <w:r w:rsidRPr="008930A1">
              <w:rPr>
                <w:rFonts w:ascii="標楷體" w:hAnsi="標楷體" w:hint="eastAsia"/>
                <w:sz w:val="24"/>
                <w:szCs w:val="24"/>
              </w:rPr>
              <w:t>背鏟後焊接前之檢驗未訂為留置點，檢驗無法落實。</w:t>
            </w:r>
          </w:p>
        </w:tc>
        <w:tc>
          <w:tcPr>
            <w:tcW w:w="2494" w:type="pct"/>
            <w:tcBorders>
              <w:top w:val="single" w:sz="12" w:space="0" w:color="auto"/>
              <w:bottom w:val="single" w:sz="12" w:space="0" w:color="auto"/>
            </w:tcBorders>
          </w:tcPr>
          <w:p w:rsidR="007E6164" w:rsidRPr="008930A1" w:rsidRDefault="007E6164" w:rsidP="008930A1">
            <w:pPr>
              <w:pStyle w:val="1110"/>
              <w:spacing w:before="0" w:after="120" w:line="300" w:lineRule="auto"/>
              <w:ind w:left="0" w:firstLine="0"/>
              <w:rPr>
                <w:rFonts w:ascii="標楷體"/>
                <w:sz w:val="24"/>
                <w:szCs w:val="24"/>
              </w:rPr>
            </w:pPr>
          </w:p>
        </w:tc>
      </w:tr>
    </w:tbl>
    <w:p w:rsidR="007E6164" w:rsidRPr="008930A1" w:rsidRDefault="007E6164" w:rsidP="008930A1">
      <w:pPr>
        <w:pStyle w:val="1110"/>
        <w:spacing w:before="0" w:after="120" w:line="300" w:lineRule="auto"/>
        <w:rPr>
          <w:rFonts w:ascii="標楷體"/>
          <w:sz w:val="24"/>
          <w:szCs w:val="24"/>
        </w:rPr>
      </w:pPr>
      <w:r>
        <w:rPr>
          <w:noProof/>
        </w:rPr>
        <w:pict>
          <v:shape id="_x0000_s2232" type="#_x0000_t67" style="position:absolute;left:0;text-align:left;margin-left:235.1pt;margin-top:-.7pt;width:11.35pt;height:14.15pt;z-index:251634688;mso-wrap-edited:f;mso-position-horizontal-relative:text;mso-position-vertical-relative:text" fillcolor="black">
            <v:textbox inset="0,0,0,0"/>
            <w10:anchorlock/>
          </v:shape>
        </w:pic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79"/>
        <w:gridCol w:w="4060"/>
      </w:tblGrid>
      <w:tr w:rsidR="007E6164" w:rsidRPr="008930A1" w:rsidTr="001B1F44">
        <w:trPr>
          <w:trHeight w:val="2421"/>
        </w:trPr>
        <w:tc>
          <w:tcPr>
            <w:tcW w:w="2506" w:type="pct"/>
            <w:tcBorders>
              <w:top w:val="single" w:sz="12" w:space="0" w:color="auto"/>
              <w:bottom w:val="single" w:sz="12" w:space="0" w:color="auto"/>
            </w:tcBorders>
          </w:tcPr>
          <w:p w:rsidR="007E6164" w:rsidRPr="008930A1" w:rsidRDefault="007E6164" w:rsidP="008930A1">
            <w:pPr>
              <w:pStyle w:val="1111"/>
              <w:spacing w:before="0" w:after="120" w:line="300" w:lineRule="auto"/>
              <w:ind w:left="312" w:right="57"/>
              <w:rPr>
                <w:rFonts w:ascii="標楷體"/>
                <w:sz w:val="24"/>
                <w:szCs w:val="24"/>
              </w:rPr>
            </w:pPr>
            <w:r>
              <w:rPr>
                <w:noProof/>
              </w:rPr>
              <w:pict>
                <v:shape id="圖片 13" o:spid="_x0000_s2233" type="#_x0000_t75" style="position:absolute;left:0;text-align:left;margin-left:220.6pt;margin-top:13.6pt;width:96.65pt;height:107.55pt;z-index:251636736;visibility:visible">
                  <v:imagedata r:id="rId45" o:title=""/>
                  <w10:anchorlock/>
                </v:shape>
              </w:pict>
            </w:r>
            <w:r>
              <w:rPr>
                <w:noProof/>
              </w:rPr>
              <w:pict>
                <v:shape id="_x0000_s2234" type="#_x0000_t62" style="position:absolute;left:0;text-align:left;margin-left:328.6pt;margin-top:4.6pt;width:66.3pt;height:35.9pt;flip:y;z-index:251633664;mso-wrap-edited:f" adj="-7135,-13388" filled="f">
                  <v:textbox style="mso-next-textbox:#_x0000_s2234" inset="0,0,0,0">
                    <w:txbxContent>
                      <w:p w:rsidR="007E6164" w:rsidRDefault="007E6164">
                        <w:pPr>
                          <w:spacing w:before="120"/>
                          <w:jc w:val="center"/>
                          <w:rPr>
                            <w:sz w:val="20"/>
                          </w:rPr>
                        </w:pPr>
                        <w:r>
                          <w:rPr>
                            <w:sz w:val="20"/>
                          </w:rPr>
                          <w:t>OK</w:t>
                        </w:r>
                        <w:r>
                          <w:rPr>
                            <w:rFonts w:hint="eastAsia"/>
                            <w:sz w:val="20"/>
                          </w:rPr>
                          <w:t>！</w:t>
                        </w:r>
                      </w:p>
                      <w:p w:rsidR="007E6164" w:rsidRDefault="007E6164">
                        <w:pPr>
                          <w:jc w:val="center"/>
                          <w:rPr>
                            <w:sz w:val="20"/>
                          </w:rPr>
                        </w:pPr>
                        <w:r>
                          <w:rPr>
                            <w:rFonts w:hint="eastAsia"/>
                            <w:sz w:val="20"/>
                          </w:rPr>
                          <w:t>都背鏟了</w:t>
                        </w:r>
                      </w:p>
                    </w:txbxContent>
                  </v:textbox>
                  <w10:anchorlock/>
                </v:shape>
              </w:pict>
            </w:r>
            <w:r w:rsidRPr="008930A1">
              <w:rPr>
                <w:rFonts w:ascii="標楷體" w:hAnsi="標楷體" w:hint="eastAsia"/>
                <w:sz w:val="24"/>
                <w:szCs w:val="24"/>
              </w:rPr>
              <w:t>改善後</w:t>
            </w:r>
          </w:p>
          <w:p w:rsidR="007E6164" w:rsidRPr="008930A1" w:rsidRDefault="007E6164" w:rsidP="008930A1">
            <w:pPr>
              <w:pStyle w:val="1111"/>
              <w:spacing w:before="0" w:after="120" w:line="300" w:lineRule="auto"/>
              <w:ind w:left="57" w:right="57" w:firstLine="0"/>
              <w:rPr>
                <w:rFonts w:ascii="標楷體"/>
                <w:sz w:val="24"/>
                <w:szCs w:val="24"/>
              </w:rPr>
            </w:pPr>
            <w:r w:rsidRPr="008930A1">
              <w:rPr>
                <w:rFonts w:ascii="標楷體" w:hAnsi="標楷體" w:hint="eastAsia"/>
                <w:sz w:val="24"/>
                <w:szCs w:val="24"/>
              </w:rPr>
              <w:t>背鏟後焊接前之檢驗訂為留置點，並經檢驗人員在焊件上留有合格記號後方能施焊。</w:t>
            </w:r>
          </w:p>
        </w:tc>
        <w:tc>
          <w:tcPr>
            <w:tcW w:w="2494" w:type="pct"/>
            <w:tcBorders>
              <w:top w:val="single" w:sz="12" w:space="0" w:color="auto"/>
              <w:bottom w:val="single" w:sz="12" w:space="0" w:color="auto"/>
            </w:tcBorders>
          </w:tcPr>
          <w:p w:rsidR="007E6164" w:rsidRPr="008930A1" w:rsidRDefault="007E6164" w:rsidP="008930A1">
            <w:pPr>
              <w:pStyle w:val="1110"/>
              <w:spacing w:before="0" w:after="120" w:line="300" w:lineRule="auto"/>
              <w:ind w:left="0" w:firstLine="0"/>
              <w:rPr>
                <w:rFonts w:ascii="標楷體"/>
                <w:sz w:val="24"/>
                <w:szCs w:val="24"/>
              </w:rPr>
            </w:pPr>
          </w:p>
        </w:tc>
      </w:tr>
    </w:tbl>
    <w:p w:rsidR="007E6164" w:rsidRPr="008930A1" w:rsidRDefault="007E6164" w:rsidP="008930A1">
      <w:pPr>
        <w:pStyle w:val="1110"/>
        <w:spacing w:before="0" w:after="120" w:line="300" w:lineRule="auto"/>
        <w:rPr>
          <w:rFonts w:ascii="標楷體"/>
          <w:sz w:val="24"/>
          <w:szCs w:val="24"/>
        </w:rPr>
      </w:pPr>
    </w:p>
    <w:tbl>
      <w:tblPr>
        <w:tblW w:w="4459" w:type="pct"/>
        <w:tblInd w:w="988" w:type="dxa"/>
        <w:tblBorders>
          <w:top w:val="single" w:sz="12" w:space="0" w:color="auto"/>
          <w:left w:val="single" w:sz="12" w:space="0" w:color="auto"/>
          <w:bottom w:val="single" w:sz="12" w:space="0" w:color="auto"/>
          <w:right w:val="single" w:sz="12" w:space="0" w:color="auto"/>
        </w:tblBorders>
        <w:tblCellMar>
          <w:left w:w="28" w:type="dxa"/>
          <w:right w:w="28" w:type="dxa"/>
        </w:tblCellMar>
        <w:tblLook w:val="0000"/>
      </w:tblPr>
      <w:tblGrid>
        <w:gridCol w:w="8139"/>
      </w:tblGrid>
      <w:tr w:rsidR="007E6164" w:rsidRPr="008930A1" w:rsidTr="00384B2D">
        <w:trPr>
          <w:trHeight w:val="828"/>
        </w:trPr>
        <w:tc>
          <w:tcPr>
            <w:tcW w:w="5000" w:type="pct"/>
            <w:tcBorders>
              <w:top w:val="single" w:sz="12" w:space="0" w:color="auto"/>
              <w:bottom w:val="single" w:sz="12" w:space="0" w:color="auto"/>
            </w:tcBorders>
            <w:vAlign w:val="center"/>
          </w:tcPr>
          <w:p w:rsidR="007E6164" w:rsidRPr="008930A1" w:rsidRDefault="007E6164" w:rsidP="008930A1">
            <w:pPr>
              <w:pStyle w:val="1111"/>
              <w:spacing w:before="0" w:after="120" w:line="300" w:lineRule="auto"/>
              <w:ind w:left="312"/>
              <w:rPr>
                <w:rFonts w:ascii="標楷體"/>
                <w:sz w:val="24"/>
                <w:szCs w:val="24"/>
              </w:rPr>
            </w:pPr>
            <w:r w:rsidRPr="008930A1">
              <w:rPr>
                <w:rFonts w:ascii="標楷體" w:hAnsi="標楷體" w:hint="eastAsia"/>
                <w:sz w:val="24"/>
                <w:szCs w:val="24"/>
              </w:rPr>
              <w:t>效果</w:t>
            </w:r>
          </w:p>
          <w:p w:rsidR="007E6164" w:rsidRPr="008930A1" w:rsidRDefault="007E6164" w:rsidP="008930A1">
            <w:pPr>
              <w:pStyle w:val="1111"/>
              <w:spacing w:before="0" w:after="120" w:line="300" w:lineRule="auto"/>
              <w:ind w:left="312"/>
              <w:rPr>
                <w:rFonts w:ascii="標楷體"/>
                <w:sz w:val="24"/>
                <w:szCs w:val="24"/>
              </w:rPr>
            </w:pPr>
            <w:r w:rsidRPr="008930A1">
              <w:rPr>
                <w:rFonts w:ascii="標楷體" w:hAnsi="標楷體" w:hint="eastAsia"/>
                <w:sz w:val="24"/>
                <w:szCs w:val="24"/>
              </w:rPr>
              <w:t>可百分之百確定焊道均經過背鏟，焊道融合不良情形大幅改善。</w:t>
            </w:r>
          </w:p>
        </w:tc>
      </w:tr>
    </w:tbl>
    <w:p w:rsidR="007E6164" w:rsidRPr="008930A1" w:rsidRDefault="007E6164" w:rsidP="008930A1">
      <w:pPr>
        <w:pStyle w:val="1a0"/>
        <w:spacing w:after="120" w:line="300" w:lineRule="auto"/>
        <w:rPr>
          <w:rFonts w:ascii="標楷體" w:eastAsia="標楷體" w:hAnsi="標楷體"/>
          <w:b w:val="0"/>
          <w:kern w:val="2"/>
          <w:sz w:val="24"/>
          <w:szCs w:val="24"/>
        </w:rPr>
      </w:pPr>
    </w:p>
    <w:p w:rsidR="007E6164" w:rsidRPr="008930A1" w:rsidRDefault="007E6164" w:rsidP="008930A1">
      <w:pPr>
        <w:pStyle w:val="1a0"/>
        <w:spacing w:after="120" w:line="300" w:lineRule="auto"/>
        <w:rPr>
          <w:rFonts w:ascii="標楷體" w:eastAsia="標楷體" w:hAnsi="標楷體"/>
          <w:b w:val="0"/>
          <w:kern w:val="2"/>
          <w:sz w:val="24"/>
          <w:szCs w:val="24"/>
        </w:rPr>
      </w:pPr>
    </w:p>
    <w:p w:rsidR="007E6164" w:rsidRDefault="007E6164" w:rsidP="008930A1">
      <w:pPr>
        <w:pStyle w:val="1a0"/>
        <w:spacing w:after="120" w:line="300" w:lineRule="auto"/>
        <w:rPr>
          <w:rFonts w:ascii="標楷體" w:eastAsia="標楷體" w:hAnsi="標楷體"/>
          <w:b w:val="0"/>
          <w:kern w:val="2"/>
          <w:sz w:val="24"/>
          <w:szCs w:val="24"/>
        </w:rPr>
      </w:pPr>
    </w:p>
    <w:p w:rsidR="007E6164" w:rsidRDefault="007E6164" w:rsidP="008930A1">
      <w:pPr>
        <w:pStyle w:val="1a0"/>
        <w:spacing w:after="120" w:line="300" w:lineRule="auto"/>
        <w:rPr>
          <w:rFonts w:ascii="標楷體" w:eastAsia="標楷體" w:hAnsi="標楷體"/>
          <w:b w:val="0"/>
          <w:kern w:val="2"/>
          <w:sz w:val="24"/>
          <w:szCs w:val="24"/>
        </w:rPr>
      </w:pPr>
    </w:p>
    <w:p w:rsidR="007E6164" w:rsidRDefault="007E6164" w:rsidP="008930A1">
      <w:pPr>
        <w:pStyle w:val="1a0"/>
        <w:spacing w:after="120" w:line="300" w:lineRule="auto"/>
        <w:rPr>
          <w:rFonts w:ascii="標楷體" w:eastAsia="標楷體" w:hAnsi="標楷體"/>
          <w:b w:val="0"/>
          <w:kern w:val="2"/>
          <w:sz w:val="24"/>
          <w:szCs w:val="24"/>
        </w:rPr>
      </w:pPr>
    </w:p>
    <w:p w:rsidR="007E6164" w:rsidRDefault="007E6164" w:rsidP="008930A1">
      <w:pPr>
        <w:pStyle w:val="1a0"/>
        <w:spacing w:after="120" w:line="300" w:lineRule="auto"/>
        <w:rPr>
          <w:rFonts w:ascii="標楷體" w:eastAsia="標楷體" w:hAnsi="標楷體"/>
          <w:b w:val="0"/>
          <w:kern w:val="2"/>
          <w:sz w:val="24"/>
          <w:szCs w:val="24"/>
        </w:rPr>
      </w:pPr>
    </w:p>
    <w:p w:rsidR="007E6164" w:rsidRPr="008930A1" w:rsidRDefault="007E6164" w:rsidP="008930A1">
      <w:pPr>
        <w:pStyle w:val="1a0"/>
        <w:spacing w:after="120" w:line="300" w:lineRule="auto"/>
        <w:rPr>
          <w:rFonts w:ascii="標楷體" w:eastAsia="標楷體" w:hAnsi="標楷體"/>
          <w:b w:val="0"/>
          <w:kern w:val="2"/>
          <w:sz w:val="24"/>
          <w:szCs w:val="24"/>
        </w:rPr>
      </w:pPr>
    </w:p>
    <w:p w:rsidR="007E6164" w:rsidRPr="008930A1" w:rsidRDefault="007E6164" w:rsidP="008930A1">
      <w:pPr>
        <w:pStyle w:val="1a0"/>
        <w:spacing w:after="120" w:line="300" w:lineRule="auto"/>
        <w:rPr>
          <w:rFonts w:ascii="標楷體" w:eastAsia="標楷體" w:hAnsi="標楷體"/>
          <w:b w:val="0"/>
          <w:kern w:val="2"/>
          <w:sz w:val="24"/>
          <w:szCs w:val="24"/>
        </w:rPr>
      </w:pPr>
    </w:p>
    <w:p w:rsidR="007E6164" w:rsidRPr="00B5431B"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（三）</w:t>
      </w:r>
      <w:r w:rsidRPr="00B5431B">
        <w:rPr>
          <w:rFonts w:ascii="標楷體" w:hAnsi="標楷體" w:hint="eastAsia"/>
          <w:sz w:val="24"/>
          <w:szCs w:val="24"/>
        </w:rPr>
        <w:t>問題點</w:t>
      </w:r>
      <w:r w:rsidRPr="00B5431B">
        <w:rPr>
          <w:rFonts w:ascii="標楷體" w:hAnsi="標楷體"/>
          <w:sz w:val="24"/>
          <w:szCs w:val="24"/>
        </w:rPr>
        <w:t>3</w:t>
      </w:r>
      <w:r w:rsidRPr="00B5431B">
        <w:rPr>
          <w:rFonts w:ascii="標楷體" w:hAnsi="標楷體" w:hint="eastAsia"/>
          <w:sz w:val="24"/>
          <w:szCs w:val="24"/>
        </w:rPr>
        <w:t>：氣孔</w: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069"/>
        <w:gridCol w:w="4070"/>
      </w:tblGrid>
      <w:tr w:rsidR="007E6164" w:rsidRPr="008930A1" w:rsidTr="00520D66">
        <w:tc>
          <w:tcPr>
            <w:tcW w:w="2500" w:type="pct"/>
            <w:tcBorders>
              <w:top w:val="single" w:sz="12" w:space="0" w:color="auto"/>
            </w:tcBorders>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　良　要　因</w:t>
            </w:r>
          </w:p>
        </w:tc>
        <w:tc>
          <w:tcPr>
            <w:tcW w:w="2500" w:type="pct"/>
            <w:tcBorders>
              <w:top w:val="single" w:sz="12" w:space="0" w:color="auto"/>
            </w:tcBorders>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實　施　對　策</w:t>
            </w:r>
          </w:p>
        </w:tc>
      </w:tr>
      <w:tr w:rsidR="007E6164" w:rsidRPr="008930A1" w:rsidTr="00520D66">
        <w:tc>
          <w:tcPr>
            <w:tcW w:w="2500" w:type="pct"/>
            <w:tcBorders>
              <w:bottom w:val="single" w:sz="12" w:space="0" w:color="auto"/>
            </w:tcBorders>
          </w:tcPr>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風速過大</w:t>
            </w:r>
          </w:p>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焊條潮濕</w:t>
            </w:r>
          </w:p>
        </w:tc>
        <w:tc>
          <w:tcPr>
            <w:tcW w:w="2500" w:type="pct"/>
            <w:tcBorders>
              <w:bottom w:val="single" w:sz="12" w:space="0" w:color="auto"/>
            </w:tcBorders>
          </w:tcPr>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妥善安排工作時間</w:t>
            </w:r>
          </w:p>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保持焊條乾燥</w:t>
            </w:r>
          </w:p>
        </w:tc>
      </w:tr>
    </w:tbl>
    <w:p w:rsidR="007E6164" w:rsidRPr="008930A1" w:rsidRDefault="007E6164" w:rsidP="008930A1">
      <w:pPr>
        <w:spacing w:after="120" w:line="300" w:lineRule="auto"/>
        <w:rPr>
          <w:rFonts w:ascii="標楷體"/>
          <w:sz w:val="24"/>
          <w:szCs w:val="24"/>
        </w:rPr>
      </w:pP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139"/>
      </w:tblGrid>
      <w:tr w:rsidR="007E6164" w:rsidRPr="008930A1" w:rsidTr="00520D66">
        <w:trPr>
          <w:cantSplit/>
        </w:trPr>
        <w:tc>
          <w:tcPr>
            <w:tcW w:w="5000" w:type="pct"/>
            <w:tcBorders>
              <w:top w:val="single" w:sz="12" w:space="0" w:color="auto"/>
              <w:bottom w:val="single" w:sz="12" w:space="0" w:color="auto"/>
            </w:tcBorders>
          </w:tcPr>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hint="eastAsia"/>
                <w:sz w:val="24"/>
                <w:szCs w:val="24"/>
              </w:rPr>
              <w:t>改善前</w:t>
            </w:r>
          </w:p>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1-1.</w:t>
            </w:r>
            <w:r w:rsidRPr="008930A1">
              <w:rPr>
                <w:rFonts w:ascii="標楷體" w:hAnsi="標楷體" w:hint="eastAsia"/>
                <w:sz w:val="24"/>
                <w:szCs w:val="24"/>
              </w:rPr>
              <w:t>焊工工作時未按氣候規畫焊接位置。</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2-1.</w:t>
            </w:r>
            <w:r w:rsidRPr="008930A1">
              <w:rPr>
                <w:rFonts w:ascii="標楷體" w:hAnsi="標楷體" w:hint="eastAsia"/>
                <w:sz w:val="24"/>
                <w:szCs w:val="24"/>
              </w:rPr>
              <w:t>未區隔不同時間置入烤箱之焊條，焊工取用時無從辨別那些焊條已充分乾燥。</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2-2.</w:t>
            </w:r>
            <w:r w:rsidRPr="008930A1">
              <w:rPr>
                <w:rFonts w:ascii="標楷體" w:hAnsi="標楷體" w:hint="eastAsia"/>
                <w:sz w:val="24"/>
                <w:szCs w:val="24"/>
              </w:rPr>
              <w:t>焊工為求簡便，偷懶不用保溫桶。</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2-3.</w:t>
            </w:r>
            <w:r w:rsidRPr="008930A1">
              <w:rPr>
                <w:rFonts w:ascii="標楷體" w:hAnsi="標楷體" w:hint="eastAsia"/>
                <w:sz w:val="24"/>
                <w:szCs w:val="24"/>
              </w:rPr>
              <w:t>收工後焊條未攜回放入烤箱，致焊條外在受潮。</w:t>
            </w:r>
          </w:p>
        </w:tc>
      </w:tr>
    </w:tbl>
    <w:p w:rsidR="007E6164" w:rsidRPr="008930A1" w:rsidRDefault="007E6164" w:rsidP="008930A1">
      <w:pPr>
        <w:spacing w:after="120" w:line="300" w:lineRule="auto"/>
        <w:rPr>
          <w:rFonts w:ascii="標楷體"/>
          <w:sz w:val="24"/>
          <w:szCs w:val="24"/>
        </w:rPr>
      </w:pPr>
      <w:r>
        <w:rPr>
          <w:noProof/>
        </w:rPr>
        <w:pict>
          <v:shape id="_x0000_s2235" type="#_x0000_t67" style="position:absolute;margin-left:247.1pt;margin-top:-.1pt;width:11.35pt;height:14.15pt;z-index:251639808;mso-wrap-edited:f;mso-position-horizontal-relative:text;mso-position-vertical-relative:text" fillcolor="black">
            <v:textbox inset="0,0,0,0"/>
            <w10:anchorlock/>
          </v:shape>
        </w:pict>
      </w: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139"/>
      </w:tblGrid>
      <w:tr w:rsidR="007E6164" w:rsidRPr="008930A1" w:rsidTr="00520D66">
        <w:trPr>
          <w:cantSplit/>
        </w:trPr>
        <w:tc>
          <w:tcPr>
            <w:tcW w:w="5000" w:type="pct"/>
            <w:tcBorders>
              <w:top w:val="single" w:sz="12" w:space="0" w:color="auto"/>
              <w:bottom w:val="single" w:sz="12" w:space="0" w:color="auto"/>
            </w:tcBorders>
          </w:tcPr>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hint="eastAsia"/>
                <w:sz w:val="24"/>
                <w:szCs w:val="24"/>
              </w:rPr>
              <w:t>改善後</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1-1.</w:t>
            </w:r>
            <w:r w:rsidRPr="008930A1">
              <w:rPr>
                <w:rFonts w:ascii="標楷體" w:hAnsi="標楷體" w:hint="eastAsia"/>
                <w:sz w:val="24"/>
                <w:szCs w:val="24"/>
              </w:rPr>
              <w:t>依季節氣候安排焊接位置，風小時焊接槽外焊道，風大時焊接槽內焊道。</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2-1.</w:t>
            </w:r>
            <w:r w:rsidRPr="008930A1">
              <w:rPr>
                <w:rFonts w:ascii="標楷體" w:hAnsi="標楷體" w:hint="eastAsia"/>
                <w:sz w:val="24"/>
                <w:szCs w:val="24"/>
              </w:rPr>
              <w:t>置入烤箱之焊條依置入時間分層置放，並登錄置放時間。</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2-2.</w:t>
            </w:r>
            <w:r w:rsidRPr="008930A1">
              <w:rPr>
                <w:rFonts w:ascii="標楷體" w:hAnsi="標楷體" w:hint="eastAsia"/>
                <w:sz w:val="24"/>
                <w:szCs w:val="24"/>
              </w:rPr>
              <w:t>上工時派員在烤箱旁確定焊工均使用保溫桶攜帶焊條。</w:t>
            </w:r>
          </w:p>
          <w:p w:rsidR="007E6164" w:rsidRPr="008930A1" w:rsidRDefault="007E6164" w:rsidP="008930A1">
            <w:pPr>
              <w:pStyle w:val="1111"/>
              <w:spacing w:before="0" w:after="120" w:line="300" w:lineRule="auto"/>
              <w:ind w:left="567" w:right="57" w:hanging="510"/>
              <w:rPr>
                <w:rFonts w:ascii="標楷體"/>
                <w:sz w:val="24"/>
                <w:szCs w:val="24"/>
              </w:rPr>
            </w:pPr>
            <w:r w:rsidRPr="008930A1">
              <w:rPr>
                <w:rFonts w:ascii="標楷體" w:hAnsi="標楷體"/>
                <w:sz w:val="24"/>
                <w:szCs w:val="24"/>
              </w:rPr>
              <w:t>2-3.</w:t>
            </w:r>
            <w:r w:rsidRPr="008930A1">
              <w:rPr>
                <w:rFonts w:ascii="標楷體" w:hAnsi="標楷體" w:hint="eastAsia"/>
                <w:sz w:val="24"/>
                <w:szCs w:val="24"/>
              </w:rPr>
              <w:t>收工時派員在烤箱旁確定焊工均攜回保溫桶，並將未用完焊條置於烤箱內。</w:t>
            </w:r>
          </w:p>
        </w:tc>
      </w:tr>
    </w:tbl>
    <w:p w:rsidR="007E6164" w:rsidRPr="008930A1" w:rsidRDefault="007E6164" w:rsidP="008930A1">
      <w:pPr>
        <w:spacing w:after="120" w:line="300" w:lineRule="auto"/>
        <w:rPr>
          <w:rFonts w:ascii="標楷體"/>
          <w:sz w:val="24"/>
          <w:szCs w:val="24"/>
        </w:rPr>
      </w:pPr>
    </w:p>
    <w:tbl>
      <w:tblPr>
        <w:tblW w:w="4459" w:type="pct"/>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139"/>
      </w:tblGrid>
      <w:tr w:rsidR="007E6164" w:rsidRPr="008930A1" w:rsidTr="00520D66">
        <w:trPr>
          <w:cantSplit/>
        </w:trPr>
        <w:tc>
          <w:tcPr>
            <w:tcW w:w="5000" w:type="pct"/>
            <w:tcBorders>
              <w:top w:val="single" w:sz="12" w:space="0" w:color="auto"/>
              <w:bottom w:val="single" w:sz="12" w:space="0" w:color="auto"/>
            </w:tcBorders>
          </w:tcPr>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hint="eastAsia"/>
                <w:sz w:val="24"/>
                <w:szCs w:val="24"/>
              </w:rPr>
              <w:t>效果</w:t>
            </w:r>
          </w:p>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改變工作時間避開強風，不僅提升品質，工作亦更有效率。</w:t>
            </w:r>
          </w:p>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不再發現放置於保溫桶外之焊條，符合焊條不暴露於大氣中超過四小時的要點。</w:t>
            </w:r>
          </w:p>
          <w:p w:rsidR="007E6164" w:rsidRPr="008930A1" w:rsidRDefault="007E6164" w:rsidP="008930A1">
            <w:pPr>
              <w:pStyle w:val="1111"/>
              <w:spacing w:before="0" w:after="120" w:line="300" w:lineRule="auto"/>
              <w:ind w:left="312"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大幅改善焊道氣孔的產生。</w:t>
            </w:r>
          </w:p>
        </w:tc>
      </w:tr>
    </w:tbl>
    <w:p w:rsidR="007E6164" w:rsidRPr="008930A1" w:rsidRDefault="007E6164" w:rsidP="007E6164">
      <w:pPr>
        <w:pStyle w:val="a6"/>
        <w:adjustRightInd w:val="0"/>
        <w:spacing w:line="300" w:lineRule="auto"/>
        <w:ind w:leftChars="200" w:left="31680" w:hangingChars="200" w:firstLine="31680"/>
        <w:rPr>
          <w:rFonts w:ascii="標楷體"/>
          <w:sz w:val="24"/>
          <w:szCs w:val="24"/>
        </w:rPr>
      </w:pPr>
    </w:p>
    <w:p w:rsidR="007E6164" w:rsidRDefault="007E6164" w:rsidP="00534224">
      <w:pPr>
        <w:pStyle w:val="a6"/>
        <w:adjustRightInd w:val="0"/>
        <w:spacing w:line="300" w:lineRule="auto"/>
        <w:ind w:leftChars="200" w:left="31680" w:hangingChars="200" w:firstLine="31680"/>
        <w:rPr>
          <w:rFonts w:ascii="標楷體"/>
          <w:sz w:val="24"/>
          <w:szCs w:val="24"/>
        </w:rPr>
      </w:pPr>
    </w:p>
    <w:p w:rsidR="007E6164"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0" w:firstLine="31680"/>
        <w:rPr>
          <w:rFonts w:ascii="標楷體"/>
          <w:sz w:val="24"/>
          <w:szCs w:val="24"/>
        </w:rPr>
      </w:pPr>
      <w:r w:rsidRPr="008930A1">
        <w:rPr>
          <w:rFonts w:ascii="標楷體" w:hAnsi="標楷體" w:hint="eastAsia"/>
          <w:sz w:val="24"/>
          <w:szCs w:val="24"/>
        </w:rPr>
        <w:t>二、對策實施期間之效果追蹤</w:t>
      </w:r>
    </w:p>
    <w:p w:rsidR="007E6164" w:rsidRPr="008930A1" w:rsidRDefault="007E6164" w:rsidP="000078B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（一）</w:t>
      </w:r>
      <w:r w:rsidRPr="008930A1">
        <w:rPr>
          <w:rFonts w:ascii="標楷體" w:hAnsi="標楷體" w:hint="eastAsia"/>
          <w:sz w:val="24"/>
          <w:szCs w:val="24"/>
        </w:rPr>
        <w:t>改善中數據蒐集</w:t>
      </w:r>
    </w:p>
    <w:tbl>
      <w:tblPr>
        <w:tblW w:w="7800" w:type="dxa"/>
        <w:tblInd w:w="13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2520"/>
        <w:gridCol w:w="1440"/>
        <w:gridCol w:w="1320"/>
        <w:gridCol w:w="1440"/>
        <w:gridCol w:w="1080"/>
      </w:tblGrid>
      <w:tr w:rsidR="007E6164" w:rsidRPr="008930A1" w:rsidTr="006D41FD">
        <w:trPr>
          <w:cantSplit/>
          <w:trHeight w:val="1158"/>
        </w:trPr>
        <w:tc>
          <w:tcPr>
            <w:tcW w:w="2520" w:type="dxa"/>
            <w:tcBorders>
              <w:top w:val="single" w:sz="12" w:space="0" w:color="auto"/>
            </w:tcBorders>
            <w:vAlign w:val="center"/>
          </w:tcPr>
          <w:p w:rsidR="007E6164" w:rsidRPr="008930A1" w:rsidRDefault="007E6164" w:rsidP="008930A1">
            <w:pPr>
              <w:spacing w:after="120" w:line="300" w:lineRule="auto"/>
              <w:ind w:right="57"/>
              <w:jc w:val="right"/>
              <w:rPr>
                <w:rFonts w:ascii="標楷體"/>
                <w:sz w:val="24"/>
                <w:szCs w:val="24"/>
              </w:rPr>
            </w:pPr>
            <w:r>
              <w:rPr>
                <w:noProof/>
              </w:rPr>
              <w:pict>
                <v:shape id="_x0000_s2236" type="#_x0000_t202" style="position:absolute;left:0;text-align:left;margin-left:58.6pt;margin-top:22.5pt;width:66pt;height:20.2pt;z-index:251660288;mso-wrap-edited:f" filled="f" stroked="f">
                  <v:textbox style="mso-fit-shape-to-text:t">
                    <w:txbxContent>
                      <w:p w:rsidR="007E6164" w:rsidRPr="00AB6D6D" w:rsidRDefault="007E6164" w:rsidP="00AB6D6D">
                        <w:pPr>
                          <w:adjustRightInd w:val="0"/>
                          <w:snapToGrid w:val="0"/>
                          <w:jc w:val="center"/>
                          <w:rPr>
                            <w:sz w:val="20"/>
                          </w:rPr>
                        </w:pPr>
                        <w:r w:rsidRPr="00AB6D6D">
                          <w:rPr>
                            <w:rFonts w:hint="eastAsia"/>
                            <w:sz w:val="20"/>
                          </w:rPr>
                          <w:t>不合格</w:t>
                        </w:r>
                        <w:r>
                          <w:rPr>
                            <w:rFonts w:hint="eastAsia"/>
                            <w:sz w:val="20"/>
                          </w:rPr>
                          <w:t>張數</w:t>
                        </w:r>
                      </w:p>
                    </w:txbxContent>
                  </v:textbox>
                </v:shape>
              </w:pict>
            </w:r>
            <w:r>
              <w:rPr>
                <w:noProof/>
              </w:rPr>
              <w:pict>
                <v:line id="_x0000_s2237" style="position:absolute;left:0;text-align:left;z-index:251656192;mso-wrap-edited:f" from="-.85pt,.65pt" to="124.7pt,24.7pt"/>
              </w:pict>
            </w:r>
            <w:r>
              <w:rPr>
                <w:noProof/>
              </w:rPr>
              <w:pict>
                <v:shape id="_x0000_s2238" type="#_x0000_t202" style="position:absolute;left:0;text-align:left;margin-left:1pt;margin-top:36.3pt;width:66pt;height:20.2pt;z-index:251659264;mso-wrap-edited:f" filled="f" stroked="f">
                  <v:textbox style="mso-fit-shape-to-text:t">
                    <w:txbxContent>
                      <w:p w:rsidR="007E6164" w:rsidRPr="00AB6D6D" w:rsidRDefault="007E6164" w:rsidP="00AB6D6D">
                        <w:pPr>
                          <w:adjustRightInd w:val="0"/>
                          <w:snapToGrid w:val="0"/>
                          <w:jc w:val="center"/>
                          <w:rPr>
                            <w:sz w:val="20"/>
                          </w:rPr>
                        </w:pPr>
                        <w:r w:rsidRPr="00AB6D6D">
                          <w:rPr>
                            <w:rFonts w:hint="eastAsia"/>
                            <w:sz w:val="20"/>
                          </w:rPr>
                          <w:t>不合格項目</w:t>
                        </w:r>
                      </w:p>
                    </w:txbxContent>
                  </v:textbox>
                </v:shape>
              </w:pict>
            </w:r>
            <w:r>
              <w:rPr>
                <w:noProof/>
              </w:rPr>
              <w:pict>
                <v:shape id="_x0000_s2239" type="#_x0000_t202" style="position:absolute;left:0;text-align:left;margin-left:76.55pt;margin-top:.8pt;width:42.15pt;height:20.2pt;z-index:251658240;mso-wrap-edited:f" filled="f" stroked="f">
                  <v:textbox style="mso-fit-shape-to-text:t">
                    <w:txbxContent>
                      <w:p w:rsidR="007E6164" w:rsidRPr="00AB6D6D" w:rsidRDefault="007E6164" w:rsidP="00AB6D6D">
                        <w:pPr>
                          <w:adjustRightInd w:val="0"/>
                          <w:snapToGrid w:val="0"/>
                          <w:jc w:val="center"/>
                          <w:rPr>
                            <w:sz w:val="20"/>
                          </w:rPr>
                        </w:pPr>
                        <w:r w:rsidRPr="00AB6D6D">
                          <w:rPr>
                            <w:rFonts w:hint="eastAsia"/>
                            <w:sz w:val="20"/>
                          </w:rPr>
                          <w:t>年月</w:t>
                        </w:r>
                      </w:p>
                    </w:txbxContent>
                  </v:textbox>
                </v:shape>
              </w:pict>
            </w:r>
            <w:r>
              <w:rPr>
                <w:noProof/>
              </w:rPr>
              <w:pict>
                <v:line id="_x0000_s2240" style="position:absolute;left:0;text-align:left;z-index:251657216;mso-wrap-edited:f" from=".45pt,.75pt" to="88.2pt,57.65pt"/>
              </w:pict>
            </w:r>
          </w:p>
        </w:tc>
        <w:tc>
          <w:tcPr>
            <w:tcW w:w="1440"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83.11.03</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83.12.15</w:t>
            </w:r>
          </w:p>
        </w:tc>
        <w:tc>
          <w:tcPr>
            <w:tcW w:w="1320"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83.12.16</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84.01.31</w:t>
            </w:r>
          </w:p>
        </w:tc>
        <w:tc>
          <w:tcPr>
            <w:tcW w:w="1440" w:type="dxa"/>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84.02.01</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84.03.15</w:t>
            </w:r>
          </w:p>
        </w:tc>
        <w:tc>
          <w:tcPr>
            <w:tcW w:w="1080" w:type="dxa"/>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合　計</w:t>
            </w:r>
          </w:p>
        </w:tc>
      </w:tr>
      <w:tr w:rsidR="007E6164" w:rsidRPr="008930A1" w:rsidTr="00384B2D">
        <w:trPr>
          <w:cantSplit/>
          <w:trHeight w:val="343"/>
        </w:trPr>
        <w:tc>
          <w:tcPr>
            <w:tcW w:w="2520"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144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132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44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08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10</w:t>
            </w:r>
          </w:p>
        </w:tc>
      </w:tr>
      <w:tr w:rsidR="007E6164" w:rsidRPr="008930A1" w:rsidTr="00384B2D">
        <w:trPr>
          <w:cantSplit/>
          <w:trHeight w:val="344"/>
        </w:trPr>
        <w:tc>
          <w:tcPr>
            <w:tcW w:w="2520"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144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w:t>
            </w:r>
          </w:p>
        </w:tc>
        <w:tc>
          <w:tcPr>
            <w:tcW w:w="132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44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1080" w:type="dxa"/>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5</w:t>
            </w:r>
          </w:p>
        </w:tc>
      </w:tr>
      <w:tr w:rsidR="007E6164" w:rsidRPr="008930A1" w:rsidTr="00384B2D">
        <w:trPr>
          <w:cantSplit/>
          <w:trHeight w:val="344"/>
        </w:trPr>
        <w:tc>
          <w:tcPr>
            <w:tcW w:w="2520"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32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08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2520"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32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08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2520"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縫</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32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08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2520" w:type="dxa"/>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sz w:val="24"/>
                <w:szCs w:val="24"/>
              </w:rPr>
              <w:t>6.</w:t>
            </w:r>
            <w:r w:rsidRPr="008930A1">
              <w:rPr>
                <w:rFonts w:ascii="標楷體" w:hAnsi="標楷體" w:hint="eastAsia"/>
                <w:sz w:val="24"/>
                <w:szCs w:val="24"/>
              </w:rPr>
              <w:t>其　　他</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32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44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1080" w:type="dxa"/>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2520" w:type="dxa"/>
            <w:tcBorders>
              <w:bottom w:val="single" w:sz="12" w:space="0" w:color="auto"/>
            </w:tcBorders>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hint="eastAsia"/>
                <w:sz w:val="24"/>
                <w:szCs w:val="24"/>
              </w:rPr>
              <w:t>合　　　　計</w:t>
            </w:r>
          </w:p>
        </w:tc>
        <w:tc>
          <w:tcPr>
            <w:tcW w:w="1440"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3</w:t>
            </w:r>
          </w:p>
        </w:tc>
        <w:tc>
          <w:tcPr>
            <w:tcW w:w="1320"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c>
          <w:tcPr>
            <w:tcW w:w="1440"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1080" w:type="dxa"/>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15</w:t>
            </w:r>
          </w:p>
        </w:tc>
      </w:tr>
    </w:tbl>
    <w:p w:rsidR="007E6164" w:rsidRPr="008930A1" w:rsidRDefault="007E6164" w:rsidP="007E6164">
      <w:pPr>
        <w:pStyle w:val="a6"/>
        <w:adjustRightInd w:val="0"/>
        <w:spacing w:line="300" w:lineRule="auto"/>
        <w:ind w:leftChars="500" w:left="31680" w:hangingChars="100" w:firstLine="31680"/>
        <w:rPr>
          <w:rFonts w:ascii="標楷體"/>
          <w:sz w:val="24"/>
          <w:szCs w:val="24"/>
        </w:rPr>
      </w:pPr>
    </w:p>
    <w:p w:rsidR="007E6164" w:rsidRPr="008930A1" w:rsidRDefault="007E6164" w:rsidP="00534224">
      <w:pPr>
        <w:pStyle w:val="a6"/>
        <w:adjustRightInd w:val="0"/>
        <w:spacing w:line="300" w:lineRule="auto"/>
        <w:ind w:leftChars="607" w:left="31680" w:hangingChars="118" w:firstLine="31680"/>
        <w:rPr>
          <w:rFonts w:ascii="標楷體"/>
          <w:sz w:val="24"/>
          <w:szCs w:val="24"/>
        </w:rPr>
      </w:pPr>
      <w:r>
        <w:rPr>
          <w:rFonts w:ascii="標楷體" w:hAnsi="標楷體"/>
          <w:sz w:val="24"/>
          <w:szCs w:val="24"/>
        </w:rPr>
        <w:t>1.</w:t>
      </w:r>
      <w:r w:rsidRPr="008930A1">
        <w:rPr>
          <w:rFonts w:ascii="標楷體" w:hAnsi="標楷體" w:hint="eastAsia"/>
          <w:sz w:val="24"/>
          <w:szCs w:val="24"/>
        </w:rPr>
        <w:t>蒐集時間：</w:t>
      </w: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11</w:t>
      </w:r>
      <w:r w:rsidRPr="008930A1">
        <w:rPr>
          <w:rFonts w:ascii="標楷體" w:hAnsi="標楷體" w:hint="eastAsia"/>
          <w:sz w:val="24"/>
          <w:szCs w:val="24"/>
        </w:rPr>
        <w:t>月</w:t>
      </w:r>
      <w:r w:rsidRPr="008930A1">
        <w:rPr>
          <w:rFonts w:ascii="標楷體" w:hAnsi="標楷體"/>
          <w:sz w:val="24"/>
          <w:szCs w:val="24"/>
        </w:rPr>
        <w:t>1</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3</w:t>
      </w:r>
      <w:r w:rsidRPr="008930A1">
        <w:rPr>
          <w:rFonts w:ascii="標楷體" w:hAnsi="標楷體" w:hint="eastAsia"/>
          <w:sz w:val="24"/>
          <w:szCs w:val="24"/>
        </w:rPr>
        <w:t>月</w:t>
      </w:r>
      <w:r w:rsidRPr="008930A1">
        <w:rPr>
          <w:rFonts w:ascii="標楷體" w:hAnsi="標楷體"/>
          <w:sz w:val="24"/>
          <w:szCs w:val="24"/>
        </w:rPr>
        <w:t>15</w:t>
      </w:r>
      <w:r w:rsidRPr="008930A1">
        <w:rPr>
          <w:rFonts w:ascii="標楷體" w:hAnsi="標楷體" w:hint="eastAsia"/>
          <w:sz w:val="24"/>
          <w:szCs w:val="24"/>
        </w:rPr>
        <w:t>日，以一個半月為週期</w:t>
      </w:r>
    </w:p>
    <w:p w:rsidR="007E6164" w:rsidRPr="008930A1" w:rsidRDefault="007E6164" w:rsidP="00534224">
      <w:pPr>
        <w:pStyle w:val="a6"/>
        <w:adjustRightInd w:val="0"/>
        <w:spacing w:line="300" w:lineRule="auto"/>
        <w:ind w:leftChars="607" w:left="31680" w:hangingChars="118" w:firstLine="31680"/>
        <w:rPr>
          <w:rFonts w:ascii="標楷體"/>
          <w:sz w:val="24"/>
          <w:szCs w:val="24"/>
        </w:rPr>
      </w:pPr>
      <w:r>
        <w:rPr>
          <w:rFonts w:ascii="標楷體" w:hAnsi="標楷體"/>
          <w:sz w:val="24"/>
          <w:szCs w:val="24"/>
        </w:rPr>
        <w:t>2.</w:t>
      </w:r>
      <w:r w:rsidRPr="008930A1">
        <w:rPr>
          <w:rFonts w:ascii="標楷體" w:hAnsi="標楷體" w:hint="eastAsia"/>
          <w:sz w:val="24"/>
          <w:szCs w:val="24"/>
        </w:rPr>
        <w:t>蒐</w:t>
      </w:r>
      <w:r w:rsidRPr="008930A1">
        <w:rPr>
          <w:rFonts w:ascii="標楷體" w:hAnsi="標楷體"/>
          <w:sz w:val="24"/>
          <w:szCs w:val="24"/>
        </w:rPr>
        <w:t xml:space="preserve"> </w:t>
      </w:r>
      <w:r w:rsidRPr="008930A1">
        <w:rPr>
          <w:rFonts w:ascii="標楷體" w:hAnsi="標楷體" w:hint="eastAsia"/>
          <w:sz w:val="24"/>
          <w:szCs w:val="24"/>
        </w:rPr>
        <w:t>集</w:t>
      </w:r>
      <w:r w:rsidRPr="008930A1">
        <w:rPr>
          <w:rFonts w:ascii="標楷體" w:hAnsi="標楷體"/>
          <w:sz w:val="24"/>
          <w:szCs w:val="24"/>
        </w:rPr>
        <w:t xml:space="preserve"> </w:t>
      </w:r>
      <w:r w:rsidRPr="008930A1">
        <w:rPr>
          <w:rFonts w:ascii="標楷體" w:hAnsi="標楷體" w:hint="eastAsia"/>
          <w:sz w:val="24"/>
          <w:szCs w:val="24"/>
        </w:rPr>
        <w:t>人：</w:t>
      </w:r>
      <w:r w:rsidRPr="008930A1">
        <w:rPr>
          <w:rFonts w:ascii="標楷體" w:hint="eastAsia"/>
          <w:sz w:val="24"/>
          <w:szCs w:val="24"/>
        </w:rPr>
        <w:t>○○○</w:t>
      </w:r>
    </w:p>
    <w:p w:rsidR="007E6164" w:rsidRPr="008930A1" w:rsidRDefault="007E6164" w:rsidP="00534224">
      <w:pPr>
        <w:pStyle w:val="a6"/>
        <w:adjustRightInd w:val="0"/>
        <w:spacing w:line="300" w:lineRule="auto"/>
        <w:ind w:leftChars="607" w:left="31680" w:hangingChars="118" w:firstLine="31680"/>
        <w:rPr>
          <w:rFonts w:ascii="標楷體"/>
          <w:sz w:val="24"/>
          <w:szCs w:val="24"/>
        </w:rPr>
      </w:pPr>
      <w:r>
        <w:rPr>
          <w:rFonts w:ascii="標楷體" w:hAnsi="標楷體"/>
          <w:sz w:val="24"/>
          <w:szCs w:val="24"/>
        </w:rPr>
        <w:t>3.</w:t>
      </w:r>
      <w:r w:rsidRPr="008930A1">
        <w:rPr>
          <w:rFonts w:ascii="標楷體" w:hAnsi="標楷體" w:hint="eastAsia"/>
          <w:sz w:val="24"/>
          <w:szCs w:val="24"/>
        </w:rPr>
        <w:t>蒐集方式：全檢（資料存在品質檢驗記錄表）</w:t>
      </w:r>
    </w:p>
    <w:p w:rsidR="007E6164" w:rsidRPr="008930A1" w:rsidRDefault="007E6164" w:rsidP="00534224">
      <w:pPr>
        <w:pStyle w:val="a6"/>
        <w:adjustRightInd w:val="0"/>
        <w:spacing w:line="300" w:lineRule="auto"/>
        <w:ind w:leftChars="607" w:left="31680" w:hangingChars="118" w:firstLine="31680"/>
        <w:rPr>
          <w:rFonts w:ascii="標楷體"/>
          <w:sz w:val="24"/>
          <w:szCs w:val="24"/>
        </w:rPr>
      </w:pPr>
      <w:r>
        <w:rPr>
          <w:rFonts w:ascii="標楷體" w:hAnsi="標楷體"/>
          <w:sz w:val="24"/>
          <w:szCs w:val="24"/>
        </w:rPr>
        <w:t>4.</w:t>
      </w:r>
      <w:r w:rsidRPr="008930A1">
        <w:rPr>
          <w:rFonts w:ascii="標楷體" w:hAnsi="標楷體" w:hint="eastAsia"/>
          <w:sz w:val="24"/>
          <w:szCs w:val="24"/>
        </w:rPr>
        <w:t>不合格張數統計</w:t>
      </w:r>
    </w:p>
    <w:p w:rsidR="007E6164" w:rsidRPr="008930A1" w:rsidRDefault="007E6164" w:rsidP="00534224">
      <w:pPr>
        <w:pStyle w:val="a6"/>
        <w:adjustRightInd w:val="0"/>
        <w:spacing w:line="300" w:lineRule="auto"/>
        <w:ind w:leftChars="500" w:left="31680" w:hangingChars="100" w:firstLine="31680"/>
        <w:rPr>
          <w:rFonts w:ascii="標楷體"/>
          <w:sz w:val="24"/>
          <w:szCs w:val="24"/>
        </w:rPr>
      </w:pPr>
    </w:p>
    <w:tbl>
      <w:tblPr>
        <w:tblW w:w="7863" w:type="dxa"/>
        <w:tblInd w:w="13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597"/>
        <w:gridCol w:w="1633"/>
        <w:gridCol w:w="1633"/>
      </w:tblGrid>
      <w:tr w:rsidR="007E6164" w:rsidRPr="008930A1" w:rsidTr="00384B2D">
        <w:trPr>
          <w:cantSplit/>
          <w:trHeight w:val="386"/>
        </w:trPr>
        <w:tc>
          <w:tcPr>
            <w:tcW w:w="4597" w:type="dxa"/>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改　善　中　蒐　集　期　間</w:t>
            </w:r>
          </w:p>
        </w:tc>
        <w:tc>
          <w:tcPr>
            <w:tcW w:w="1633" w:type="dxa"/>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抽照張數</w:t>
            </w:r>
          </w:p>
        </w:tc>
        <w:tc>
          <w:tcPr>
            <w:tcW w:w="1633" w:type="dxa"/>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不合格數</w:t>
            </w:r>
          </w:p>
        </w:tc>
      </w:tr>
      <w:tr w:rsidR="007E6164" w:rsidRPr="008930A1" w:rsidTr="00384B2D">
        <w:trPr>
          <w:cantSplit/>
          <w:trHeight w:val="387"/>
        </w:trPr>
        <w:tc>
          <w:tcPr>
            <w:tcW w:w="4597" w:type="dxa"/>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11</w:t>
            </w:r>
            <w:r w:rsidRPr="008930A1">
              <w:rPr>
                <w:rFonts w:ascii="標楷體" w:hAnsi="標楷體" w:hint="eastAsia"/>
                <w:sz w:val="24"/>
                <w:szCs w:val="24"/>
              </w:rPr>
              <w:t>月</w:t>
            </w:r>
            <w:r w:rsidRPr="008930A1">
              <w:rPr>
                <w:rFonts w:ascii="標楷體" w:hAnsi="標楷體"/>
                <w:sz w:val="24"/>
                <w:szCs w:val="24"/>
              </w:rPr>
              <w:t>1</w:t>
            </w:r>
            <w:r w:rsidRPr="008930A1">
              <w:rPr>
                <w:rFonts w:ascii="標楷體" w:hAnsi="標楷體" w:hint="eastAsia"/>
                <w:sz w:val="24"/>
                <w:szCs w:val="24"/>
              </w:rPr>
              <w:t>日～</w:t>
            </w: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12</w:t>
            </w:r>
            <w:r w:rsidRPr="008930A1">
              <w:rPr>
                <w:rFonts w:ascii="標楷體" w:hAnsi="標楷體" w:hint="eastAsia"/>
                <w:sz w:val="24"/>
                <w:szCs w:val="24"/>
              </w:rPr>
              <w:t>月</w:t>
            </w:r>
            <w:r w:rsidRPr="008930A1">
              <w:rPr>
                <w:rFonts w:ascii="標楷體" w:hAnsi="標楷體"/>
                <w:sz w:val="24"/>
                <w:szCs w:val="24"/>
              </w:rPr>
              <w:t>15</w:t>
            </w:r>
            <w:r w:rsidRPr="008930A1">
              <w:rPr>
                <w:rFonts w:ascii="標楷體" w:hAnsi="標楷體" w:hint="eastAsia"/>
                <w:sz w:val="24"/>
                <w:szCs w:val="24"/>
              </w:rPr>
              <w:t>日</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19</w:t>
            </w:r>
            <w:r w:rsidRPr="008930A1">
              <w:rPr>
                <w:rFonts w:ascii="標楷體" w:hAnsi="標楷體" w:hint="eastAsia"/>
                <w:sz w:val="24"/>
                <w:szCs w:val="24"/>
              </w:rPr>
              <w:t>張</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張</w:t>
            </w:r>
          </w:p>
        </w:tc>
      </w:tr>
      <w:tr w:rsidR="007E6164" w:rsidRPr="008930A1" w:rsidTr="00384B2D">
        <w:trPr>
          <w:cantSplit/>
          <w:trHeight w:val="387"/>
        </w:trPr>
        <w:tc>
          <w:tcPr>
            <w:tcW w:w="4597" w:type="dxa"/>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12</w:t>
            </w:r>
            <w:r w:rsidRPr="008930A1">
              <w:rPr>
                <w:rFonts w:ascii="標楷體" w:hAnsi="標楷體" w:hint="eastAsia"/>
                <w:sz w:val="24"/>
                <w:szCs w:val="24"/>
              </w:rPr>
              <w:t>月</w:t>
            </w:r>
            <w:r w:rsidRPr="008930A1">
              <w:rPr>
                <w:rFonts w:ascii="標楷體" w:hAnsi="標楷體"/>
                <w:sz w:val="24"/>
                <w:szCs w:val="24"/>
              </w:rPr>
              <w:t>16</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1</w:t>
            </w:r>
            <w:r w:rsidRPr="008930A1">
              <w:rPr>
                <w:rFonts w:ascii="標楷體" w:hAnsi="標楷體" w:hint="eastAsia"/>
                <w:sz w:val="24"/>
                <w:szCs w:val="24"/>
              </w:rPr>
              <w:t>月</w:t>
            </w:r>
            <w:r w:rsidRPr="008930A1">
              <w:rPr>
                <w:rFonts w:ascii="標楷體" w:hAnsi="標楷體"/>
                <w:sz w:val="24"/>
                <w:szCs w:val="24"/>
              </w:rPr>
              <w:t>31</w:t>
            </w:r>
            <w:r w:rsidRPr="008930A1">
              <w:rPr>
                <w:rFonts w:ascii="標楷體" w:hAnsi="標楷體" w:hint="eastAsia"/>
                <w:sz w:val="24"/>
                <w:szCs w:val="24"/>
              </w:rPr>
              <w:t>日</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60</w:t>
            </w:r>
            <w:r w:rsidRPr="008930A1">
              <w:rPr>
                <w:rFonts w:ascii="標楷體" w:hAnsi="標楷體" w:hint="eastAsia"/>
                <w:sz w:val="24"/>
                <w:szCs w:val="24"/>
              </w:rPr>
              <w:t>張</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8</w:t>
            </w:r>
            <w:r w:rsidRPr="008930A1">
              <w:rPr>
                <w:rFonts w:ascii="標楷體" w:hAnsi="標楷體" w:hint="eastAsia"/>
                <w:sz w:val="24"/>
                <w:szCs w:val="24"/>
              </w:rPr>
              <w:t>張</w:t>
            </w:r>
          </w:p>
        </w:tc>
      </w:tr>
      <w:tr w:rsidR="007E6164" w:rsidRPr="008930A1" w:rsidTr="00384B2D">
        <w:trPr>
          <w:cantSplit/>
          <w:trHeight w:val="387"/>
        </w:trPr>
        <w:tc>
          <w:tcPr>
            <w:tcW w:w="4597" w:type="dxa"/>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1</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3</w:t>
            </w:r>
            <w:r w:rsidRPr="008930A1">
              <w:rPr>
                <w:rFonts w:ascii="標楷體" w:hAnsi="標楷體" w:hint="eastAsia"/>
                <w:sz w:val="24"/>
                <w:szCs w:val="24"/>
              </w:rPr>
              <w:t>月</w:t>
            </w:r>
            <w:r w:rsidRPr="008930A1">
              <w:rPr>
                <w:rFonts w:ascii="標楷體" w:hAnsi="標楷體"/>
                <w:sz w:val="24"/>
                <w:szCs w:val="24"/>
              </w:rPr>
              <w:t>15</w:t>
            </w:r>
            <w:r w:rsidRPr="008930A1">
              <w:rPr>
                <w:rFonts w:ascii="標楷體" w:hAnsi="標楷體" w:hint="eastAsia"/>
                <w:sz w:val="24"/>
                <w:szCs w:val="24"/>
              </w:rPr>
              <w:t>日</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34</w:t>
            </w:r>
            <w:r w:rsidRPr="008930A1">
              <w:rPr>
                <w:rFonts w:ascii="標楷體" w:hAnsi="標楷體" w:hint="eastAsia"/>
                <w:sz w:val="24"/>
                <w:szCs w:val="24"/>
              </w:rPr>
              <w:t>張</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張</w:t>
            </w:r>
          </w:p>
        </w:tc>
      </w:tr>
      <w:tr w:rsidR="007E6164" w:rsidRPr="008930A1" w:rsidTr="00384B2D">
        <w:trPr>
          <w:cantSplit/>
          <w:trHeight w:val="387"/>
        </w:trPr>
        <w:tc>
          <w:tcPr>
            <w:tcW w:w="4597" w:type="dxa"/>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hint="eastAsia"/>
                <w:sz w:val="24"/>
                <w:szCs w:val="24"/>
              </w:rPr>
              <w:t>合　　　　　計</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113</w:t>
            </w:r>
            <w:r w:rsidRPr="008930A1">
              <w:rPr>
                <w:rFonts w:ascii="標楷體" w:hAnsi="標楷體" w:hint="eastAsia"/>
                <w:sz w:val="24"/>
                <w:szCs w:val="24"/>
              </w:rPr>
              <w:t>張</w:t>
            </w:r>
          </w:p>
        </w:tc>
        <w:tc>
          <w:tcPr>
            <w:tcW w:w="1633" w:type="dxa"/>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15</w:t>
            </w:r>
            <w:r w:rsidRPr="008930A1">
              <w:rPr>
                <w:rFonts w:ascii="標楷體" w:hAnsi="標楷體" w:hint="eastAsia"/>
                <w:sz w:val="24"/>
                <w:szCs w:val="24"/>
              </w:rPr>
              <w:t>張</w:t>
            </w:r>
          </w:p>
        </w:tc>
      </w:tr>
      <w:tr w:rsidR="007E6164" w:rsidRPr="008930A1" w:rsidTr="00384B2D">
        <w:trPr>
          <w:cantSplit/>
          <w:trHeight w:val="387"/>
        </w:trPr>
        <w:tc>
          <w:tcPr>
            <w:tcW w:w="4597" w:type="dxa"/>
            <w:tcBorders>
              <w:bottom w:val="single" w:sz="12" w:space="0" w:color="auto"/>
            </w:tcBorders>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hint="eastAsia"/>
                <w:sz w:val="24"/>
                <w:szCs w:val="24"/>
              </w:rPr>
              <w:t>不　合　格　率</w:t>
            </w:r>
          </w:p>
        </w:tc>
        <w:tc>
          <w:tcPr>
            <w:tcW w:w="3266" w:type="dxa"/>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bl>
    <w:p w:rsidR="007E6164" w:rsidRDefault="007E6164" w:rsidP="007E6164">
      <w:pPr>
        <w:pStyle w:val="a6"/>
        <w:adjustRightInd w:val="0"/>
        <w:spacing w:line="300" w:lineRule="auto"/>
        <w:ind w:leftChars="400" w:left="31680" w:hangingChars="100" w:firstLine="31680"/>
        <w:rPr>
          <w:rFonts w:ascii="標楷體"/>
          <w:sz w:val="24"/>
          <w:szCs w:val="24"/>
        </w:rPr>
      </w:pPr>
    </w:p>
    <w:p w:rsidR="007E6164" w:rsidRDefault="007E6164" w:rsidP="00534224">
      <w:pPr>
        <w:pStyle w:val="a6"/>
        <w:adjustRightInd w:val="0"/>
        <w:spacing w:line="300" w:lineRule="auto"/>
        <w:ind w:leftChars="400" w:left="31680" w:hangingChars="100" w:firstLine="31680"/>
        <w:rPr>
          <w:rFonts w:ascii="標楷體"/>
          <w:sz w:val="24"/>
          <w:szCs w:val="24"/>
        </w:rPr>
      </w:pPr>
    </w:p>
    <w:p w:rsidR="007E6164" w:rsidRDefault="007E6164" w:rsidP="00534224">
      <w:pPr>
        <w:pStyle w:val="a6"/>
        <w:adjustRightInd w:val="0"/>
        <w:spacing w:line="300" w:lineRule="auto"/>
        <w:ind w:leftChars="400" w:left="31680" w:hangingChars="100" w:firstLine="31680"/>
        <w:rPr>
          <w:rFonts w:ascii="標楷體"/>
          <w:sz w:val="24"/>
          <w:szCs w:val="24"/>
        </w:rPr>
      </w:pP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w:t>
      </w:r>
      <w:r>
        <w:rPr>
          <w:rFonts w:ascii="標楷體" w:hAnsi="標楷體" w:hint="eastAsia"/>
          <w:sz w:val="24"/>
          <w:szCs w:val="24"/>
          <w:lang w:eastAsia="zh-HK"/>
        </w:rPr>
        <w:t>二</w:t>
      </w:r>
      <w:r>
        <w:rPr>
          <w:rFonts w:ascii="標楷體" w:hAnsi="標楷體" w:hint="eastAsia"/>
          <w:sz w:val="24"/>
          <w:szCs w:val="24"/>
        </w:rPr>
        <w:t>）</w:t>
      </w:r>
      <w:r w:rsidRPr="008930A1">
        <w:rPr>
          <w:rFonts w:ascii="標楷體" w:hAnsi="標楷體" w:hint="eastAsia"/>
          <w:sz w:val="24"/>
          <w:szCs w:val="24"/>
        </w:rPr>
        <w:t>柏拉圖分析</w:t>
      </w:r>
    </w:p>
    <w:p w:rsidR="007E6164" w:rsidRPr="008930A1" w:rsidRDefault="007E6164" w:rsidP="00534224">
      <w:pPr>
        <w:pStyle w:val="a6"/>
        <w:adjustRightInd w:val="0"/>
        <w:spacing w:line="300" w:lineRule="auto"/>
        <w:ind w:leftChars="500" w:left="31680" w:hangingChars="100" w:firstLine="31680"/>
        <w:rPr>
          <w:rFonts w:ascii="標楷體"/>
          <w:sz w:val="24"/>
          <w:szCs w:val="24"/>
        </w:rPr>
      </w:pPr>
    </w:p>
    <w:p w:rsidR="007E6164" w:rsidRPr="008930A1" w:rsidRDefault="007E6164" w:rsidP="00534224">
      <w:pPr>
        <w:pStyle w:val="a6"/>
        <w:adjustRightInd w:val="0"/>
        <w:spacing w:line="300" w:lineRule="auto"/>
        <w:ind w:leftChars="500" w:left="31680" w:hangingChars="100" w:firstLine="31680"/>
        <w:rPr>
          <w:rFonts w:ascii="標楷體"/>
          <w:sz w:val="24"/>
          <w:szCs w:val="24"/>
        </w:rPr>
      </w:pPr>
      <w:r w:rsidRPr="008930A1">
        <w:rPr>
          <w:rFonts w:ascii="標楷體" w:hAnsi="標楷體" w:hint="eastAsia"/>
          <w:sz w:val="24"/>
          <w:szCs w:val="24"/>
        </w:rPr>
        <w:t xml:space="preserve">改善中查檢表　　　　　　　　　　　　　　　　　</w:t>
      </w:r>
      <w:r w:rsidRPr="008930A1">
        <w:rPr>
          <w:rFonts w:ascii="標楷體" w:hAnsi="標楷體"/>
          <w:sz w:val="24"/>
          <w:szCs w:val="24"/>
        </w:rPr>
        <w:t>RT</w:t>
      </w:r>
      <w:r w:rsidRPr="008930A1">
        <w:rPr>
          <w:rFonts w:ascii="標楷體" w:hAnsi="標楷體" w:hint="eastAsia"/>
          <w:sz w:val="24"/>
          <w:szCs w:val="24"/>
        </w:rPr>
        <w:t>抽照張數</w:t>
      </w:r>
      <w:r w:rsidRPr="008930A1">
        <w:rPr>
          <w:rFonts w:ascii="標楷體" w:hAnsi="標楷體"/>
          <w:sz w:val="24"/>
          <w:szCs w:val="24"/>
        </w:rPr>
        <w:t>113</w:t>
      </w:r>
      <w:r w:rsidRPr="008930A1">
        <w:rPr>
          <w:rFonts w:ascii="標楷體" w:hAnsi="標楷體" w:hint="eastAsia"/>
          <w:sz w:val="24"/>
          <w:szCs w:val="24"/>
        </w:rPr>
        <w:t>張</w:t>
      </w:r>
    </w:p>
    <w:tbl>
      <w:tblPr>
        <w:tblW w:w="4262" w:type="pct"/>
        <w:tblInd w:w="13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945"/>
        <w:gridCol w:w="1945"/>
        <w:gridCol w:w="1945"/>
        <w:gridCol w:w="1945"/>
      </w:tblGrid>
      <w:tr w:rsidR="007E6164" w:rsidRPr="008930A1" w:rsidTr="006D41FD">
        <w:trPr>
          <w:cantSplit/>
        </w:trPr>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不良項目</w:t>
            </w:r>
          </w:p>
        </w:tc>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不合格張數</w:t>
            </w:r>
          </w:p>
        </w:tc>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hint="eastAsia"/>
                <w:sz w:val="24"/>
                <w:szCs w:val="24"/>
              </w:rPr>
              <w:t>不合格率</w:t>
            </w:r>
            <w:r w:rsidRPr="008930A1">
              <w:rPr>
                <w:rFonts w:ascii="標楷體" w:hAnsi="標楷體"/>
                <w:sz w:val="24"/>
                <w:szCs w:val="24"/>
              </w:rPr>
              <w:t>%</w:t>
            </w:r>
          </w:p>
        </w:tc>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hint="eastAsia"/>
                <w:sz w:val="24"/>
                <w:szCs w:val="24"/>
              </w:rPr>
              <w:t>累計不合格率</w:t>
            </w:r>
            <w:r w:rsidRPr="008930A1">
              <w:rPr>
                <w:rFonts w:ascii="標楷體" w:hAnsi="標楷體"/>
                <w:sz w:val="24"/>
                <w:szCs w:val="24"/>
              </w:rPr>
              <w:t>%</w:t>
            </w:r>
          </w:p>
        </w:tc>
      </w:tr>
      <w:tr w:rsidR="007E6164" w:rsidRPr="008930A1" w:rsidTr="006D41FD">
        <w:trPr>
          <w:cantSplit/>
        </w:trPr>
        <w:tc>
          <w:tcPr>
            <w:tcW w:w="125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8.9</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8.9</w:t>
            </w:r>
          </w:p>
        </w:tc>
      </w:tr>
      <w:tr w:rsidR="007E6164" w:rsidRPr="008930A1" w:rsidTr="006D41FD">
        <w:trPr>
          <w:cantSplit/>
        </w:trPr>
        <w:tc>
          <w:tcPr>
            <w:tcW w:w="125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4.4</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r w:rsidR="007E6164" w:rsidRPr="008930A1" w:rsidTr="006D41FD">
        <w:trPr>
          <w:cantSplit/>
        </w:trPr>
        <w:tc>
          <w:tcPr>
            <w:tcW w:w="125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r w:rsidR="007E6164" w:rsidRPr="008930A1" w:rsidTr="006D41FD">
        <w:trPr>
          <w:cantSplit/>
        </w:trPr>
        <w:tc>
          <w:tcPr>
            <w:tcW w:w="125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r w:rsidR="007E6164" w:rsidRPr="008930A1" w:rsidTr="006D41FD">
        <w:trPr>
          <w:cantSplit/>
        </w:trPr>
        <w:tc>
          <w:tcPr>
            <w:tcW w:w="1250" w:type="pct"/>
            <w:vAlign w:val="center"/>
          </w:tcPr>
          <w:p w:rsidR="007E6164" w:rsidRPr="008930A1" w:rsidRDefault="007E6164" w:rsidP="008930A1">
            <w:pPr>
              <w:pStyle w:val="1110"/>
              <w:spacing w:before="0" w:after="120" w:line="300" w:lineRule="auto"/>
              <w:ind w:left="57" w:right="57" w:firstLine="0"/>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痕</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r w:rsidR="007E6164" w:rsidRPr="008930A1" w:rsidTr="006D41FD">
        <w:trPr>
          <w:cantSplit/>
        </w:trPr>
        <w:tc>
          <w:tcPr>
            <w:tcW w:w="1250" w:type="pct"/>
            <w:tcBorders>
              <w:bottom w:val="single" w:sz="12" w:space="0" w:color="auto"/>
            </w:tcBorders>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合　　計</w:t>
            </w:r>
          </w:p>
        </w:tc>
        <w:tc>
          <w:tcPr>
            <w:tcW w:w="1250" w:type="pct"/>
            <w:tcBorders>
              <w:bottom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15</w:t>
            </w:r>
          </w:p>
        </w:tc>
        <w:tc>
          <w:tcPr>
            <w:tcW w:w="1250" w:type="pct"/>
            <w:tcBorders>
              <w:bottom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c>
          <w:tcPr>
            <w:tcW w:w="1250" w:type="pct"/>
            <w:tcBorders>
              <w:bottom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13.3</w:t>
            </w:r>
          </w:p>
        </w:tc>
      </w:tr>
    </w:tbl>
    <w:p w:rsidR="007E6164" w:rsidRPr="008930A1" w:rsidRDefault="007E6164" w:rsidP="008930A1">
      <w:pPr>
        <w:pStyle w:val="1110"/>
        <w:spacing w:before="0" w:after="120" w:line="300" w:lineRule="auto"/>
        <w:rPr>
          <w:rFonts w:ascii="標楷體"/>
        </w:rPr>
      </w:pPr>
    </w:p>
    <w:p w:rsidR="007E6164"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r>
        <w:rPr>
          <w:noProof/>
        </w:rPr>
        <w:pict>
          <v:shape id="圖片 5" o:spid="_x0000_s2241" type="#_x0000_t75" style="position:absolute;left:0;text-align:left;margin-left:34.3pt;margin-top:9.1pt;width:397.95pt;height:209.75pt;z-index:251637760;visibility:visible">
            <v:imagedata r:id="rId46" o:title="" cropleft="-1298f"/>
            <w10:anchorlock/>
          </v:shape>
        </w:pict>
      </w: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tbl>
      <w:tblPr>
        <w:tblW w:w="0" w:type="auto"/>
        <w:tblInd w:w="1610" w:type="dxa"/>
        <w:tblLayout w:type="fixed"/>
        <w:tblCellMar>
          <w:left w:w="28" w:type="dxa"/>
          <w:right w:w="28" w:type="dxa"/>
        </w:tblCellMar>
        <w:tblLook w:val="0000"/>
      </w:tblPr>
      <w:tblGrid>
        <w:gridCol w:w="705"/>
        <w:gridCol w:w="706"/>
        <w:gridCol w:w="706"/>
        <w:gridCol w:w="706"/>
        <w:gridCol w:w="706"/>
        <w:gridCol w:w="705"/>
        <w:gridCol w:w="706"/>
        <w:gridCol w:w="706"/>
        <w:gridCol w:w="706"/>
        <w:gridCol w:w="706"/>
      </w:tblGrid>
      <w:tr w:rsidR="007E6164" w:rsidRPr="008930A1" w:rsidTr="007C5A69">
        <w:trPr>
          <w:cantSplit/>
          <w:trHeight w:val="420"/>
        </w:trPr>
        <w:tc>
          <w:tcPr>
            <w:tcW w:w="705"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c>
          <w:tcPr>
            <w:tcW w:w="705"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706"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7E6164" w:rsidRPr="008930A1" w:rsidTr="00706AB0">
        <w:trPr>
          <w:cantSplit/>
          <w:trHeight w:val="1251"/>
        </w:trPr>
        <w:tc>
          <w:tcPr>
            <w:tcW w:w="705"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　　渣</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　　孔</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　　痕</w:t>
            </w:r>
          </w:p>
        </w:tc>
        <w:tc>
          <w:tcPr>
            <w:tcW w:w="705"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　　痕</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　　孔</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706"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　　痕</w:t>
            </w:r>
          </w:p>
        </w:tc>
      </w:tr>
    </w:tbl>
    <w:p w:rsidR="007E6164" w:rsidRPr="008930A1" w:rsidRDefault="007E6164" w:rsidP="008930A1">
      <w:pPr>
        <w:pStyle w:val="a6"/>
        <w:adjustRightInd w:val="0"/>
        <w:spacing w:line="300" w:lineRule="auto"/>
        <w:ind w:left="0" w:firstLineChars="0" w:firstLine="0"/>
        <w:rPr>
          <w:rFonts w:ascii="標楷體"/>
          <w:b/>
          <w:sz w:val="24"/>
          <w:szCs w:val="24"/>
        </w:rPr>
      </w:pPr>
    </w:p>
    <w:p w:rsidR="007E6164" w:rsidRPr="008930A1" w:rsidRDefault="007E6164" w:rsidP="008930A1">
      <w:pPr>
        <w:pStyle w:val="a6"/>
        <w:adjustRightInd w:val="0"/>
        <w:spacing w:line="300" w:lineRule="auto"/>
        <w:ind w:left="0" w:firstLineChars="0" w:firstLine="0"/>
        <w:rPr>
          <w:rFonts w:ascii="標楷體"/>
          <w:b/>
          <w:sz w:val="24"/>
          <w:szCs w:val="24"/>
        </w:rPr>
      </w:pPr>
    </w:p>
    <w:p w:rsidR="007E6164" w:rsidRPr="00B5431B" w:rsidRDefault="007E6164" w:rsidP="008930A1">
      <w:pPr>
        <w:pStyle w:val="a6"/>
        <w:adjustRightInd w:val="0"/>
        <w:spacing w:line="300" w:lineRule="auto"/>
        <w:ind w:left="0" w:firstLineChars="0" w:firstLine="0"/>
        <w:rPr>
          <w:rFonts w:ascii="標楷體"/>
          <w:b/>
        </w:rPr>
      </w:pPr>
      <w:r w:rsidRPr="00B5431B">
        <w:rPr>
          <w:rFonts w:ascii="標楷體" w:hAnsi="標楷體" w:hint="eastAsia"/>
          <w:b/>
        </w:rPr>
        <w:t>捌、改善成果</w:t>
      </w:r>
    </w:p>
    <w:p w:rsidR="007E6164" w:rsidRPr="008930A1" w:rsidRDefault="007E6164" w:rsidP="00534224">
      <w:pPr>
        <w:pStyle w:val="a6"/>
        <w:adjustRightInd w:val="0"/>
        <w:spacing w:line="300" w:lineRule="auto"/>
        <w:ind w:left="0" w:firstLine="31680"/>
        <w:rPr>
          <w:rFonts w:ascii="標楷體"/>
          <w:sz w:val="24"/>
          <w:szCs w:val="24"/>
        </w:rPr>
      </w:pPr>
      <w:r w:rsidRPr="008930A1">
        <w:rPr>
          <w:rFonts w:ascii="標楷體" w:hAnsi="標楷體" w:hint="eastAsia"/>
          <w:sz w:val="24"/>
          <w:szCs w:val="24"/>
        </w:rPr>
        <w:t>一、改善後數據蒐集</w:t>
      </w:r>
    </w:p>
    <w:tbl>
      <w:tblPr>
        <w:tblW w:w="4393"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561"/>
        <w:gridCol w:w="963"/>
        <w:gridCol w:w="1374"/>
        <w:gridCol w:w="1374"/>
        <w:gridCol w:w="1374"/>
        <w:gridCol w:w="1373"/>
      </w:tblGrid>
      <w:tr w:rsidR="007E6164" w:rsidRPr="008930A1" w:rsidTr="00A6387F">
        <w:trPr>
          <w:cantSplit/>
          <w:trHeight w:val="347"/>
        </w:trPr>
        <w:tc>
          <w:tcPr>
            <w:tcW w:w="1573" w:type="pct"/>
            <w:gridSpan w:val="2"/>
            <w:tcBorders>
              <w:top w:val="single" w:sz="12" w:space="0" w:color="auto"/>
              <w:bottom w:val="nil"/>
              <w:tl2br w:val="single" w:sz="4" w:space="0" w:color="auto"/>
            </w:tcBorders>
            <w:vAlign w:val="center"/>
          </w:tcPr>
          <w:p w:rsidR="007E6164" w:rsidRPr="008930A1" w:rsidRDefault="007E6164" w:rsidP="008930A1">
            <w:pPr>
              <w:spacing w:after="120" w:line="300" w:lineRule="auto"/>
              <w:ind w:right="57"/>
              <w:jc w:val="right"/>
              <w:rPr>
                <w:rFonts w:ascii="標楷體"/>
                <w:sz w:val="24"/>
                <w:szCs w:val="24"/>
              </w:rPr>
            </w:pPr>
            <w:r>
              <w:rPr>
                <w:noProof/>
              </w:rPr>
              <w:pict>
                <v:line id="_x0000_s2242" style="position:absolute;left:0;text-align:left;z-index:251661312;mso-wrap-edited:f" from="-.3pt,-.75pt" to="75.4pt,50.2pt"/>
              </w:pict>
            </w:r>
            <w:r w:rsidRPr="008930A1">
              <w:rPr>
                <w:rFonts w:ascii="標楷體" w:hAnsi="標楷體" w:hint="eastAsia"/>
                <w:sz w:val="24"/>
                <w:szCs w:val="24"/>
              </w:rPr>
              <w:t>年月</w:t>
            </w:r>
          </w:p>
        </w:tc>
        <w:tc>
          <w:tcPr>
            <w:tcW w:w="857"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83.11.03</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83.12.15</w:t>
            </w:r>
          </w:p>
        </w:tc>
        <w:tc>
          <w:tcPr>
            <w:tcW w:w="857"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83.12.16</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84.01.31</w:t>
            </w:r>
          </w:p>
        </w:tc>
        <w:tc>
          <w:tcPr>
            <w:tcW w:w="857"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84.02.01</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w:t>
            </w:r>
          </w:p>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84.03.15</w:t>
            </w:r>
          </w:p>
        </w:tc>
        <w:tc>
          <w:tcPr>
            <w:tcW w:w="857" w:type="pct"/>
            <w:vMerge w:val="restart"/>
            <w:tcBorders>
              <w:top w:val="single" w:sz="12" w:space="0" w:color="auto"/>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合　計</w:t>
            </w:r>
          </w:p>
        </w:tc>
      </w:tr>
      <w:tr w:rsidR="007E6164" w:rsidRPr="008930A1" w:rsidTr="00A6387F">
        <w:trPr>
          <w:cantSplit/>
          <w:trHeight w:val="451"/>
        </w:trPr>
        <w:tc>
          <w:tcPr>
            <w:tcW w:w="973" w:type="pct"/>
            <w:tcBorders>
              <w:top w:val="nil"/>
              <w:right w:val="nil"/>
            </w:tcBorders>
            <w:vAlign w:val="center"/>
          </w:tcPr>
          <w:p w:rsidR="007E6164" w:rsidRPr="008930A1" w:rsidRDefault="007E6164" w:rsidP="008930A1">
            <w:pPr>
              <w:spacing w:after="120" w:line="300" w:lineRule="auto"/>
              <w:ind w:left="57"/>
              <w:rPr>
                <w:rFonts w:ascii="標楷體"/>
                <w:sz w:val="24"/>
                <w:szCs w:val="24"/>
              </w:rPr>
            </w:pPr>
            <w:r w:rsidRPr="008930A1">
              <w:rPr>
                <w:rFonts w:ascii="標楷體" w:hAnsi="標楷體" w:hint="eastAsia"/>
                <w:sz w:val="24"/>
                <w:szCs w:val="24"/>
              </w:rPr>
              <w:t>不合</w:t>
            </w:r>
          </w:p>
          <w:p w:rsidR="007E6164" w:rsidRPr="008930A1" w:rsidRDefault="007E6164" w:rsidP="008930A1">
            <w:pPr>
              <w:spacing w:after="120" w:line="300" w:lineRule="auto"/>
              <w:ind w:left="57"/>
              <w:rPr>
                <w:rFonts w:ascii="標楷體"/>
                <w:sz w:val="24"/>
                <w:szCs w:val="24"/>
              </w:rPr>
            </w:pPr>
            <w:r w:rsidRPr="008930A1">
              <w:rPr>
                <w:rFonts w:ascii="標楷體" w:hAnsi="標楷體" w:hint="eastAsia"/>
                <w:sz w:val="24"/>
                <w:szCs w:val="24"/>
              </w:rPr>
              <w:t>格項目</w:t>
            </w:r>
          </w:p>
        </w:tc>
        <w:tc>
          <w:tcPr>
            <w:tcW w:w="599" w:type="pct"/>
            <w:tcBorders>
              <w:top w:val="nil"/>
              <w:left w:val="nil"/>
            </w:tcBorders>
            <w:vAlign w:val="center"/>
          </w:tcPr>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不合格</w:t>
            </w:r>
          </w:p>
          <w:p w:rsidR="007E6164" w:rsidRPr="008930A1" w:rsidRDefault="007E6164" w:rsidP="008930A1">
            <w:pPr>
              <w:spacing w:after="120" w:line="300" w:lineRule="auto"/>
              <w:jc w:val="center"/>
              <w:rPr>
                <w:rFonts w:ascii="標楷體"/>
                <w:sz w:val="24"/>
                <w:szCs w:val="24"/>
              </w:rPr>
            </w:pPr>
            <w:r w:rsidRPr="008930A1">
              <w:rPr>
                <w:rFonts w:ascii="標楷體" w:hAnsi="標楷體" w:hint="eastAsia"/>
                <w:sz w:val="24"/>
                <w:szCs w:val="24"/>
              </w:rPr>
              <w:t>張數</w:t>
            </w:r>
          </w:p>
        </w:tc>
        <w:tc>
          <w:tcPr>
            <w:tcW w:w="857" w:type="pct"/>
            <w:vMerge/>
            <w:vAlign w:val="center"/>
          </w:tcPr>
          <w:p w:rsidR="007E6164" w:rsidRPr="008930A1" w:rsidRDefault="007E6164" w:rsidP="008930A1">
            <w:pPr>
              <w:spacing w:after="120" w:line="300" w:lineRule="auto"/>
              <w:jc w:val="center"/>
              <w:rPr>
                <w:rFonts w:ascii="標楷體"/>
                <w:sz w:val="24"/>
                <w:szCs w:val="24"/>
              </w:rPr>
            </w:pPr>
          </w:p>
        </w:tc>
        <w:tc>
          <w:tcPr>
            <w:tcW w:w="857" w:type="pct"/>
            <w:vMerge/>
            <w:vAlign w:val="center"/>
          </w:tcPr>
          <w:p w:rsidR="007E6164" w:rsidRPr="008930A1" w:rsidRDefault="007E6164" w:rsidP="008930A1">
            <w:pPr>
              <w:spacing w:after="120" w:line="300" w:lineRule="auto"/>
              <w:jc w:val="center"/>
              <w:rPr>
                <w:rFonts w:ascii="標楷體"/>
                <w:sz w:val="24"/>
                <w:szCs w:val="24"/>
              </w:rPr>
            </w:pPr>
          </w:p>
        </w:tc>
        <w:tc>
          <w:tcPr>
            <w:tcW w:w="857" w:type="pct"/>
            <w:vMerge/>
            <w:vAlign w:val="center"/>
          </w:tcPr>
          <w:p w:rsidR="007E6164" w:rsidRPr="008930A1" w:rsidRDefault="007E6164" w:rsidP="008930A1">
            <w:pPr>
              <w:spacing w:after="120" w:line="300" w:lineRule="auto"/>
              <w:jc w:val="center"/>
              <w:rPr>
                <w:rFonts w:ascii="標楷體"/>
                <w:sz w:val="24"/>
                <w:szCs w:val="24"/>
              </w:rPr>
            </w:pPr>
          </w:p>
        </w:tc>
        <w:tc>
          <w:tcPr>
            <w:tcW w:w="857" w:type="pct"/>
            <w:vMerge/>
            <w:vAlign w:val="center"/>
          </w:tcPr>
          <w:p w:rsidR="007E6164" w:rsidRPr="008930A1" w:rsidRDefault="007E6164" w:rsidP="008930A1">
            <w:pPr>
              <w:spacing w:after="120" w:line="300" w:lineRule="auto"/>
              <w:jc w:val="center"/>
              <w:rPr>
                <w:rFonts w:ascii="標楷體"/>
                <w:sz w:val="24"/>
                <w:szCs w:val="24"/>
              </w:rPr>
            </w:pPr>
          </w:p>
        </w:tc>
      </w:tr>
      <w:tr w:rsidR="007E6164" w:rsidRPr="008930A1" w:rsidTr="00384B2D">
        <w:trPr>
          <w:cantSplit/>
          <w:trHeight w:val="343"/>
        </w:trPr>
        <w:tc>
          <w:tcPr>
            <w:tcW w:w="1573" w:type="pct"/>
            <w:gridSpan w:val="2"/>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857"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857"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57"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0</w:t>
            </w:r>
          </w:p>
        </w:tc>
        <w:tc>
          <w:tcPr>
            <w:tcW w:w="857"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6</w:t>
            </w:r>
          </w:p>
        </w:tc>
      </w:tr>
      <w:tr w:rsidR="007E6164" w:rsidRPr="008930A1" w:rsidTr="00384B2D">
        <w:trPr>
          <w:cantSplit/>
          <w:trHeight w:val="344"/>
        </w:trPr>
        <w:tc>
          <w:tcPr>
            <w:tcW w:w="1573" w:type="pct"/>
            <w:gridSpan w:val="2"/>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57" w:type="pct"/>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r>
      <w:tr w:rsidR="007E6164" w:rsidRPr="008930A1" w:rsidTr="00384B2D">
        <w:trPr>
          <w:cantSplit/>
          <w:trHeight w:val="344"/>
        </w:trPr>
        <w:tc>
          <w:tcPr>
            <w:tcW w:w="1573" w:type="pct"/>
            <w:gridSpan w:val="2"/>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1573" w:type="pct"/>
            <w:gridSpan w:val="2"/>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1573" w:type="pct"/>
            <w:gridSpan w:val="2"/>
            <w:vAlign w:val="center"/>
          </w:tcPr>
          <w:p w:rsidR="007E6164" w:rsidRPr="008930A1" w:rsidRDefault="007E6164" w:rsidP="008930A1">
            <w:pPr>
              <w:spacing w:after="120" w:line="300" w:lineRule="auto"/>
              <w:ind w:left="57" w:right="57"/>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縫</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c>
          <w:tcPr>
            <w:tcW w:w="857" w:type="pct"/>
            <w:vAlign w:val="center"/>
          </w:tcPr>
          <w:p w:rsidR="007E6164" w:rsidRPr="008930A1" w:rsidRDefault="007E6164" w:rsidP="008930A1">
            <w:pPr>
              <w:spacing w:after="120" w:line="300" w:lineRule="auto"/>
              <w:jc w:val="center"/>
              <w:rPr>
                <w:rFonts w:ascii="標楷體"/>
                <w:sz w:val="24"/>
                <w:szCs w:val="24"/>
              </w:rPr>
            </w:pPr>
            <w:r w:rsidRPr="008930A1">
              <w:rPr>
                <w:rFonts w:ascii="標楷體"/>
                <w:sz w:val="24"/>
                <w:szCs w:val="24"/>
              </w:rPr>
              <w:t>0</w:t>
            </w:r>
          </w:p>
        </w:tc>
      </w:tr>
      <w:tr w:rsidR="007E6164" w:rsidRPr="008930A1" w:rsidTr="00384B2D">
        <w:trPr>
          <w:cantSplit/>
          <w:trHeight w:val="344"/>
        </w:trPr>
        <w:tc>
          <w:tcPr>
            <w:tcW w:w="1573" w:type="pct"/>
            <w:gridSpan w:val="2"/>
            <w:tcBorders>
              <w:bottom w:val="single" w:sz="12" w:space="0" w:color="auto"/>
            </w:tcBorders>
            <w:vAlign w:val="center"/>
          </w:tcPr>
          <w:p w:rsidR="007E6164" w:rsidRPr="008930A1" w:rsidRDefault="007E6164" w:rsidP="008930A1">
            <w:pPr>
              <w:spacing w:after="120" w:line="300" w:lineRule="auto"/>
              <w:ind w:left="57" w:right="57"/>
              <w:jc w:val="center"/>
              <w:rPr>
                <w:rFonts w:ascii="標楷體"/>
                <w:sz w:val="24"/>
                <w:szCs w:val="24"/>
              </w:rPr>
            </w:pPr>
            <w:r w:rsidRPr="008930A1">
              <w:rPr>
                <w:rFonts w:ascii="標楷體" w:hAnsi="標楷體" w:hint="eastAsia"/>
                <w:sz w:val="24"/>
                <w:szCs w:val="24"/>
              </w:rPr>
              <w:t>合　　　　計</w:t>
            </w:r>
          </w:p>
        </w:tc>
        <w:tc>
          <w:tcPr>
            <w:tcW w:w="857"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4</w:t>
            </w:r>
          </w:p>
        </w:tc>
        <w:tc>
          <w:tcPr>
            <w:tcW w:w="857"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57"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2</w:t>
            </w:r>
          </w:p>
        </w:tc>
        <w:tc>
          <w:tcPr>
            <w:tcW w:w="857" w:type="pct"/>
            <w:tcBorders>
              <w:bottom w:val="single" w:sz="12" w:space="0" w:color="auto"/>
            </w:tcBorders>
            <w:vAlign w:val="center"/>
          </w:tcPr>
          <w:p w:rsidR="007E6164" w:rsidRPr="008930A1" w:rsidRDefault="007E6164" w:rsidP="008930A1">
            <w:pPr>
              <w:spacing w:after="120" w:line="300" w:lineRule="auto"/>
              <w:jc w:val="center"/>
              <w:rPr>
                <w:rFonts w:ascii="標楷體" w:hAnsi="標楷體"/>
                <w:sz w:val="24"/>
                <w:szCs w:val="24"/>
              </w:rPr>
            </w:pPr>
            <w:r w:rsidRPr="008930A1">
              <w:rPr>
                <w:rFonts w:ascii="標楷體" w:hAnsi="標楷體"/>
                <w:sz w:val="24"/>
                <w:szCs w:val="24"/>
              </w:rPr>
              <w:t>8</w:t>
            </w:r>
          </w:p>
        </w:tc>
      </w:tr>
    </w:tbl>
    <w:p w:rsidR="007E6164" w:rsidRPr="008930A1" w:rsidRDefault="007E6164" w:rsidP="007E6164">
      <w:pPr>
        <w:pStyle w:val="a6"/>
        <w:adjustRightInd w:val="0"/>
        <w:spacing w:line="300" w:lineRule="auto"/>
        <w:ind w:leftChars="304" w:left="31680" w:hangingChars="295" w:firstLine="31680"/>
        <w:rPr>
          <w:rFonts w:ascii="標楷體"/>
          <w:sz w:val="24"/>
          <w:szCs w:val="24"/>
        </w:rPr>
      </w:pP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sidRPr="008930A1">
        <w:rPr>
          <w:rFonts w:ascii="標楷體" w:hAnsi="標楷體"/>
          <w:sz w:val="24"/>
          <w:szCs w:val="24"/>
        </w:rPr>
        <w:t>(</w:t>
      </w:r>
      <w:r>
        <w:rPr>
          <w:rFonts w:ascii="標楷體" w:hAnsi="標楷體" w:hint="eastAsia"/>
          <w:sz w:val="24"/>
          <w:szCs w:val="24"/>
        </w:rPr>
        <w:t>一</w:t>
      </w:r>
      <w:r w:rsidRPr="008930A1">
        <w:rPr>
          <w:rFonts w:ascii="標楷體" w:hAnsi="標楷體"/>
          <w:sz w:val="24"/>
          <w:szCs w:val="24"/>
        </w:rPr>
        <w:t>)</w:t>
      </w:r>
      <w:r w:rsidRPr="008930A1">
        <w:rPr>
          <w:rFonts w:ascii="標楷體" w:hAnsi="標楷體" w:hint="eastAsia"/>
          <w:sz w:val="24"/>
          <w:szCs w:val="24"/>
        </w:rPr>
        <w:t>蒐集時間：</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3</w:t>
      </w:r>
      <w:r w:rsidRPr="008930A1">
        <w:rPr>
          <w:rFonts w:ascii="標楷體" w:hAnsi="標楷體" w:hint="eastAsia"/>
          <w:sz w:val="24"/>
          <w:szCs w:val="24"/>
        </w:rPr>
        <w:t>月</w:t>
      </w:r>
      <w:r w:rsidRPr="008930A1">
        <w:rPr>
          <w:rFonts w:ascii="標楷體" w:hAnsi="標楷體"/>
          <w:sz w:val="24"/>
          <w:szCs w:val="24"/>
        </w:rPr>
        <w:t>16</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7</w:t>
      </w:r>
      <w:r w:rsidRPr="008930A1">
        <w:rPr>
          <w:rFonts w:ascii="標楷體" w:hAnsi="標楷體" w:hint="eastAsia"/>
          <w:sz w:val="24"/>
          <w:szCs w:val="24"/>
        </w:rPr>
        <w:t>月</w:t>
      </w:r>
      <w:r w:rsidRPr="008930A1">
        <w:rPr>
          <w:rFonts w:ascii="標楷體" w:hAnsi="標楷體"/>
          <w:sz w:val="24"/>
          <w:szCs w:val="24"/>
        </w:rPr>
        <w:t>31</w:t>
      </w:r>
      <w:r w:rsidRPr="008930A1">
        <w:rPr>
          <w:rFonts w:ascii="標楷體" w:hAnsi="標楷體" w:hint="eastAsia"/>
          <w:sz w:val="24"/>
          <w:szCs w:val="24"/>
        </w:rPr>
        <w:t>日，以一個半月為週期</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sz w:val="24"/>
          <w:szCs w:val="24"/>
        </w:rPr>
        <w:t>(</w:t>
      </w:r>
      <w:r>
        <w:rPr>
          <w:rFonts w:ascii="標楷體" w:hAnsi="標楷體" w:hint="eastAsia"/>
          <w:sz w:val="24"/>
          <w:szCs w:val="24"/>
        </w:rPr>
        <w:t>二</w:t>
      </w:r>
      <w:r w:rsidRPr="008930A1">
        <w:rPr>
          <w:rFonts w:ascii="標楷體" w:hAnsi="標楷體"/>
          <w:sz w:val="24"/>
          <w:szCs w:val="24"/>
        </w:rPr>
        <w:t>)</w:t>
      </w:r>
      <w:r w:rsidRPr="008930A1">
        <w:rPr>
          <w:rFonts w:ascii="標楷體" w:hAnsi="標楷體" w:hint="eastAsia"/>
          <w:sz w:val="24"/>
          <w:szCs w:val="24"/>
        </w:rPr>
        <w:t>蒐</w:t>
      </w:r>
      <w:r w:rsidRPr="008930A1">
        <w:rPr>
          <w:rFonts w:ascii="標楷體" w:hAnsi="標楷體"/>
          <w:sz w:val="24"/>
          <w:szCs w:val="24"/>
        </w:rPr>
        <w:t xml:space="preserve"> </w:t>
      </w:r>
      <w:r w:rsidRPr="008930A1">
        <w:rPr>
          <w:rFonts w:ascii="標楷體" w:hAnsi="標楷體" w:hint="eastAsia"/>
          <w:sz w:val="24"/>
          <w:szCs w:val="24"/>
        </w:rPr>
        <w:t>集</w:t>
      </w:r>
      <w:r w:rsidRPr="008930A1">
        <w:rPr>
          <w:rFonts w:ascii="標楷體" w:hAnsi="標楷體"/>
          <w:sz w:val="24"/>
          <w:szCs w:val="24"/>
        </w:rPr>
        <w:t xml:space="preserve"> </w:t>
      </w:r>
      <w:r w:rsidRPr="008930A1">
        <w:rPr>
          <w:rFonts w:ascii="標楷體" w:hAnsi="標楷體" w:hint="eastAsia"/>
          <w:sz w:val="24"/>
          <w:szCs w:val="24"/>
        </w:rPr>
        <w:t>人：</w:t>
      </w:r>
      <w:r w:rsidRPr="008930A1">
        <w:rPr>
          <w:rFonts w:ascii="標楷體" w:hint="eastAsia"/>
          <w:sz w:val="24"/>
          <w:szCs w:val="24"/>
        </w:rPr>
        <w:t>○○○</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sz w:val="24"/>
          <w:szCs w:val="24"/>
        </w:rPr>
        <w:t>(</w:t>
      </w:r>
      <w:r>
        <w:rPr>
          <w:rFonts w:ascii="標楷體" w:hAnsi="標楷體" w:hint="eastAsia"/>
          <w:sz w:val="24"/>
          <w:szCs w:val="24"/>
        </w:rPr>
        <w:t>三</w:t>
      </w:r>
      <w:r w:rsidRPr="008930A1">
        <w:rPr>
          <w:rFonts w:ascii="標楷體" w:hAnsi="標楷體"/>
          <w:sz w:val="24"/>
          <w:szCs w:val="24"/>
        </w:rPr>
        <w:t>)</w:t>
      </w:r>
      <w:r w:rsidRPr="008930A1">
        <w:rPr>
          <w:rFonts w:ascii="標楷體" w:hAnsi="標楷體" w:hint="eastAsia"/>
          <w:sz w:val="24"/>
          <w:szCs w:val="24"/>
        </w:rPr>
        <w:t>蒐集方式：全檢（資料存在品質檢驗記錄表）</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sz w:val="24"/>
          <w:szCs w:val="24"/>
        </w:rPr>
        <w:t>(</w:t>
      </w:r>
      <w:r>
        <w:rPr>
          <w:rFonts w:ascii="標楷體" w:hAnsi="標楷體" w:hint="eastAsia"/>
          <w:sz w:val="24"/>
          <w:szCs w:val="24"/>
        </w:rPr>
        <w:t>四</w:t>
      </w:r>
      <w:r w:rsidRPr="008930A1">
        <w:rPr>
          <w:rFonts w:ascii="標楷體" w:hAnsi="標楷體"/>
          <w:sz w:val="24"/>
          <w:szCs w:val="24"/>
        </w:rPr>
        <w:t>)</w:t>
      </w:r>
      <w:r w:rsidRPr="008930A1">
        <w:rPr>
          <w:rFonts w:ascii="標楷體" w:hAnsi="標楷體" w:hint="eastAsia"/>
          <w:sz w:val="24"/>
          <w:szCs w:val="24"/>
        </w:rPr>
        <w:t>不合格張數統計</w:t>
      </w:r>
    </w:p>
    <w:p w:rsidR="007E6164" w:rsidRPr="008930A1" w:rsidRDefault="007E6164" w:rsidP="00534224">
      <w:pPr>
        <w:pStyle w:val="a6"/>
        <w:adjustRightInd w:val="0"/>
        <w:spacing w:line="300" w:lineRule="auto"/>
        <w:ind w:leftChars="500" w:left="31680" w:hangingChars="100" w:firstLine="31680"/>
        <w:rPr>
          <w:rFonts w:ascii="標楷體"/>
          <w:sz w:val="24"/>
          <w:szCs w:val="24"/>
        </w:rPr>
      </w:pPr>
    </w:p>
    <w:tbl>
      <w:tblPr>
        <w:tblW w:w="4393"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4814"/>
        <w:gridCol w:w="1601"/>
        <w:gridCol w:w="1604"/>
      </w:tblGrid>
      <w:tr w:rsidR="007E6164" w:rsidRPr="008930A1" w:rsidTr="00384B2D">
        <w:trPr>
          <w:cantSplit/>
          <w:trHeight w:val="435"/>
        </w:trPr>
        <w:tc>
          <w:tcPr>
            <w:tcW w:w="3002" w:type="pct"/>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改　善　中　蒐　集　期　間</w:t>
            </w:r>
          </w:p>
        </w:tc>
        <w:tc>
          <w:tcPr>
            <w:tcW w:w="998" w:type="pct"/>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抽照張數</w:t>
            </w:r>
          </w:p>
        </w:tc>
        <w:tc>
          <w:tcPr>
            <w:tcW w:w="1000" w:type="pct"/>
            <w:tcBorders>
              <w:top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hint="eastAsia"/>
                <w:sz w:val="24"/>
                <w:szCs w:val="24"/>
              </w:rPr>
              <w:t>不合格數</w:t>
            </w:r>
          </w:p>
        </w:tc>
      </w:tr>
      <w:tr w:rsidR="007E6164" w:rsidRPr="008930A1" w:rsidTr="00384B2D">
        <w:trPr>
          <w:cantSplit/>
          <w:trHeight w:val="435"/>
        </w:trPr>
        <w:tc>
          <w:tcPr>
            <w:tcW w:w="3002" w:type="pct"/>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3</w:t>
            </w:r>
            <w:r w:rsidRPr="008930A1">
              <w:rPr>
                <w:rFonts w:ascii="標楷體" w:hAnsi="標楷體" w:hint="eastAsia"/>
                <w:sz w:val="24"/>
                <w:szCs w:val="24"/>
              </w:rPr>
              <w:t>月</w:t>
            </w:r>
            <w:r w:rsidRPr="008930A1">
              <w:rPr>
                <w:rFonts w:ascii="標楷體" w:hAnsi="標楷體"/>
                <w:sz w:val="24"/>
                <w:szCs w:val="24"/>
              </w:rPr>
              <w:t>16</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4</w:t>
            </w:r>
            <w:r w:rsidRPr="008930A1">
              <w:rPr>
                <w:rFonts w:ascii="標楷體" w:hAnsi="標楷體" w:hint="eastAsia"/>
                <w:sz w:val="24"/>
                <w:szCs w:val="24"/>
              </w:rPr>
              <w:t>月</w:t>
            </w:r>
            <w:r w:rsidRPr="008930A1">
              <w:rPr>
                <w:rFonts w:ascii="標楷體" w:hAnsi="標楷體"/>
                <w:sz w:val="24"/>
                <w:szCs w:val="24"/>
              </w:rPr>
              <w:t>30</w:t>
            </w:r>
            <w:r w:rsidRPr="008930A1">
              <w:rPr>
                <w:rFonts w:ascii="標楷體" w:hAnsi="標楷體" w:hint="eastAsia"/>
                <w:sz w:val="24"/>
                <w:szCs w:val="24"/>
              </w:rPr>
              <w:t>日</w:t>
            </w:r>
          </w:p>
        </w:tc>
        <w:tc>
          <w:tcPr>
            <w:tcW w:w="998"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30</w:t>
            </w:r>
            <w:r w:rsidRPr="008930A1">
              <w:rPr>
                <w:rFonts w:ascii="標楷體" w:hAnsi="標楷體" w:hint="eastAsia"/>
                <w:sz w:val="24"/>
                <w:szCs w:val="24"/>
              </w:rPr>
              <w:t>張</w:t>
            </w:r>
          </w:p>
        </w:tc>
        <w:tc>
          <w:tcPr>
            <w:tcW w:w="1000"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張</w:t>
            </w:r>
          </w:p>
        </w:tc>
      </w:tr>
      <w:tr w:rsidR="007E6164" w:rsidRPr="008930A1" w:rsidTr="00384B2D">
        <w:trPr>
          <w:cantSplit/>
          <w:trHeight w:val="435"/>
        </w:trPr>
        <w:tc>
          <w:tcPr>
            <w:tcW w:w="3002" w:type="pct"/>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83</w:t>
            </w:r>
            <w:r w:rsidRPr="008930A1">
              <w:rPr>
                <w:rFonts w:ascii="標楷體" w:hAnsi="標楷體" w:hint="eastAsia"/>
                <w:sz w:val="24"/>
                <w:szCs w:val="24"/>
              </w:rPr>
              <w:t>年</w:t>
            </w:r>
            <w:r w:rsidRPr="008930A1">
              <w:rPr>
                <w:rFonts w:ascii="標楷體" w:hAnsi="標楷體"/>
                <w:sz w:val="24"/>
                <w:szCs w:val="24"/>
              </w:rPr>
              <w:t>2</w:t>
            </w:r>
            <w:r w:rsidRPr="008930A1">
              <w:rPr>
                <w:rFonts w:ascii="標楷體" w:hAnsi="標楷體" w:hint="eastAsia"/>
                <w:sz w:val="24"/>
                <w:szCs w:val="24"/>
              </w:rPr>
              <w:t>月</w:t>
            </w:r>
            <w:r w:rsidRPr="008930A1">
              <w:rPr>
                <w:rFonts w:ascii="標楷體" w:hAnsi="標楷體"/>
                <w:sz w:val="24"/>
                <w:szCs w:val="24"/>
              </w:rPr>
              <w:t>1</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6</w:t>
            </w:r>
            <w:r w:rsidRPr="008930A1">
              <w:rPr>
                <w:rFonts w:ascii="標楷體" w:hAnsi="標楷體" w:hint="eastAsia"/>
                <w:sz w:val="24"/>
                <w:szCs w:val="24"/>
              </w:rPr>
              <w:t>月</w:t>
            </w:r>
            <w:r w:rsidRPr="008930A1">
              <w:rPr>
                <w:rFonts w:ascii="標楷體" w:hAnsi="標楷體"/>
                <w:sz w:val="24"/>
                <w:szCs w:val="24"/>
              </w:rPr>
              <w:t>15</w:t>
            </w:r>
            <w:r w:rsidRPr="008930A1">
              <w:rPr>
                <w:rFonts w:ascii="標楷體" w:hAnsi="標楷體" w:hint="eastAsia"/>
                <w:sz w:val="24"/>
                <w:szCs w:val="24"/>
              </w:rPr>
              <w:t>日</w:t>
            </w:r>
          </w:p>
        </w:tc>
        <w:tc>
          <w:tcPr>
            <w:tcW w:w="998"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25</w:t>
            </w:r>
            <w:r w:rsidRPr="008930A1">
              <w:rPr>
                <w:rFonts w:ascii="標楷體" w:hAnsi="標楷體" w:hint="eastAsia"/>
                <w:sz w:val="24"/>
                <w:szCs w:val="24"/>
              </w:rPr>
              <w:t>張</w:t>
            </w:r>
          </w:p>
        </w:tc>
        <w:tc>
          <w:tcPr>
            <w:tcW w:w="1000"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張</w:t>
            </w:r>
          </w:p>
        </w:tc>
      </w:tr>
      <w:tr w:rsidR="007E6164" w:rsidRPr="008930A1" w:rsidTr="00384B2D">
        <w:trPr>
          <w:cantSplit/>
          <w:trHeight w:val="435"/>
        </w:trPr>
        <w:tc>
          <w:tcPr>
            <w:tcW w:w="3002" w:type="pct"/>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6</w:t>
            </w:r>
            <w:r w:rsidRPr="008930A1">
              <w:rPr>
                <w:rFonts w:ascii="標楷體" w:hAnsi="標楷體" w:hint="eastAsia"/>
                <w:sz w:val="24"/>
                <w:szCs w:val="24"/>
              </w:rPr>
              <w:t>月</w:t>
            </w:r>
            <w:r w:rsidRPr="008930A1">
              <w:rPr>
                <w:rFonts w:ascii="標楷體" w:hAnsi="標楷體"/>
                <w:sz w:val="24"/>
                <w:szCs w:val="24"/>
              </w:rPr>
              <w:t>16</w:t>
            </w:r>
            <w:r w:rsidRPr="008930A1">
              <w:rPr>
                <w:rFonts w:ascii="標楷體" w:hAnsi="標楷體" w:hint="eastAsia"/>
                <w:sz w:val="24"/>
                <w:szCs w:val="24"/>
              </w:rPr>
              <w:t>日～</w:t>
            </w:r>
            <w:r w:rsidRPr="008930A1">
              <w:rPr>
                <w:rFonts w:ascii="標楷體" w:hAnsi="標楷體"/>
                <w:sz w:val="24"/>
                <w:szCs w:val="24"/>
              </w:rPr>
              <w:t>84</w:t>
            </w:r>
            <w:r w:rsidRPr="008930A1">
              <w:rPr>
                <w:rFonts w:ascii="標楷體" w:hAnsi="標楷體" w:hint="eastAsia"/>
                <w:sz w:val="24"/>
                <w:szCs w:val="24"/>
              </w:rPr>
              <w:t>年</w:t>
            </w:r>
            <w:r w:rsidRPr="008930A1">
              <w:rPr>
                <w:rFonts w:ascii="標楷體" w:hAnsi="標楷體"/>
                <w:sz w:val="24"/>
                <w:szCs w:val="24"/>
              </w:rPr>
              <w:t>7</w:t>
            </w:r>
            <w:r w:rsidRPr="008930A1">
              <w:rPr>
                <w:rFonts w:ascii="標楷體" w:hAnsi="標楷體" w:hint="eastAsia"/>
                <w:sz w:val="24"/>
                <w:szCs w:val="24"/>
              </w:rPr>
              <w:t>月</w:t>
            </w:r>
            <w:r w:rsidRPr="008930A1">
              <w:rPr>
                <w:rFonts w:ascii="標楷體" w:hAnsi="標楷體"/>
                <w:sz w:val="24"/>
                <w:szCs w:val="24"/>
              </w:rPr>
              <w:t>31</w:t>
            </w:r>
            <w:r w:rsidRPr="008930A1">
              <w:rPr>
                <w:rFonts w:ascii="標楷體" w:hAnsi="標楷體" w:hint="eastAsia"/>
                <w:sz w:val="24"/>
                <w:szCs w:val="24"/>
              </w:rPr>
              <w:t>日</w:t>
            </w:r>
          </w:p>
        </w:tc>
        <w:tc>
          <w:tcPr>
            <w:tcW w:w="998"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18</w:t>
            </w:r>
            <w:r w:rsidRPr="008930A1">
              <w:rPr>
                <w:rFonts w:ascii="標楷體" w:hAnsi="標楷體" w:hint="eastAsia"/>
                <w:sz w:val="24"/>
                <w:szCs w:val="24"/>
              </w:rPr>
              <w:t>張</w:t>
            </w:r>
          </w:p>
        </w:tc>
        <w:tc>
          <w:tcPr>
            <w:tcW w:w="1000"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張</w:t>
            </w:r>
          </w:p>
        </w:tc>
      </w:tr>
      <w:tr w:rsidR="007E6164" w:rsidRPr="008930A1" w:rsidTr="00384B2D">
        <w:trPr>
          <w:cantSplit/>
          <w:trHeight w:val="435"/>
        </w:trPr>
        <w:tc>
          <w:tcPr>
            <w:tcW w:w="3002" w:type="pct"/>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hint="eastAsia"/>
                <w:sz w:val="24"/>
                <w:szCs w:val="24"/>
              </w:rPr>
              <w:t>合　　　　　計</w:t>
            </w:r>
          </w:p>
        </w:tc>
        <w:tc>
          <w:tcPr>
            <w:tcW w:w="998"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73</w:t>
            </w:r>
            <w:r w:rsidRPr="008930A1">
              <w:rPr>
                <w:rFonts w:ascii="標楷體" w:hAnsi="標楷體" w:hint="eastAsia"/>
                <w:sz w:val="24"/>
                <w:szCs w:val="24"/>
              </w:rPr>
              <w:t>張</w:t>
            </w:r>
          </w:p>
        </w:tc>
        <w:tc>
          <w:tcPr>
            <w:tcW w:w="1000" w:type="pct"/>
            <w:vAlign w:val="center"/>
          </w:tcPr>
          <w:p w:rsidR="007E6164" w:rsidRPr="008930A1" w:rsidRDefault="007E6164" w:rsidP="008930A1">
            <w:pPr>
              <w:pStyle w:val="1111"/>
              <w:spacing w:before="0" w:after="120" w:line="300" w:lineRule="auto"/>
              <w:ind w:left="0" w:firstLine="0"/>
              <w:jc w:val="center"/>
              <w:rPr>
                <w:rFonts w:ascii="標楷體"/>
                <w:sz w:val="24"/>
                <w:szCs w:val="24"/>
              </w:rPr>
            </w:pPr>
            <w:r w:rsidRPr="008930A1">
              <w:rPr>
                <w:rFonts w:ascii="標楷體" w:hAnsi="標楷體"/>
                <w:sz w:val="24"/>
                <w:szCs w:val="24"/>
              </w:rPr>
              <w:t>8</w:t>
            </w:r>
            <w:r w:rsidRPr="008930A1">
              <w:rPr>
                <w:rFonts w:ascii="標楷體" w:hAnsi="標楷體" w:hint="eastAsia"/>
                <w:sz w:val="24"/>
                <w:szCs w:val="24"/>
              </w:rPr>
              <w:t>張</w:t>
            </w:r>
          </w:p>
        </w:tc>
      </w:tr>
      <w:tr w:rsidR="007E6164" w:rsidRPr="008930A1" w:rsidTr="00384B2D">
        <w:trPr>
          <w:cantSplit/>
          <w:trHeight w:val="435"/>
        </w:trPr>
        <w:tc>
          <w:tcPr>
            <w:tcW w:w="3002" w:type="pct"/>
            <w:tcBorders>
              <w:bottom w:val="single" w:sz="12" w:space="0" w:color="auto"/>
            </w:tcBorders>
            <w:vAlign w:val="center"/>
          </w:tcPr>
          <w:p w:rsidR="007E6164" w:rsidRPr="008930A1" w:rsidRDefault="007E6164" w:rsidP="008930A1">
            <w:pPr>
              <w:pStyle w:val="1111"/>
              <w:spacing w:before="0" w:after="120" w:line="300" w:lineRule="auto"/>
              <w:ind w:left="57" w:right="57" w:firstLine="0"/>
              <w:jc w:val="center"/>
              <w:rPr>
                <w:rFonts w:ascii="標楷體"/>
                <w:sz w:val="24"/>
                <w:szCs w:val="24"/>
              </w:rPr>
            </w:pPr>
            <w:r w:rsidRPr="008930A1">
              <w:rPr>
                <w:rFonts w:ascii="標楷體" w:hAnsi="標楷體" w:hint="eastAsia"/>
                <w:sz w:val="24"/>
                <w:szCs w:val="24"/>
              </w:rPr>
              <w:t>不　合　格　率</w:t>
            </w:r>
          </w:p>
        </w:tc>
        <w:tc>
          <w:tcPr>
            <w:tcW w:w="1998" w:type="pct"/>
            <w:gridSpan w:val="2"/>
            <w:tcBorders>
              <w:bottom w:val="single" w:sz="12" w:space="0" w:color="auto"/>
            </w:tcBorders>
            <w:vAlign w:val="center"/>
          </w:tcPr>
          <w:p w:rsidR="007E6164" w:rsidRPr="008930A1" w:rsidRDefault="007E6164" w:rsidP="008930A1">
            <w:pPr>
              <w:pStyle w:val="1111"/>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bl>
    <w:p w:rsidR="007E6164" w:rsidRDefault="007E6164" w:rsidP="007E6164">
      <w:pPr>
        <w:pStyle w:val="a6"/>
        <w:adjustRightInd w:val="0"/>
        <w:spacing w:line="300" w:lineRule="auto"/>
        <w:ind w:leftChars="200" w:left="31680" w:hangingChars="200" w:firstLine="31680"/>
        <w:rPr>
          <w:rFonts w:ascii="標楷體"/>
          <w:sz w:val="24"/>
          <w:szCs w:val="24"/>
        </w:rPr>
      </w:pPr>
    </w:p>
    <w:p w:rsidR="007E6164" w:rsidRDefault="007E6164" w:rsidP="00534224">
      <w:pPr>
        <w:pStyle w:val="a6"/>
        <w:adjustRightInd w:val="0"/>
        <w:spacing w:line="300" w:lineRule="auto"/>
        <w:ind w:leftChars="200" w:left="31680" w:hangingChars="200" w:firstLine="31680"/>
        <w:rPr>
          <w:rFonts w:ascii="標楷體"/>
          <w:sz w:val="24"/>
          <w:szCs w:val="24"/>
        </w:rPr>
      </w:pPr>
    </w:p>
    <w:p w:rsidR="007E6164"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0" w:firstLine="31680"/>
        <w:rPr>
          <w:rFonts w:ascii="標楷體"/>
          <w:sz w:val="24"/>
          <w:szCs w:val="24"/>
        </w:rPr>
      </w:pPr>
      <w:r w:rsidRPr="008930A1">
        <w:rPr>
          <w:rFonts w:ascii="標楷體" w:hAnsi="標楷體" w:hint="eastAsia"/>
          <w:sz w:val="24"/>
          <w:szCs w:val="24"/>
        </w:rPr>
        <w:t>二、柏拉圖分析</w:t>
      </w:r>
    </w:p>
    <w:p w:rsidR="007E6164" w:rsidRPr="008930A1" w:rsidRDefault="007E6164" w:rsidP="00534224">
      <w:pPr>
        <w:pStyle w:val="a6"/>
        <w:adjustRightInd w:val="0"/>
        <w:spacing w:line="300" w:lineRule="auto"/>
        <w:ind w:leftChars="400" w:left="31680" w:firstLineChars="0" w:firstLine="0"/>
        <w:rPr>
          <w:rFonts w:ascii="標楷體"/>
          <w:sz w:val="24"/>
          <w:szCs w:val="24"/>
        </w:rPr>
      </w:pPr>
      <w:r w:rsidRPr="008930A1">
        <w:rPr>
          <w:rFonts w:ascii="標楷體" w:hAnsi="標楷體" w:hint="eastAsia"/>
          <w:sz w:val="24"/>
          <w:szCs w:val="24"/>
        </w:rPr>
        <w:t xml:space="preserve">改善後查檢表　　　　　　　　　　　　　　　　　　</w:t>
      </w:r>
      <w:r w:rsidRPr="008930A1">
        <w:rPr>
          <w:rFonts w:ascii="標楷體" w:hAnsi="標楷體"/>
          <w:sz w:val="24"/>
          <w:szCs w:val="24"/>
        </w:rPr>
        <w:t>RT</w:t>
      </w:r>
      <w:r w:rsidRPr="008930A1">
        <w:rPr>
          <w:rFonts w:ascii="標楷體" w:hAnsi="標楷體" w:hint="eastAsia"/>
          <w:sz w:val="24"/>
          <w:szCs w:val="24"/>
        </w:rPr>
        <w:t>抽照張數</w:t>
      </w:r>
      <w:r w:rsidRPr="008930A1">
        <w:rPr>
          <w:rFonts w:ascii="標楷體" w:hAnsi="標楷體"/>
          <w:sz w:val="24"/>
          <w:szCs w:val="24"/>
        </w:rPr>
        <w:t>113</w:t>
      </w:r>
      <w:r w:rsidRPr="008930A1">
        <w:rPr>
          <w:rFonts w:ascii="標楷體" w:hAnsi="標楷體" w:hint="eastAsia"/>
          <w:sz w:val="24"/>
          <w:szCs w:val="24"/>
        </w:rPr>
        <w:t>張</w:t>
      </w:r>
    </w:p>
    <w:tbl>
      <w:tblPr>
        <w:tblW w:w="4393"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004"/>
        <w:gridCol w:w="2005"/>
        <w:gridCol w:w="2005"/>
        <w:gridCol w:w="2005"/>
      </w:tblGrid>
      <w:tr w:rsidR="007E6164" w:rsidRPr="008930A1" w:rsidTr="007C5A69">
        <w:trPr>
          <w:cantSplit/>
        </w:trPr>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不良項目</w:t>
            </w:r>
          </w:p>
        </w:tc>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hAnsi="標楷體" w:hint="eastAsia"/>
                <w:sz w:val="24"/>
                <w:szCs w:val="24"/>
              </w:rPr>
              <w:t>不合格張數</w:t>
            </w:r>
          </w:p>
        </w:tc>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hint="eastAsia"/>
                <w:sz w:val="24"/>
                <w:szCs w:val="24"/>
              </w:rPr>
              <w:t>不合格率</w:t>
            </w:r>
            <w:r w:rsidRPr="008930A1">
              <w:rPr>
                <w:rFonts w:ascii="標楷體" w:hAnsi="標楷體"/>
                <w:sz w:val="24"/>
                <w:szCs w:val="24"/>
              </w:rPr>
              <w:t>%</w:t>
            </w:r>
          </w:p>
        </w:tc>
        <w:tc>
          <w:tcPr>
            <w:tcW w:w="1250" w:type="pct"/>
            <w:tcBorders>
              <w:top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hint="eastAsia"/>
                <w:sz w:val="24"/>
                <w:szCs w:val="24"/>
              </w:rPr>
              <w:t>累計不合格率</w:t>
            </w:r>
            <w:r w:rsidRPr="008930A1">
              <w:rPr>
                <w:rFonts w:ascii="標楷體" w:hAnsi="標楷體"/>
                <w:sz w:val="24"/>
                <w:szCs w:val="24"/>
              </w:rPr>
              <w:t>%</w:t>
            </w:r>
          </w:p>
        </w:tc>
      </w:tr>
      <w:tr w:rsidR="007E6164" w:rsidRPr="008930A1" w:rsidTr="007C5A69">
        <w:trPr>
          <w:cantSplit/>
        </w:trPr>
        <w:tc>
          <w:tcPr>
            <w:tcW w:w="1250" w:type="pct"/>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1.</w:t>
            </w:r>
            <w:r w:rsidRPr="008930A1">
              <w:rPr>
                <w:rFonts w:ascii="標楷體" w:hAnsi="標楷體" w:hint="eastAsia"/>
                <w:sz w:val="24"/>
                <w:szCs w:val="24"/>
              </w:rPr>
              <w:t>含　　渣</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6</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8.2</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8.2</w:t>
            </w:r>
          </w:p>
        </w:tc>
      </w:tr>
      <w:tr w:rsidR="007E6164" w:rsidRPr="008930A1" w:rsidTr="007C5A69">
        <w:trPr>
          <w:cantSplit/>
        </w:trPr>
        <w:tc>
          <w:tcPr>
            <w:tcW w:w="1250" w:type="pct"/>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2.</w:t>
            </w:r>
            <w:r w:rsidRPr="008930A1">
              <w:rPr>
                <w:rFonts w:ascii="標楷體" w:hAnsi="標楷體" w:hint="eastAsia"/>
                <w:sz w:val="24"/>
                <w:szCs w:val="24"/>
              </w:rPr>
              <w:t>融合不良</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2.7</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7E6164" w:rsidRPr="008930A1" w:rsidTr="007C5A69">
        <w:trPr>
          <w:cantSplit/>
        </w:trPr>
        <w:tc>
          <w:tcPr>
            <w:tcW w:w="1250" w:type="pct"/>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3.</w:t>
            </w:r>
            <w:r w:rsidRPr="008930A1">
              <w:rPr>
                <w:rFonts w:ascii="標楷體" w:hAnsi="標楷體" w:hint="eastAsia"/>
                <w:sz w:val="24"/>
                <w:szCs w:val="24"/>
              </w:rPr>
              <w:t>氣　　孔</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7E6164" w:rsidRPr="008930A1" w:rsidTr="007C5A69">
        <w:trPr>
          <w:cantSplit/>
        </w:trPr>
        <w:tc>
          <w:tcPr>
            <w:tcW w:w="1250" w:type="pct"/>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4.</w:t>
            </w:r>
            <w:r w:rsidRPr="008930A1">
              <w:rPr>
                <w:rFonts w:ascii="標楷體" w:hAnsi="標楷體" w:hint="eastAsia"/>
                <w:sz w:val="24"/>
                <w:szCs w:val="24"/>
              </w:rPr>
              <w:t>熔入不足</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7E6164" w:rsidRPr="008930A1" w:rsidTr="007C5A69">
        <w:trPr>
          <w:cantSplit/>
        </w:trPr>
        <w:tc>
          <w:tcPr>
            <w:tcW w:w="1250" w:type="pct"/>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5.</w:t>
            </w:r>
            <w:r w:rsidRPr="008930A1">
              <w:rPr>
                <w:rFonts w:ascii="標楷體" w:hAnsi="標楷體" w:hint="eastAsia"/>
                <w:sz w:val="24"/>
                <w:szCs w:val="24"/>
              </w:rPr>
              <w:t>裂　　痕</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7E6164" w:rsidRPr="008930A1" w:rsidTr="007C5A69">
        <w:trPr>
          <w:cantSplit/>
        </w:trPr>
        <w:tc>
          <w:tcPr>
            <w:tcW w:w="1250" w:type="pct"/>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sz w:val="24"/>
                <w:szCs w:val="24"/>
              </w:rPr>
              <w:t>6.</w:t>
            </w:r>
            <w:r w:rsidRPr="008930A1">
              <w:rPr>
                <w:rFonts w:ascii="標楷體" w:hAnsi="標楷體" w:hint="eastAsia"/>
                <w:sz w:val="24"/>
                <w:szCs w:val="24"/>
              </w:rPr>
              <w:t>其　　他</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sz w:val="24"/>
                <w:szCs w:val="24"/>
              </w:rPr>
            </w:pPr>
            <w:r w:rsidRPr="008930A1">
              <w:rPr>
                <w:rFonts w:ascii="標楷體"/>
                <w:sz w:val="24"/>
                <w:szCs w:val="24"/>
              </w:rPr>
              <w:t>0</w:t>
            </w:r>
          </w:p>
        </w:tc>
        <w:tc>
          <w:tcPr>
            <w:tcW w:w="1250" w:type="pct"/>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r w:rsidR="007E6164" w:rsidRPr="008930A1" w:rsidTr="007C5A69">
        <w:trPr>
          <w:cantSplit/>
        </w:trPr>
        <w:tc>
          <w:tcPr>
            <w:tcW w:w="1250" w:type="pct"/>
            <w:tcBorders>
              <w:bottom w:val="single" w:sz="12" w:space="0" w:color="auto"/>
            </w:tcBorders>
            <w:vAlign w:val="center"/>
          </w:tcPr>
          <w:p w:rsidR="007E6164" w:rsidRPr="008930A1" w:rsidRDefault="007E6164" w:rsidP="008930A1">
            <w:pPr>
              <w:pStyle w:val="1110"/>
              <w:spacing w:before="0" w:after="120" w:line="300" w:lineRule="auto"/>
              <w:ind w:left="57" w:right="57" w:firstLine="0"/>
              <w:jc w:val="center"/>
              <w:rPr>
                <w:rFonts w:ascii="標楷體"/>
                <w:sz w:val="24"/>
                <w:szCs w:val="24"/>
              </w:rPr>
            </w:pPr>
            <w:r w:rsidRPr="008930A1">
              <w:rPr>
                <w:rFonts w:ascii="標楷體" w:hAnsi="標楷體" w:hint="eastAsia"/>
                <w:sz w:val="24"/>
                <w:szCs w:val="24"/>
              </w:rPr>
              <w:t>合　　計</w:t>
            </w:r>
          </w:p>
        </w:tc>
        <w:tc>
          <w:tcPr>
            <w:tcW w:w="1250" w:type="pct"/>
            <w:tcBorders>
              <w:bottom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8</w:t>
            </w:r>
          </w:p>
        </w:tc>
        <w:tc>
          <w:tcPr>
            <w:tcW w:w="1250" w:type="pct"/>
            <w:tcBorders>
              <w:bottom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c>
          <w:tcPr>
            <w:tcW w:w="1250" w:type="pct"/>
            <w:tcBorders>
              <w:bottom w:val="single" w:sz="12" w:space="0" w:color="auto"/>
            </w:tcBorders>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10.9</w:t>
            </w:r>
          </w:p>
        </w:tc>
      </w:tr>
    </w:tbl>
    <w:p w:rsidR="007E6164"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r>
        <w:rPr>
          <w:noProof/>
        </w:rPr>
        <w:pict>
          <v:shape id="_x0000_s2243" type="#_x0000_t75" style="position:absolute;left:0;text-align:left;margin-left:24pt;margin-top:9pt;width:415pt;height:213.95pt;z-index:251621376;visibility:visible;mso-wrap-edited:f">
            <v:imagedata r:id="rId47" o:title=""/>
            <w10:anchorlock/>
          </v:shape>
          <o:OLEObject Type="Embed" ProgID="Word.Picture.8" ShapeID="_x0000_s2243" DrawAspect="Content" ObjectID="_1655902915" r:id="rId48"/>
        </w:pict>
      </w: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tbl>
      <w:tblPr>
        <w:tblW w:w="0" w:type="auto"/>
        <w:tblInd w:w="1288" w:type="dxa"/>
        <w:tblLayout w:type="fixed"/>
        <w:tblCellMar>
          <w:left w:w="28" w:type="dxa"/>
          <w:right w:w="28" w:type="dxa"/>
        </w:tblCellMar>
        <w:tblLook w:val="0000"/>
      </w:tblPr>
      <w:tblGrid>
        <w:gridCol w:w="750"/>
        <w:gridCol w:w="750"/>
        <w:gridCol w:w="750"/>
        <w:gridCol w:w="750"/>
        <w:gridCol w:w="750"/>
        <w:gridCol w:w="750"/>
        <w:gridCol w:w="750"/>
        <w:gridCol w:w="750"/>
        <w:gridCol w:w="750"/>
        <w:gridCol w:w="750"/>
      </w:tblGrid>
      <w:tr w:rsidR="007E6164" w:rsidRPr="008930A1" w:rsidTr="00706AB0">
        <w:trPr>
          <w:cantSplit/>
          <w:trHeight w:val="315"/>
        </w:trPr>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1.</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2.</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3.</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4.</w:t>
            </w:r>
          </w:p>
        </w:tc>
        <w:tc>
          <w:tcPr>
            <w:tcW w:w="750" w:type="dxa"/>
            <w:vAlign w:val="center"/>
          </w:tcPr>
          <w:p w:rsidR="007E6164" w:rsidRPr="008930A1" w:rsidRDefault="007E6164" w:rsidP="008930A1">
            <w:pPr>
              <w:pStyle w:val="1110"/>
              <w:spacing w:before="0" w:after="120" w:line="300" w:lineRule="auto"/>
              <w:ind w:left="0" w:firstLine="0"/>
              <w:jc w:val="center"/>
              <w:rPr>
                <w:rFonts w:ascii="標楷體" w:hAnsi="標楷體"/>
                <w:sz w:val="24"/>
                <w:szCs w:val="24"/>
              </w:rPr>
            </w:pPr>
            <w:r w:rsidRPr="008930A1">
              <w:rPr>
                <w:rFonts w:ascii="標楷體" w:hAnsi="標楷體"/>
                <w:sz w:val="24"/>
                <w:szCs w:val="24"/>
              </w:rPr>
              <w:t>5.</w:t>
            </w:r>
          </w:p>
        </w:tc>
      </w:tr>
      <w:tr w:rsidR="007E6164" w:rsidRPr="008930A1" w:rsidTr="00706AB0">
        <w:trPr>
          <w:cantSplit/>
          <w:trHeight w:val="1238"/>
        </w:trPr>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　　渣</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　　孔</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　　痕</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含　　痕</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融合不良</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氣　　孔</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熔入不足</w:t>
            </w:r>
          </w:p>
        </w:tc>
        <w:tc>
          <w:tcPr>
            <w:tcW w:w="750" w:type="dxa"/>
            <w:textDirection w:val="tbRlV"/>
            <w:vAlign w:val="center"/>
          </w:tcPr>
          <w:p w:rsidR="007E6164" w:rsidRPr="008930A1" w:rsidRDefault="007E6164" w:rsidP="008930A1">
            <w:pPr>
              <w:pStyle w:val="1110"/>
              <w:spacing w:before="0" w:after="120" w:line="300" w:lineRule="auto"/>
              <w:ind w:left="113" w:right="113" w:firstLine="0"/>
              <w:rPr>
                <w:rFonts w:ascii="標楷體"/>
                <w:sz w:val="24"/>
                <w:szCs w:val="24"/>
              </w:rPr>
            </w:pPr>
            <w:r w:rsidRPr="008930A1">
              <w:rPr>
                <w:rFonts w:ascii="標楷體" w:hAnsi="標楷體" w:hint="eastAsia"/>
                <w:sz w:val="24"/>
                <w:szCs w:val="24"/>
              </w:rPr>
              <w:t>裂　　痕</w:t>
            </w:r>
          </w:p>
        </w:tc>
      </w:tr>
    </w:tbl>
    <w:p w:rsidR="007E6164" w:rsidRDefault="007E6164" w:rsidP="007E616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0" w:firstLine="31680"/>
        <w:rPr>
          <w:rFonts w:ascii="標楷體"/>
          <w:sz w:val="24"/>
          <w:szCs w:val="24"/>
        </w:rPr>
      </w:pPr>
      <w:r>
        <w:rPr>
          <w:noProof/>
        </w:rPr>
        <w:pict>
          <v:shape id="圖片 2" o:spid="_x0000_s2244" type="#_x0000_t75" style="position:absolute;left:0;text-align:left;margin-left:76.55pt;margin-top:43.3pt;width:378pt;height:219.45pt;z-index:251620352;visibility:visible">
            <v:imagedata r:id="rId49" o:title="" cropleft="-1368f"/>
            <w10:anchorlock/>
          </v:shape>
        </w:pict>
      </w:r>
      <w:r w:rsidRPr="008930A1">
        <w:rPr>
          <w:rFonts w:ascii="標楷體" w:hAnsi="標楷體" w:hint="eastAsia"/>
          <w:sz w:val="24"/>
          <w:szCs w:val="24"/>
        </w:rPr>
        <w:t>三、推移圖</w:t>
      </w: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p w:rsidR="007E6164" w:rsidRDefault="007E6164" w:rsidP="008930A1">
      <w:pPr>
        <w:pStyle w:val="1110"/>
        <w:spacing w:before="0" w:after="120" w:line="300" w:lineRule="auto"/>
        <w:rPr>
          <w:rFonts w:ascii="標楷體"/>
        </w:rPr>
      </w:pPr>
    </w:p>
    <w:p w:rsidR="007E6164" w:rsidRPr="008930A1" w:rsidRDefault="007E6164" w:rsidP="008930A1">
      <w:pPr>
        <w:pStyle w:val="1110"/>
        <w:spacing w:before="0" w:after="120" w:line="300" w:lineRule="auto"/>
        <w:rPr>
          <w:rFonts w:ascii="標楷體"/>
        </w:rPr>
      </w:pPr>
    </w:p>
    <w:tbl>
      <w:tblPr>
        <w:tblW w:w="4392"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913"/>
        <w:gridCol w:w="756"/>
        <w:gridCol w:w="756"/>
        <w:gridCol w:w="856"/>
        <w:gridCol w:w="856"/>
        <w:gridCol w:w="856"/>
        <w:gridCol w:w="756"/>
        <w:gridCol w:w="756"/>
        <w:gridCol w:w="756"/>
        <w:gridCol w:w="756"/>
      </w:tblGrid>
      <w:tr w:rsidR="007E6164" w:rsidRPr="008930A1" w:rsidTr="00C66D56">
        <w:trPr>
          <w:cantSplit/>
        </w:trPr>
        <w:tc>
          <w:tcPr>
            <w:tcW w:w="569"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sz w:val="22"/>
              </w:rPr>
            </w:pPr>
            <w:r w:rsidRPr="008930A1">
              <w:rPr>
                <w:rFonts w:ascii="標楷體" w:hAnsi="標楷體" w:hint="eastAsia"/>
                <w:sz w:val="22"/>
              </w:rPr>
              <w:t>焊接施工期間</w:t>
            </w:r>
          </w:p>
        </w:tc>
        <w:tc>
          <w:tcPr>
            <w:tcW w:w="471"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83.2.1</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83.4.30</w:t>
            </w:r>
          </w:p>
        </w:tc>
        <w:tc>
          <w:tcPr>
            <w:tcW w:w="471"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83.5.1</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83.7.31</w:t>
            </w:r>
          </w:p>
        </w:tc>
        <w:tc>
          <w:tcPr>
            <w:tcW w:w="534"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83.8.1</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83.10.31</w:t>
            </w:r>
          </w:p>
        </w:tc>
        <w:tc>
          <w:tcPr>
            <w:tcW w:w="534"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83.11.1</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hint="eastAsia"/>
                <w:sz w:val="20"/>
              </w:rPr>
              <w:t>│</w:t>
            </w:r>
            <w:r w:rsidRPr="008930A1">
              <w:rPr>
                <w:rFonts w:ascii="標楷體" w:hAnsi="標楷體"/>
                <w:sz w:val="20"/>
              </w:rPr>
              <w:t>83.12.15</w:t>
            </w:r>
          </w:p>
        </w:tc>
        <w:tc>
          <w:tcPr>
            <w:tcW w:w="534"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83.12.16</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84.1.31</w:t>
            </w:r>
          </w:p>
        </w:tc>
        <w:tc>
          <w:tcPr>
            <w:tcW w:w="471"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84.2.1</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84.3.15</w:t>
            </w:r>
          </w:p>
        </w:tc>
        <w:tc>
          <w:tcPr>
            <w:tcW w:w="471"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84.3.16</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84.4.30</w:t>
            </w:r>
          </w:p>
        </w:tc>
        <w:tc>
          <w:tcPr>
            <w:tcW w:w="471"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84.5.1</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84.6.15</w:t>
            </w:r>
          </w:p>
        </w:tc>
        <w:tc>
          <w:tcPr>
            <w:tcW w:w="471"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84.6.16</w:t>
            </w:r>
          </w:p>
          <w:p w:rsidR="007E6164" w:rsidRPr="008930A1" w:rsidRDefault="007E6164" w:rsidP="00C66D56">
            <w:pPr>
              <w:pStyle w:val="1110"/>
              <w:spacing w:before="0" w:after="120"/>
              <w:ind w:left="0" w:firstLine="0"/>
              <w:jc w:val="center"/>
              <w:rPr>
                <w:rFonts w:ascii="標楷體"/>
                <w:sz w:val="20"/>
              </w:rPr>
            </w:pPr>
            <w:r w:rsidRPr="008930A1">
              <w:rPr>
                <w:rFonts w:ascii="標楷體" w:hAnsi="標楷體" w:hint="eastAsia"/>
                <w:sz w:val="20"/>
              </w:rPr>
              <w:t>│</w:t>
            </w:r>
          </w:p>
          <w:p w:rsidR="007E6164" w:rsidRPr="008930A1" w:rsidRDefault="007E6164" w:rsidP="00C66D56">
            <w:pPr>
              <w:pStyle w:val="1110"/>
              <w:spacing w:before="0" w:after="120"/>
              <w:ind w:left="0" w:firstLine="0"/>
              <w:jc w:val="center"/>
              <w:rPr>
                <w:rFonts w:ascii="標楷體" w:hAnsi="標楷體"/>
                <w:sz w:val="20"/>
              </w:rPr>
            </w:pPr>
            <w:r w:rsidRPr="008930A1">
              <w:rPr>
                <w:rFonts w:ascii="標楷體" w:hAnsi="標楷體"/>
                <w:sz w:val="20"/>
              </w:rPr>
              <w:t>84.7.31</w:t>
            </w:r>
          </w:p>
        </w:tc>
      </w:tr>
      <w:tr w:rsidR="007E6164" w:rsidRPr="008930A1" w:rsidTr="00C66D56">
        <w:trPr>
          <w:cantSplit/>
        </w:trPr>
        <w:tc>
          <w:tcPr>
            <w:tcW w:w="569" w:type="pct"/>
            <w:vAlign w:val="center"/>
          </w:tcPr>
          <w:p w:rsidR="007E6164" w:rsidRPr="008930A1" w:rsidRDefault="007E6164" w:rsidP="00C66D56">
            <w:pPr>
              <w:pStyle w:val="1110"/>
              <w:spacing w:before="0" w:after="120"/>
              <w:ind w:left="0" w:firstLine="0"/>
              <w:jc w:val="center"/>
              <w:rPr>
                <w:rFonts w:ascii="標楷體"/>
                <w:sz w:val="22"/>
              </w:rPr>
            </w:pPr>
            <w:r w:rsidRPr="008930A1">
              <w:rPr>
                <w:rFonts w:ascii="標楷體" w:hAnsi="標楷體" w:hint="eastAsia"/>
                <w:sz w:val="22"/>
              </w:rPr>
              <w:t>不合格張數</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20</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11</w:t>
            </w:r>
          </w:p>
        </w:tc>
        <w:tc>
          <w:tcPr>
            <w:tcW w:w="534"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19</w:t>
            </w:r>
          </w:p>
        </w:tc>
        <w:tc>
          <w:tcPr>
            <w:tcW w:w="534"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3</w:t>
            </w:r>
          </w:p>
        </w:tc>
        <w:tc>
          <w:tcPr>
            <w:tcW w:w="534"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8</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4</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4</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2</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2</w:t>
            </w:r>
          </w:p>
        </w:tc>
      </w:tr>
      <w:tr w:rsidR="007E6164" w:rsidRPr="008930A1" w:rsidTr="00C66D56">
        <w:trPr>
          <w:cantSplit/>
        </w:trPr>
        <w:tc>
          <w:tcPr>
            <w:tcW w:w="569" w:type="pct"/>
            <w:vAlign w:val="center"/>
          </w:tcPr>
          <w:p w:rsidR="007E6164" w:rsidRPr="008930A1" w:rsidRDefault="007E6164" w:rsidP="00C66D56">
            <w:pPr>
              <w:pStyle w:val="1110"/>
              <w:spacing w:before="0" w:after="120"/>
              <w:ind w:left="0" w:firstLine="0"/>
              <w:jc w:val="center"/>
              <w:rPr>
                <w:rFonts w:ascii="標楷體"/>
                <w:sz w:val="22"/>
              </w:rPr>
            </w:pPr>
            <w:r w:rsidRPr="008930A1">
              <w:rPr>
                <w:rFonts w:ascii="標楷體" w:hAnsi="標楷體" w:hint="eastAsia"/>
                <w:sz w:val="22"/>
              </w:rPr>
              <w:t>檢驗</w:t>
            </w:r>
          </w:p>
          <w:p w:rsidR="007E6164" w:rsidRPr="008930A1" w:rsidRDefault="007E6164" w:rsidP="00C66D56">
            <w:pPr>
              <w:pStyle w:val="1110"/>
              <w:spacing w:before="0" w:after="120"/>
              <w:ind w:left="0" w:firstLine="0"/>
              <w:jc w:val="center"/>
              <w:rPr>
                <w:rFonts w:ascii="標楷體"/>
                <w:sz w:val="22"/>
              </w:rPr>
            </w:pPr>
            <w:r w:rsidRPr="008930A1">
              <w:rPr>
                <w:rFonts w:ascii="標楷體" w:hAnsi="標楷體" w:hint="eastAsia"/>
                <w:sz w:val="22"/>
              </w:rPr>
              <w:t>張數</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81</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31</w:t>
            </w:r>
          </w:p>
        </w:tc>
        <w:tc>
          <w:tcPr>
            <w:tcW w:w="534"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65</w:t>
            </w:r>
          </w:p>
        </w:tc>
        <w:tc>
          <w:tcPr>
            <w:tcW w:w="534"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19</w:t>
            </w:r>
          </w:p>
        </w:tc>
        <w:tc>
          <w:tcPr>
            <w:tcW w:w="534"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60</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34</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30</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25</w:t>
            </w:r>
          </w:p>
        </w:tc>
        <w:tc>
          <w:tcPr>
            <w:tcW w:w="471" w:type="pct"/>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18</w:t>
            </w:r>
          </w:p>
        </w:tc>
      </w:tr>
      <w:tr w:rsidR="007E6164" w:rsidRPr="008930A1" w:rsidTr="00C66D56">
        <w:trPr>
          <w:cantSplit/>
        </w:trPr>
        <w:tc>
          <w:tcPr>
            <w:tcW w:w="569"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hint="eastAsia"/>
                <w:sz w:val="22"/>
              </w:rPr>
              <w:t>不合格率</w:t>
            </w:r>
            <w:r w:rsidRPr="008930A1">
              <w:rPr>
                <w:rFonts w:ascii="標楷體" w:hAnsi="標楷體"/>
                <w:sz w:val="22"/>
              </w:rPr>
              <w:t>%</w:t>
            </w:r>
          </w:p>
        </w:tc>
        <w:tc>
          <w:tcPr>
            <w:tcW w:w="471"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24.7</w:t>
            </w:r>
          </w:p>
        </w:tc>
        <w:tc>
          <w:tcPr>
            <w:tcW w:w="471"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35.5</w:t>
            </w:r>
          </w:p>
        </w:tc>
        <w:tc>
          <w:tcPr>
            <w:tcW w:w="534"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29.2</w:t>
            </w:r>
          </w:p>
        </w:tc>
        <w:tc>
          <w:tcPr>
            <w:tcW w:w="534"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15.8</w:t>
            </w:r>
          </w:p>
        </w:tc>
        <w:tc>
          <w:tcPr>
            <w:tcW w:w="534"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11.3</w:t>
            </w:r>
          </w:p>
        </w:tc>
        <w:tc>
          <w:tcPr>
            <w:tcW w:w="471"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11.8</w:t>
            </w:r>
          </w:p>
        </w:tc>
        <w:tc>
          <w:tcPr>
            <w:tcW w:w="471"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13.3</w:t>
            </w:r>
          </w:p>
        </w:tc>
        <w:tc>
          <w:tcPr>
            <w:tcW w:w="471"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8</w:t>
            </w:r>
          </w:p>
        </w:tc>
        <w:tc>
          <w:tcPr>
            <w:tcW w:w="471"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2"/>
              </w:rPr>
            </w:pPr>
            <w:r w:rsidRPr="008930A1">
              <w:rPr>
                <w:rFonts w:ascii="標楷體" w:hAnsi="標楷體"/>
                <w:sz w:val="22"/>
              </w:rPr>
              <w:t>11.1</w:t>
            </w:r>
          </w:p>
        </w:tc>
      </w:tr>
    </w:tbl>
    <w:p w:rsidR="007E6164" w:rsidRDefault="007E6164" w:rsidP="007E6164">
      <w:pPr>
        <w:pStyle w:val="a6"/>
        <w:adjustRightInd w:val="0"/>
        <w:spacing w:line="300" w:lineRule="auto"/>
        <w:ind w:leftChars="200" w:left="31680" w:hangingChars="200" w:firstLine="31680"/>
        <w:rPr>
          <w:rFonts w:ascii="標楷體"/>
          <w:sz w:val="24"/>
          <w:szCs w:val="24"/>
        </w:rPr>
      </w:pPr>
    </w:p>
    <w:p w:rsidR="007E6164" w:rsidRPr="008930A1" w:rsidRDefault="007E6164" w:rsidP="00534224">
      <w:pPr>
        <w:pStyle w:val="a6"/>
        <w:adjustRightInd w:val="0"/>
        <w:spacing w:line="300" w:lineRule="auto"/>
        <w:ind w:left="0" w:firstLine="31680"/>
        <w:rPr>
          <w:rFonts w:ascii="標楷體"/>
          <w:sz w:val="24"/>
          <w:szCs w:val="24"/>
        </w:rPr>
      </w:pPr>
      <w:r w:rsidRPr="008930A1">
        <w:rPr>
          <w:rFonts w:ascii="標楷體" w:hAnsi="標楷體" w:hint="eastAsia"/>
          <w:sz w:val="24"/>
          <w:szCs w:val="24"/>
        </w:rPr>
        <w:t>四、有形成果</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（一）</w:t>
      </w:r>
      <w:r w:rsidRPr="008930A1">
        <w:rPr>
          <w:rFonts w:ascii="標楷體" w:hAnsi="標楷體" w:hint="eastAsia"/>
          <w:sz w:val="24"/>
          <w:szCs w:val="24"/>
        </w:rPr>
        <w:t>直接效益：節省費用</w:t>
      </w:r>
    </w:p>
    <w:tbl>
      <w:tblPr>
        <w:tblW w:w="4392" w:type="pct"/>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083"/>
        <w:gridCol w:w="1483"/>
        <w:gridCol w:w="1483"/>
        <w:gridCol w:w="1483"/>
        <w:gridCol w:w="1485"/>
      </w:tblGrid>
      <w:tr w:rsidR="007E6164" w:rsidRPr="008930A1" w:rsidTr="00B6080C">
        <w:trPr>
          <w:cantSplit/>
        </w:trPr>
        <w:tc>
          <w:tcPr>
            <w:tcW w:w="1299" w:type="pct"/>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sz w:val="24"/>
              </w:rPr>
            </w:pPr>
          </w:p>
        </w:tc>
        <w:tc>
          <w:tcPr>
            <w:tcW w:w="1850" w:type="pct"/>
            <w:gridSpan w:val="2"/>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改　　善　　前</w:t>
            </w:r>
          </w:p>
        </w:tc>
        <w:tc>
          <w:tcPr>
            <w:tcW w:w="1851" w:type="pct"/>
            <w:gridSpan w:val="2"/>
            <w:tcBorders>
              <w:top w:val="single" w:sz="12" w:space="0" w:color="auto"/>
            </w:tcBorders>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改　　善　　後</w:t>
            </w:r>
          </w:p>
        </w:tc>
      </w:tr>
      <w:tr w:rsidR="007E6164" w:rsidRPr="008930A1" w:rsidTr="00B6080C">
        <w:tc>
          <w:tcPr>
            <w:tcW w:w="1299"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機組別</w:t>
            </w:r>
          </w:p>
        </w:tc>
        <w:tc>
          <w:tcPr>
            <w:tcW w:w="925"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第一部機</w:t>
            </w:r>
          </w:p>
        </w:tc>
        <w:tc>
          <w:tcPr>
            <w:tcW w:w="925"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第二部機</w:t>
            </w:r>
          </w:p>
        </w:tc>
        <w:tc>
          <w:tcPr>
            <w:tcW w:w="925"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第一部機</w:t>
            </w:r>
          </w:p>
        </w:tc>
        <w:tc>
          <w:tcPr>
            <w:tcW w:w="925"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第二部機</w:t>
            </w:r>
          </w:p>
        </w:tc>
      </w:tr>
      <w:tr w:rsidR="007E6164" w:rsidRPr="008930A1" w:rsidTr="00B6080C">
        <w:tc>
          <w:tcPr>
            <w:tcW w:w="1299"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sz w:val="24"/>
              </w:rPr>
              <w:t>RT</w:t>
            </w:r>
            <w:r w:rsidRPr="008930A1">
              <w:rPr>
                <w:rFonts w:ascii="標楷體" w:hAnsi="標楷體" w:hint="eastAsia"/>
                <w:sz w:val="24"/>
              </w:rPr>
              <w:t>檢驗總張數</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97</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146</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56</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64</w:t>
            </w:r>
          </w:p>
        </w:tc>
      </w:tr>
      <w:tr w:rsidR="007E6164" w:rsidRPr="008930A1" w:rsidTr="00B6080C">
        <w:trPr>
          <w:cantSplit/>
        </w:trPr>
        <w:tc>
          <w:tcPr>
            <w:tcW w:w="1299"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合　　計</w:t>
            </w:r>
          </w:p>
        </w:tc>
        <w:tc>
          <w:tcPr>
            <w:tcW w:w="1850" w:type="pct"/>
            <w:gridSpan w:val="2"/>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243</w:t>
            </w:r>
          </w:p>
        </w:tc>
        <w:tc>
          <w:tcPr>
            <w:tcW w:w="1851" w:type="pct"/>
            <w:gridSpan w:val="2"/>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120</w:t>
            </w:r>
          </w:p>
        </w:tc>
      </w:tr>
      <w:tr w:rsidR="007E6164" w:rsidRPr="008930A1" w:rsidTr="00B6080C">
        <w:tc>
          <w:tcPr>
            <w:tcW w:w="1299" w:type="pct"/>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sz w:val="24"/>
              </w:rPr>
              <w:t>RT</w:t>
            </w:r>
            <w:r w:rsidRPr="008930A1">
              <w:rPr>
                <w:rFonts w:ascii="標楷體" w:hAnsi="標楷體" w:hint="eastAsia"/>
                <w:sz w:val="24"/>
              </w:rPr>
              <w:t>檢驗不合格張數</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21</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38</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6</w:t>
            </w:r>
          </w:p>
        </w:tc>
        <w:tc>
          <w:tcPr>
            <w:tcW w:w="925" w:type="pct"/>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8</w:t>
            </w:r>
          </w:p>
        </w:tc>
      </w:tr>
      <w:tr w:rsidR="007E6164" w:rsidRPr="008930A1" w:rsidTr="00B6080C">
        <w:trPr>
          <w:cantSplit/>
        </w:trPr>
        <w:tc>
          <w:tcPr>
            <w:tcW w:w="1299" w:type="pct"/>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sz w:val="24"/>
              </w:rPr>
            </w:pPr>
            <w:r w:rsidRPr="008930A1">
              <w:rPr>
                <w:rFonts w:ascii="標楷體" w:hAnsi="標楷體" w:hint="eastAsia"/>
                <w:sz w:val="24"/>
              </w:rPr>
              <w:t>合　　計</w:t>
            </w:r>
          </w:p>
        </w:tc>
        <w:tc>
          <w:tcPr>
            <w:tcW w:w="1850" w:type="pct"/>
            <w:gridSpan w:val="2"/>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59</w:t>
            </w:r>
          </w:p>
        </w:tc>
        <w:tc>
          <w:tcPr>
            <w:tcW w:w="1851" w:type="pct"/>
            <w:gridSpan w:val="2"/>
            <w:tcBorders>
              <w:bottom w:val="single" w:sz="12" w:space="0" w:color="auto"/>
            </w:tcBorders>
            <w:vAlign w:val="center"/>
          </w:tcPr>
          <w:p w:rsidR="007E6164" w:rsidRPr="008930A1" w:rsidRDefault="007E6164" w:rsidP="00C66D56">
            <w:pPr>
              <w:pStyle w:val="1110"/>
              <w:spacing w:before="0" w:after="120"/>
              <w:ind w:left="0" w:firstLine="0"/>
              <w:jc w:val="center"/>
              <w:rPr>
                <w:rFonts w:ascii="標楷體" w:hAnsi="標楷體"/>
                <w:sz w:val="24"/>
              </w:rPr>
            </w:pPr>
            <w:r w:rsidRPr="008930A1">
              <w:rPr>
                <w:rFonts w:ascii="標楷體" w:hAnsi="標楷體"/>
                <w:sz w:val="24"/>
              </w:rPr>
              <w:t>14</w:t>
            </w:r>
          </w:p>
        </w:tc>
      </w:tr>
    </w:tbl>
    <w:p w:rsidR="007E6164" w:rsidRPr="008930A1" w:rsidRDefault="007E6164" w:rsidP="007E6164">
      <w:pPr>
        <w:pStyle w:val="a6"/>
        <w:adjustRightInd w:val="0"/>
        <w:spacing w:line="300" w:lineRule="auto"/>
        <w:ind w:leftChars="607" w:left="31680" w:hangingChars="118" w:firstLine="31680"/>
        <w:rPr>
          <w:rFonts w:ascii="標楷體"/>
          <w:sz w:val="24"/>
          <w:szCs w:val="24"/>
        </w:rPr>
      </w:pPr>
      <w:r>
        <w:rPr>
          <w:rFonts w:ascii="標楷體" w:hAnsi="標楷體"/>
          <w:sz w:val="24"/>
          <w:szCs w:val="24"/>
        </w:rPr>
        <w:t>1.</w:t>
      </w:r>
      <w:r w:rsidRPr="008930A1">
        <w:rPr>
          <w:rFonts w:ascii="標楷體" w:hAnsi="標楷體" w:hint="eastAsia"/>
          <w:sz w:val="24"/>
          <w:szCs w:val="24"/>
        </w:rPr>
        <w:t>節省檢驗費用：</w:t>
      </w:r>
      <w:r w:rsidRPr="008930A1">
        <w:rPr>
          <w:rFonts w:ascii="標楷體" w:hAnsi="標楷體"/>
          <w:sz w:val="24"/>
          <w:szCs w:val="24"/>
        </w:rPr>
        <w:t>(243</w:t>
      </w:r>
      <w:r w:rsidRPr="008930A1">
        <w:rPr>
          <w:rFonts w:ascii="標楷體" w:hAnsi="標楷體" w:hint="eastAsia"/>
          <w:sz w:val="24"/>
          <w:szCs w:val="24"/>
        </w:rPr>
        <w:t>張－</w:t>
      </w:r>
      <w:r w:rsidRPr="008930A1">
        <w:rPr>
          <w:rFonts w:ascii="標楷體" w:hAnsi="標楷體"/>
          <w:sz w:val="24"/>
          <w:szCs w:val="24"/>
        </w:rPr>
        <w:t>120</w:t>
      </w:r>
      <w:r w:rsidRPr="008930A1">
        <w:rPr>
          <w:rFonts w:ascii="標楷體" w:hAnsi="標楷體" w:hint="eastAsia"/>
          <w:sz w:val="24"/>
          <w:szCs w:val="24"/>
        </w:rPr>
        <w:t>張</w:t>
      </w:r>
      <w:r w:rsidRPr="008930A1">
        <w:rPr>
          <w:rFonts w:ascii="標楷體" w:hAnsi="標楷體"/>
          <w:sz w:val="24"/>
          <w:szCs w:val="24"/>
        </w:rPr>
        <w:t xml:space="preserve">) </w:t>
      </w:r>
      <w:r w:rsidRPr="008930A1">
        <w:rPr>
          <w:rFonts w:ascii="標楷體" w:hAnsi="標楷體" w:hint="eastAsia"/>
          <w:sz w:val="24"/>
          <w:szCs w:val="24"/>
        </w:rPr>
        <w:t>×</w:t>
      </w:r>
      <w:r w:rsidRPr="008930A1">
        <w:rPr>
          <w:rFonts w:ascii="標楷體" w:hAnsi="標楷體"/>
          <w:sz w:val="24"/>
          <w:szCs w:val="24"/>
        </w:rPr>
        <w:t>400</w:t>
      </w:r>
      <w:r w:rsidRPr="008930A1">
        <w:rPr>
          <w:rFonts w:ascii="標楷體" w:hAnsi="標楷體" w:hint="eastAsia"/>
          <w:sz w:val="24"/>
          <w:szCs w:val="24"/>
        </w:rPr>
        <w:t>元／張＝</w:t>
      </w:r>
      <w:r w:rsidRPr="008930A1">
        <w:rPr>
          <w:rFonts w:ascii="標楷體" w:hAnsi="標楷體"/>
          <w:sz w:val="24"/>
          <w:szCs w:val="24"/>
        </w:rPr>
        <w:t>49,200</w:t>
      </w:r>
      <w:r w:rsidRPr="008930A1">
        <w:rPr>
          <w:rFonts w:ascii="標楷體" w:hAnsi="標楷體" w:hint="eastAsia"/>
          <w:sz w:val="24"/>
          <w:szCs w:val="24"/>
        </w:rPr>
        <w:t>元</w:t>
      </w:r>
    </w:p>
    <w:p w:rsidR="007E6164" w:rsidRPr="008930A1" w:rsidRDefault="007E6164" w:rsidP="00534224">
      <w:pPr>
        <w:pStyle w:val="a6"/>
        <w:adjustRightInd w:val="0"/>
        <w:spacing w:line="300" w:lineRule="auto"/>
        <w:ind w:leftChars="607" w:left="31680" w:hangingChars="118" w:firstLine="31680"/>
        <w:rPr>
          <w:rFonts w:ascii="標楷體"/>
          <w:sz w:val="24"/>
          <w:szCs w:val="24"/>
        </w:rPr>
      </w:pPr>
      <w:r>
        <w:rPr>
          <w:rFonts w:ascii="標楷體" w:hAnsi="標楷體"/>
          <w:sz w:val="24"/>
          <w:szCs w:val="24"/>
        </w:rPr>
        <w:t>2.</w:t>
      </w:r>
      <w:r w:rsidRPr="008930A1">
        <w:rPr>
          <w:rFonts w:ascii="標楷體" w:hAnsi="標楷體" w:hint="eastAsia"/>
          <w:sz w:val="24"/>
          <w:szCs w:val="24"/>
        </w:rPr>
        <w:t>節省鏟修焊製費用：</w:t>
      </w:r>
      <w:r w:rsidRPr="008930A1">
        <w:rPr>
          <w:rFonts w:ascii="標楷體" w:hAnsi="標楷體"/>
          <w:sz w:val="24"/>
          <w:szCs w:val="24"/>
        </w:rPr>
        <w:t>(59</w:t>
      </w:r>
      <w:r w:rsidRPr="008930A1">
        <w:rPr>
          <w:rFonts w:ascii="標楷體" w:hAnsi="標楷體" w:hint="eastAsia"/>
          <w:sz w:val="24"/>
          <w:szCs w:val="24"/>
        </w:rPr>
        <w:t>張</w:t>
      </w:r>
      <w:r w:rsidRPr="008930A1">
        <w:rPr>
          <w:rFonts w:ascii="標楷體"/>
          <w:sz w:val="24"/>
          <w:szCs w:val="24"/>
        </w:rPr>
        <w:t>-</w:t>
      </w:r>
      <w:r w:rsidRPr="008930A1">
        <w:rPr>
          <w:rFonts w:ascii="標楷體" w:hAnsi="標楷體"/>
          <w:sz w:val="24"/>
          <w:szCs w:val="24"/>
        </w:rPr>
        <w:t>14</w:t>
      </w:r>
      <w:r w:rsidRPr="008930A1">
        <w:rPr>
          <w:rFonts w:ascii="標楷體" w:hAnsi="標楷體" w:hint="eastAsia"/>
          <w:sz w:val="24"/>
          <w:szCs w:val="24"/>
        </w:rPr>
        <w:t>張</w:t>
      </w:r>
      <w:r w:rsidRPr="008930A1">
        <w:rPr>
          <w:rFonts w:ascii="標楷體" w:hAnsi="標楷體"/>
          <w:sz w:val="24"/>
          <w:szCs w:val="24"/>
        </w:rPr>
        <w:t>)</w:t>
      </w:r>
      <w:r w:rsidRPr="008930A1">
        <w:rPr>
          <w:rFonts w:ascii="標楷體" w:hAnsi="標楷體" w:hint="eastAsia"/>
          <w:sz w:val="24"/>
          <w:szCs w:val="24"/>
        </w:rPr>
        <w:t>×</w:t>
      </w:r>
      <w:r w:rsidRPr="008930A1">
        <w:rPr>
          <w:rFonts w:ascii="標楷體" w:hAnsi="標楷體"/>
          <w:sz w:val="24"/>
          <w:szCs w:val="24"/>
        </w:rPr>
        <w:t>0.2</w:t>
      </w:r>
      <w:r w:rsidRPr="008930A1">
        <w:rPr>
          <w:rFonts w:ascii="標楷體" w:hAnsi="標楷體" w:hint="eastAsia"/>
          <w:sz w:val="24"/>
          <w:szCs w:val="24"/>
        </w:rPr>
        <w:t>焊工</w:t>
      </w:r>
      <w:r w:rsidRPr="008930A1">
        <w:rPr>
          <w:rFonts w:ascii="標楷體" w:hAnsi="標楷體"/>
          <w:sz w:val="24"/>
          <w:szCs w:val="24"/>
        </w:rPr>
        <w:t>/</w:t>
      </w:r>
      <w:r w:rsidRPr="008930A1">
        <w:rPr>
          <w:rFonts w:ascii="標楷體" w:hAnsi="標楷體" w:hint="eastAsia"/>
          <w:sz w:val="24"/>
          <w:szCs w:val="24"/>
        </w:rPr>
        <w:t>張</w:t>
      </w:r>
      <w:r w:rsidRPr="008930A1">
        <w:rPr>
          <w:rFonts w:ascii="標楷體" w:hint="eastAsia"/>
          <w:sz w:val="24"/>
          <w:szCs w:val="24"/>
        </w:rPr>
        <w:t>×</w:t>
      </w:r>
      <w:r w:rsidRPr="008930A1">
        <w:rPr>
          <w:rFonts w:ascii="標楷體" w:hAnsi="標楷體"/>
          <w:sz w:val="24"/>
          <w:szCs w:val="24"/>
        </w:rPr>
        <w:t>4,000</w:t>
      </w:r>
      <w:r w:rsidRPr="008930A1">
        <w:rPr>
          <w:rFonts w:ascii="標楷體" w:hAnsi="標楷體" w:hint="eastAsia"/>
          <w:sz w:val="24"/>
          <w:szCs w:val="24"/>
        </w:rPr>
        <w:t>元／焊工＝</w:t>
      </w:r>
      <w:r w:rsidRPr="008930A1">
        <w:rPr>
          <w:rFonts w:ascii="標楷體" w:hAnsi="標楷體"/>
          <w:sz w:val="24"/>
          <w:szCs w:val="24"/>
        </w:rPr>
        <w:t>36,000</w:t>
      </w:r>
      <w:r w:rsidRPr="008930A1">
        <w:rPr>
          <w:rFonts w:ascii="標楷體" w:hAnsi="標楷體" w:hint="eastAsia"/>
          <w:sz w:val="24"/>
          <w:szCs w:val="24"/>
        </w:rPr>
        <w:t>元</w:t>
      </w:r>
    </w:p>
    <w:p w:rsidR="007E6164" w:rsidRPr="008930A1" w:rsidRDefault="007E6164" w:rsidP="00534224">
      <w:pPr>
        <w:pStyle w:val="a6"/>
        <w:adjustRightInd w:val="0"/>
        <w:spacing w:line="300" w:lineRule="auto"/>
        <w:ind w:leftChars="500" w:left="31680" w:firstLineChars="243" w:firstLine="31680"/>
        <w:rPr>
          <w:rFonts w:ascii="標楷體"/>
          <w:sz w:val="24"/>
          <w:szCs w:val="24"/>
        </w:rPr>
      </w:pPr>
      <w:r w:rsidRPr="008930A1">
        <w:rPr>
          <w:rFonts w:ascii="標楷體" w:hAnsi="標楷體" w:hint="eastAsia"/>
          <w:sz w:val="24"/>
          <w:szCs w:val="24"/>
        </w:rPr>
        <w:t>共節省費用：</w:t>
      </w:r>
      <w:r w:rsidRPr="008930A1">
        <w:rPr>
          <w:rFonts w:ascii="標楷體" w:hAnsi="標楷體"/>
          <w:sz w:val="24"/>
          <w:szCs w:val="24"/>
        </w:rPr>
        <w:t>(1)</w:t>
      </w:r>
      <w:r w:rsidRPr="008930A1">
        <w:rPr>
          <w:rFonts w:ascii="標楷體" w:hAnsi="標楷體" w:hint="eastAsia"/>
          <w:sz w:val="24"/>
          <w:szCs w:val="24"/>
        </w:rPr>
        <w:t>＋</w:t>
      </w:r>
      <w:r w:rsidRPr="008930A1">
        <w:rPr>
          <w:rFonts w:ascii="標楷體" w:hAnsi="標楷體"/>
          <w:sz w:val="24"/>
          <w:szCs w:val="24"/>
        </w:rPr>
        <w:t>(2)</w:t>
      </w:r>
      <w:r w:rsidRPr="008930A1">
        <w:rPr>
          <w:rFonts w:ascii="標楷體" w:hAnsi="標楷體" w:hint="eastAsia"/>
          <w:sz w:val="24"/>
          <w:szCs w:val="24"/>
        </w:rPr>
        <w:t>，</w:t>
      </w:r>
      <w:r w:rsidRPr="008930A1">
        <w:rPr>
          <w:rFonts w:ascii="標楷體" w:hAnsi="標楷體"/>
          <w:sz w:val="24"/>
          <w:szCs w:val="24"/>
        </w:rPr>
        <w:t>49,200</w:t>
      </w:r>
      <w:r w:rsidRPr="008930A1">
        <w:rPr>
          <w:rFonts w:ascii="標楷體" w:hAnsi="標楷體" w:hint="eastAsia"/>
          <w:sz w:val="24"/>
          <w:szCs w:val="24"/>
        </w:rPr>
        <w:t>元＋</w:t>
      </w:r>
      <w:r w:rsidRPr="008930A1">
        <w:rPr>
          <w:rFonts w:ascii="標楷體" w:hAnsi="標楷體"/>
          <w:sz w:val="24"/>
          <w:szCs w:val="24"/>
        </w:rPr>
        <w:t>36,000</w:t>
      </w:r>
      <w:r w:rsidRPr="008930A1">
        <w:rPr>
          <w:rFonts w:ascii="標楷體" w:hAnsi="標楷體" w:hint="eastAsia"/>
          <w:sz w:val="24"/>
          <w:szCs w:val="24"/>
        </w:rPr>
        <w:t>元＝</w:t>
      </w:r>
      <w:r w:rsidRPr="008930A1">
        <w:rPr>
          <w:rFonts w:ascii="標楷體" w:hAnsi="標楷體"/>
          <w:sz w:val="24"/>
          <w:szCs w:val="24"/>
        </w:rPr>
        <w:t>85,200</w:t>
      </w:r>
      <w:r w:rsidRPr="008930A1">
        <w:rPr>
          <w:rFonts w:ascii="標楷體" w:hAnsi="標楷體" w:hint="eastAsia"/>
          <w:sz w:val="24"/>
          <w:szCs w:val="24"/>
        </w:rPr>
        <w:t>元</w:t>
      </w:r>
    </w:p>
    <w:p w:rsidR="007E6164" w:rsidRPr="008930A1" w:rsidRDefault="007E6164" w:rsidP="00534224">
      <w:pPr>
        <w:pStyle w:val="a6"/>
        <w:adjustRightInd w:val="0"/>
        <w:spacing w:line="300" w:lineRule="auto"/>
        <w:ind w:leftChars="708" w:left="31680" w:hangingChars="177" w:firstLine="31680"/>
        <w:rPr>
          <w:rFonts w:ascii="標楷體"/>
          <w:sz w:val="24"/>
          <w:szCs w:val="24"/>
        </w:rPr>
      </w:pPr>
      <w:r w:rsidRPr="008930A1">
        <w:rPr>
          <w:rFonts w:ascii="標楷體" w:hAnsi="標楷體" w:hint="eastAsia"/>
          <w:sz w:val="24"/>
          <w:szCs w:val="24"/>
        </w:rPr>
        <w:t>註：本次改善對策係找出目標日常工作容易產生的盲點，加以適度的調整達到品質控制的效果，故實施改善對策所增加的成本為零。</w:t>
      </w:r>
    </w:p>
    <w:p w:rsidR="007E6164" w:rsidRPr="008930A1" w:rsidRDefault="007E6164" w:rsidP="00534224">
      <w:pPr>
        <w:pStyle w:val="a6"/>
        <w:adjustRightInd w:val="0"/>
        <w:spacing w:line="300" w:lineRule="auto"/>
        <w:ind w:leftChars="500" w:left="31680" w:hangingChars="200" w:firstLine="31680"/>
        <w:rPr>
          <w:rFonts w:ascii="標楷體"/>
          <w:sz w:val="24"/>
          <w:szCs w:val="24"/>
        </w:rPr>
      </w:pP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w:t>
      </w:r>
      <w:r>
        <w:rPr>
          <w:rFonts w:ascii="標楷體" w:hAnsi="標楷體" w:hint="eastAsia"/>
          <w:sz w:val="24"/>
          <w:szCs w:val="24"/>
          <w:lang w:eastAsia="zh-HK"/>
        </w:rPr>
        <w:t>二</w:t>
      </w:r>
      <w:r>
        <w:rPr>
          <w:rFonts w:ascii="標楷體" w:hAnsi="標楷體" w:hint="eastAsia"/>
          <w:sz w:val="24"/>
          <w:szCs w:val="24"/>
        </w:rPr>
        <w:t>）</w:t>
      </w:r>
      <w:r w:rsidRPr="008930A1">
        <w:rPr>
          <w:rFonts w:ascii="標楷體" w:hAnsi="標楷體" w:hint="eastAsia"/>
          <w:sz w:val="24"/>
          <w:szCs w:val="24"/>
        </w:rPr>
        <w:t>間接效益：</w:t>
      </w:r>
    </w:p>
    <w:p w:rsidR="007E6164" w:rsidRPr="008930A1" w:rsidRDefault="007E6164" w:rsidP="00534224">
      <w:pPr>
        <w:pStyle w:val="a6"/>
        <w:adjustRightInd w:val="0"/>
        <w:spacing w:line="300" w:lineRule="auto"/>
        <w:ind w:leftChars="607" w:left="31680" w:hangingChars="118" w:firstLine="31680"/>
        <w:rPr>
          <w:rFonts w:ascii="標楷體"/>
          <w:sz w:val="24"/>
          <w:szCs w:val="24"/>
        </w:rPr>
      </w:pPr>
      <w:r>
        <w:rPr>
          <w:rFonts w:ascii="標楷體" w:hAnsi="標楷體"/>
          <w:sz w:val="24"/>
          <w:szCs w:val="24"/>
        </w:rPr>
        <w:t>1.</w:t>
      </w:r>
      <w:r w:rsidRPr="008930A1">
        <w:rPr>
          <w:rFonts w:ascii="標楷體" w:hAnsi="標楷體" w:hint="eastAsia"/>
          <w:sz w:val="24"/>
          <w:szCs w:val="24"/>
        </w:rPr>
        <w:t>吸收槽安裝工期縮短，使其它後續工程得順利配合展開。</w:t>
      </w:r>
    </w:p>
    <w:p w:rsidR="007E6164" w:rsidRPr="008930A1" w:rsidRDefault="007E6164" w:rsidP="00534224">
      <w:pPr>
        <w:pStyle w:val="a6"/>
        <w:adjustRightInd w:val="0"/>
        <w:spacing w:line="300" w:lineRule="auto"/>
        <w:ind w:leftChars="607" w:left="31680" w:hangingChars="118" w:firstLine="31680"/>
        <w:rPr>
          <w:rFonts w:ascii="標楷體"/>
          <w:sz w:val="24"/>
          <w:szCs w:val="24"/>
        </w:rPr>
      </w:pPr>
      <w:r>
        <w:rPr>
          <w:rFonts w:ascii="標楷體" w:hAnsi="標楷體"/>
          <w:sz w:val="24"/>
          <w:szCs w:val="24"/>
        </w:rPr>
        <w:t>2.</w:t>
      </w:r>
      <w:r w:rsidRPr="008930A1">
        <w:rPr>
          <w:rFonts w:ascii="標楷體" w:hAnsi="標楷體" w:hint="eastAsia"/>
          <w:sz w:val="24"/>
          <w:szCs w:val="24"/>
        </w:rPr>
        <w:t>發電機組煙氣排放提早符合環保標準，不僅可保護環境及確保營運收益，並避免受罰或停機。</w:t>
      </w:r>
    </w:p>
    <w:p w:rsidR="007E6164" w:rsidRPr="00F706B1" w:rsidRDefault="007E6164" w:rsidP="008930A1">
      <w:pPr>
        <w:pStyle w:val="a6"/>
        <w:adjustRightInd w:val="0"/>
        <w:spacing w:line="300" w:lineRule="auto"/>
        <w:ind w:left="0" w:firstLineChars="0" w:firstLine="0"/>
        <w:rPr>
          <w:rFonts w:ascii="標楷體"/>
          <w:b/>
        </w:rPr>
      </w:pPr>
    </w:p>
    <w:p w:rsidR="007E6164" w:rsidRPr="00F706B1" w:rsidRDefault="007E6164" w:rsidP="008930A1">
      <w:pPr>
        <w:pStyle w:val="a6"/>
        <w:adjustRightInd w:val="0"/>
        <w:spacing w:line="300" w:lineRule="auto"/>
        <w:ind w:left="0" w:firstLineChars="0" w:firstLine="0"/>
        <w:rPr>
          <w:rFonts w:ascii="標楷體"/>
          <w:b/>
        </w:rPr>
      </w:pPr>
      <w:r w:rsidRPr="00F706B1">
        <w:rPr>
          <w:rFonts w:ascii="標楷體" w:hAnsi="標楷體" w:hint="eastAsia"/>
          <w:b/>
        </w:rPr>
        <w:t>玖、作業標準化</w:t>
      </w:r>
    </w:p>
    <w:p w:rsidR="007E6164" w:rsidRPr="008930A1" w:rsidRDefault="007E6164" w:rsidP="00534224">
      <w:pPr>
        <w:pStyle w:val="a6"/>
        <w:adjustRightInd w:val="0"/>
        <w:spacing w:line="300" w:lineRule="auto"/>
        <w:ind w:leftChars="200" w:left="31680" w:hangingChars="200" w:firstLine="31680"/>
        <w:rPr>
          <w:rFonts w:ascii="標楷體"/>
          <w:sz w:val="24"/>
          <w:szCs w:val="24"/>
        </w:rPr>
      </w:pPr>
      <w:r w:rsidRPr="008930A1">
        <w:rPr>
          <w:rFonts w:ascii="標楷體" w:hAnsi="標楷體" w:hint="eastAsia"/>
          <w:sz w:val="24"/>
          <w:szCs w:val="24"/>
        </w:rPr>
        <w:t>一、目的：降低吸收槽焊道</w:t>
      </w:r>
      <w:r w:rsidRPr="008930A1">
        <w:rPr>
          <w:rFonts w:ascii="標楷體" w:hAnsi="標楷體"/>
          <w:sz w:val="24"/>
          <w:szCs w:val="24"/>
        </w:rPr>
        <w:t>RT</w:t>
      </w:r>
      <w:r w:rsidRPr="008930A1">
        <w:rPr>
          <w:rFonts w:ascii="標楷體" w:hAnsi="標楷體" w:hint="eastAsia"/>
          <w:sz w:val="24"/>
          <w:szCs w:val="24"/>
        </w:rPr>
        <w:t>檢驗不合格率。</w:t>
      </w:r>
    </w:p>
    <w:p w:rsidR="007E6164" w:rsidRPr="008930A1" w:rsidRDefault="007E6164" w:rsidP="00534224">
      <w:pPr>
        <w:pStyle w:val="a6"/>
        <w:adjustRightInd w:val="0"/>
        <w:spacing w:line="300" w:lineRule="auto"/>
        <w:ind w:leftChars="200" w:left="31680" w:hangingChars="200" w:firstLine="31680"/>
        <w:rPr>
          <w:rFonts w:ascii="標楷體"/>
          <w:sz w:val="24"/>
          <w:szCs w:val="24"/>
        </w:rPr>
      </w:pPr>
      <w:r w:rsidRPr="008930A1">
        <w:rPr>
          <w:rFonts w:ascii="標楷體" w:hAnsi="標楷體" w:hint="eastAsia"/>
          <w:sz w:val="24"/>
          <w:szCs w:val="24"/>
        </w:rPr>
        <w:t>二、適用範圍：煙氣脫硫系統（</w:t>
      </w:r>
      <w:r w:rsidRPr="008930A1">
        <w:rPr>
          <w:rFonts w:ascii="標楷體" w:hAnsi="標楷體"/>
          <w:sz w:val="24"/>
          <w:szCs w:val="24"/>
        </w:rPr>
        <w:t>F.G.D</w:t>
      </w:r>
      <w:r w:rsidRPr="008930A1">
        <w:rPr>
          <w:rFonts w:ascii="標楷體" w:hAnsi="標楷體" w:hint="eastAsia"/>
          <w:sz w:val="24"/>
          <w:szCs w:val="24"/>
        </w:rPr>
        <w:t>）吸收槽。</w:t>
      </w:r>
    </w:p>
    <w:p w:rsidR="007E6164" w:rsidRPr="008930A1" w:rsidRDefault="007E6164" w:rsidP="00534224">
      <w:pPr>
        <w:pStyle w:val="a6"/>
        <w:adjustRightInd w:val="0"/>
        <w:spacing w:line="300" w:lineRule="auto"/>
        <w:ind w:leftChars="200" w:left="31680" w:hangingChars="200" w:firstLine="31680"/>
        <w:rPr>
          <w:rFonts w:ascii="標楷體"/>
          <w:sz w:val="24"/>
          <w:szCs w:val="24"/>
        </w:rPr>
      </w:pPr>
      <w:r w:rsidRPr="008930A1">
        <w:rPr>
          <w:rFonts w:ascii="標楷體" w:hAnsi="標楷體" w:hint="eastAsia"/>
          <w:sz w:val="24"/>
          <w:szCs w:val="24"/>
        </w:rPr>
        <w:t>三、作業要點</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（一）</w:t>
      </w:r>
      <w:r w:rsidRPr="008930A1">
        <w:rPr>
          <w:rFonts w:ascii="標楷體" w:hAnsi="標楷體" w:hint="eastAsia"/>
          <w:sz w:val="24"/>
          <w:szCs w:val="24"/>
        </w:rPr>
        <w:t>施工前確認施工圖面之焊接要求。</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（二）</w:t>
      </w:r>
      <w:r w:rsidRPr="008930A1">
        <w:rPr>
          <w:rFonts w:ascii="標楷體" w:hAnsi="標楷體" w:hint="eastAsia"/>
          <w:sz w:val="24"/>
          <w:szCs w:val="24"/>
        </w:rPr>
        <w:t>對欲施焊區域以〝可移動之蔽護設備〞做必要遮護。</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（三）</w:t>
      </w:r>
      <w:r w:rsidRPr="008930A1">
        <w:rPr>
          <w:rFonts w:ascii="標楷體" w:hAnsi="標楷體"/>
          <w:sz w:val="24"/>
          <w:szCs w:val="24"/>
        </w:rPr>
        <w:t xml:space="preserve"> </w:t>
      </w:r>
      <w:r w:rsidRPr="008930A1">
        <w:rPr>
          <w:rFonts w:ascii="標楷體" w:hAnsi="標楷體" w:hint="eastAsia"/>
          <w:sz w:val="24"/>
          <w:szCs w:val="24"/>
        </w:rPr>
        <w:t>除渣後，須由指定之專人以砂輪機再行磨除焊道死角處殘渣。</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（四）</w:t>
      </w:r>
      <w:r w:rsidRPr="008930A1">
        <w:rPr>
          <w:rFonts w:ascii="標楷體" w:hAnsi="標楷體" w:hint="eastAsia"/>
          <w:sz w:val="24"/>
          <w:szCs w:val="24"/>
        </w:rPr>
        <w:t>焊條（</w:t>
      </w:r>
      <w:r w:rsidRPr="008930A1">
        <w:rPr>
          <w:rFonts w:ascii="標楷體" w:hAnsi="標楷體"/>
          <w:sz w:val="24"/>
          <w:szCs w:val="24"/>
        </w:rPr>
        <w:t>E7016</w:t>
      </w:r>
      <w:r w:rsidRPr="008930A1">
        <w:rPr>
          <w:rFonts w:ascii="標楷體" w:hAnsi="標楷體" w:hint="eastAsia"/>
          <w:sz w:val="24"/>
          <w:szCs w:val="24"/>
        </w:rPr>
        <w:t>）置於</w:t>
      </w:r>
      <w:r w:rsidRPr="008930A1">
        <w:rPr>
          <w:rFonts w:ascii="標楷體" w:hAnsi="標楷體"/>
          <w:sz w:val="24"/>
          <w:szCs w:val="24"/>
        </w:rPr>
        <w:t>350</w:t>
      </w:r>
      <w:r w:rsidRPr="008930A1">
        <w:rPr>
          <w:rFonts w:ascii="標楷體" w:hAnsi="標楷體" w:hint="eastAsia"/>
          <w:sz w:val="24"/>
          <w:szCs w:val="24"/>
        </w:rPr>
        <w:t>℃之電烤箱，至少烘烤</w:t>
      </w:r>
      <w:r w:rsidRPr="008930A1">
        <w:rPr>
          <w:rFonts w:ascii="標楷體" w:hAnsi="標楷體"/>
          <w:sz w:val="24"/>
          <w:szCs w:val="24"/>
        </w:rPr>
        <w:t>2</w:t>
      </w:r>
      <w:r w:rsidRPr="008930A1">
        <w:rPr>
          <w:rFonts w:ascii="標楷體" w:hAnsi="標楷體" w:hint="eastAsia"/>
          <w:sz w:val="24"/>
          <w:szCs w:val="24"/>
        </w:rPr>
        <w:t>小時以上。</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（五）</w:t>
      </w:r>
      <w:r w:rsidRPr="008930A1">
        <w:rPr>
          <w:rFonts w:ascii="標楷體" w:hAnsi="標楷體" w:hint="eastAsia"/>
          <w:sz w:val="24"/>
          <w:szCs w:val="24"/>
        </w:rPr>
        <w:t>上下班時間派員駐於烤箱旁負責執行焊工備移動式保溫筒及下班後攜回保溫筒，以落實未使用之焊條回收於烤箱內（下班後烤箱定溫於</w:t>
      </w:r>
      <w:r w:rsidRPr="008930A1">
        <w:rPr>
          <w:rFonts w:ascii="標楷體" w:hAnsi="標楷體"/>
          <w:sz w:val="24"/>
          <w:szCs w:val="24"/>
        </w:rPr>
        <w:t>100</w:t>
      </w:r>
      <w:r w:rsidRPr="008930A1">
        <w:rPr>
          <w:rFonts w:ascii="標楷體" w:hAnsi="標楷體" w:hint="eastAsia"/>
          <w:sz w:val="24"/>
          <w:szCs w:val="24"/>
        </w:rPr>
        <w:t>℃）。</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（六）</w:t>
      </w:r>
      <w:r w:rsidRPr="008930A1">
        <w:rPr>
          <w:rFonts w:ascii="標楷體" w:hAnsi="標楷體" w:hint="eastAsia"/>
          <w:sz w:val="24"/>
          <w:szCs w:val="24"/>
        </w:rPr>
        <w:t>訂背鏟後焊接前之檢驗為留置點，需經檢驗合格，並做記錄於合格焊道後，方准予繼續焊接。</w:t>
      </w:r>
    </w:p>
    <w:p w:rsidR="007E6164" w:rsidRPr="008930A1" w:rsidRDefault="007E6164" w:rsidP="0053422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（七）</w:t>
      </w:r>
      <w:r w:rsidRPr="008930A1">
        <w:rPr>
          <w:rFonts w:ascii="標楷體" w:hAnsi="標楷體" w:hint="eastAsia"/>
          <w:sz w:val="24"/>
          <w:szCs w:val="24"/>
        </w:rPr>
        <w:t>於風季期間，風小時焊接槽外焊道，風大時焊接槽內焊道。</w:t>
      </w:r>
    </w:p>
    <w:p w:rsidR="007E6164" w:rsidRPr="00B95243" w:rsidRDefault="007E6164" w:rsidP="000078B4">
      <w:pPr>
        <w:pStyle w:val="a6"/>
        <w:adjustRightInd w:val="0"/>
        <w:spacing w:line="300" w:lineRule="auto"/>
        <w:ind w:leftChars="304" w:left="31680" w:hangingChars="295" w:firstLine="31680"/>
        <w:rPr>
          <w:rFonts w:ascii="標楷體"/>
          <w:sz w:val="24"/>
          <w:szCs w:val="24"/>
        </w:rPr>
      </w:pPr>
      <w:r>
        <w:rPr>
          <w:rFonts w:ascii="標楷體" w:hAnsi="標楷體" w:hint="eastAsia"/>
          <w:sz w:val="24"/>
          <w:szCs w:val="24"/>
        </w:rPr>
        <w:t>（八）</w:t>
      </w:r>
      <w:r w:rsidRPr="008930A1">
        <w:rPr>
          <w:rFonts w:ascii="標楷體" w:hAnsi="標楷體" w:hint="eastAsia"/>
          <w:sz w:val="24"/>
          <w:szCs w:val="24"/>
        </w:rPr>
        <w:t>建立焊工責任中心制度，焊工焊製不合格率達</w:t>
      </w:r>
      <w:r w:rsidRPr="008930A1">
        <w:rPr>
          <w:rFonts w:ascii="標楷體" w:hAnsi="標楷體"/>
          <w:sz w:val="24"/>
          <w:szCs w:val="24"/>
        </w:rPr>
        <w:t>13.5%</w:t>
      </w:r>
      <w:r w:rsidRPr="008930A1">
        <w:rPr>
          <w:rFonts w:ascii="標楷體" w:hAnsi="標楷體" w:hint="eastAsia"/>
          <w:sz w:val="24"/>
          <w:szCs w:val="24"/>
        </w:rPr>
        <w:t>，則取消該焊工資</w:t>
      </w:r>
      <w:r w:rsidRPr="00B95243">
        <w:rPr>
          <w:rFonts w:ascii="標楷體" w:hAnsi="標楷體" w:hint="eastAsia"/>
          <w:sz w:val="24"/>
          <w:szCs w:val="24"/>
        </w:rPr>
        <w:t>格。</w:t>
      </w:r>
    </w:p>
    <w:sectPr w:rsidR="007E6164" w:rsidRPr="00B95243" w:rsidSect="002873F9">
      <w:footerReference w:type="default" r:id="rId50"/>
      <w:pgSz w:w="11907" w:h="16840" w:code="9"/>
      <w:pgMar w:top="1418" w:right="1418" w:bottom="1418" w:left="1418" w:header="851" w:footer="567" w:gutter="0"/>
      <w:pgNumType w:start="1"/>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164" w:rsidRDefault="007E6164">
      <w:r>
        <w:separator/>
      </w:r>
    </w:p>
  </w:endnote>
  <w:endnote w:type="continuationSeparator" w:id="0">
    <w:p w:rsidR="007E6164" w:rsidRDefault="007E61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全真特明體">
    <w:altName w:val="新細明體"/>
    <w:panose1 w:val="00000000000000000000"/>
    <w:charset w:val="88"/>
    <w:family w:val="modern"/>
    <w:notTrueType/>
    <w:pitch w:val="fixed"/>
    <w:sig w:usb0="00000001" w:usb1="08080000" w:usb2="00000010" w:usb3="00000000" w:csb0="00100000" w:csb1="00000000"/>
  </w:font>
  <w:font w:name="全真粗圓體">
    <w:altName w:val="細明體_HKSCS-ExtB"/>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164" w:rsidRPr="00696216" w:rsidRDefault="007E6164" w:rsidP="00696216">
    <w:pPr>
      <w:pStyle w:val="Footer"/>
      <w:jc w:val="center"/>
      <w:rPr>
        <w:sz w:val="24"/>
        <w:szCs w:val="24"/>
      </w:rPr>
    </w:pPr>
    <w:r w:rsidRPr="00696216">
      <w:rPr>
        <w:kern w:val="0"/>
        <w:sz w:val="24"/>
        <w:szCs w:val="24"/>
      </w:rPr>
      <w:t xml:space="preserve">- </w:t>
    </w:r>
    <w:r>
      <w:rPr>
        <w:kern w:val="0"/>
        <w:sz w:val="24"/>
        <w:szCs w:val="24"/>
      </w:rPr>
      <w:t>3-</w:t>
    </w:r>
    <w:r w:rsidRPr="00696216">
      <w:rPr>
        <w:kern w:val="0"/>
        <w:sz w:val="24"/>
        <w:szCs w:val="24"/>
      </w:rPr>
      <w:fldChar w:fldCharType="begin"/>
    </w:r>
    <w:r w:rsidRPr="00696216">
      <w:rPr>
        <w:kern w:val="0"/>
        <w:sz w:val="24"/>
        <w:szCs w:val="24"/>
      </w:rPr>
      <w:instrText xml:space="preserve"> PAGE </w:instrText>
    </w:r>
    <w:r w:rsidRPr="00696216">
      <w:rPr>
        <w:kern w:val="0"/>
        <w:sz w:val="24"/>
        <w:szCs w:val="24"/>
      </w:rPr>
      <w:fldChar w:fldCharType="separate"/>
    </w:r>
    <w:r>
      <w:rPr>
        <w:noProof/>
        <w:kern w:val="0"/>
        <w:sz w:val="24"/>
        <w:szCs w:val="24"/>
      </w:rPr>
      <w:t>36</w:t>
    </w:r>
    <w:r w:rsidRPr="00696216">
      <w:rPr>
        <w:kern w:val="0"/>
        <w:sz w:val="24"/>
        <w:szCs w:val="24"/>
      </w:rPr>
      <w:fldChar w:fldCharType="end"/>
    </w:r>
    <w:r w:rsidRPr="00696216">
      <w:rPr>
        <w:kern w:val="0"/>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164" w:rsidRDefault="007E6164">
      <w:r>
        <w:separator/>
      </w:r>
    </w:p>
  </w:footnote>
  <w:footnote w:type="continuationSeparator" w:id="0">
    <w:p w:rsidR="007E6164" w:rsidRDefault="007E61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31381"/>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11D53B71"/>
    <w:multiLevelType w:val="hybridMultilevel"/>
    <w:tmpl w:val="5BC27796"/>
    <w:lvl w:ilvl="0" w:tplc="4F804E44">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2">
    <w:nsid w:val="16E211B7"/>
    <w:multiLevelType w:val="hybridMultilevel"/>
    <w:tmpl w:val="8C5E527A"/>
    <w:lvl w:ilvl="0" w:tplc="A4C6CDD2">
      <w:start w:val="1"/>
      <w:numFmt w:val="bullet"/>
      <w:lvlText w:val=""/>
      <w:lvlJc w:val="left"/>
      <w:pPr>
        <w:tabs>
          <w:tab w:val="num" w:pos="520"/>
        </w:tabs>
        <w:ind w:left="690" w:hanging="170"/>
      </w:pPr>
      <w:rPr>
        <w:rFonts w:ascii="Wingdings" w:hAnsi="Wingdings" w:hint="default"/>
      </w:rPr>
    </w:lvl>
    <w:lvl w:ilvl="1" w:tplc="04090003" w:tentative="1">
      <w:start w:val="1"/>
      <w:numFmt w:val="bullet"/>
      <w:lvlText w:val=""/>
      <w:lvlJc w:val="left"/>
      <w:pPr>
        <w:tabs>
          <w:tab w:val="num" w:pos="1253"/>
        </w:tabs>
        <w:ind w:left="1253" w:hanging="480"/>
      </w:pPr>
      <w:rPr>
        <w:rFonts w:ascii="Wingdings" w:hAnsi="Wingdings" w:hint="default"/>
      </w:rPr>
    </w:lvl>
    <w:lvl w:ilvl="2" w:tplc="04090005" w:tentative="1">
      <w:start w:val="1"/>
      <w:numFmt w:val="bullet"/>
      <w:lvlText w:val=""/>
      <w:lvlJc w:val="left"/>
      <w:pPr>
        <w:tabs>
          <w:tab w:val="num" w:pos="1733"/>
        </w:tabs>
        <w:ind w:left="1733" w:hanging="480"/>
      </w:pPr>
      <w:rPr>
        <w:rFonts w:ascii="Wingdings" w:hAnsi="Wingdings" w:hint="default"/>
      </w:rPr>
    </w:lvl>
    <w:lvl w:ilvl="3" w:tplc="04090001" w:tentative="1">
      <w:start w:val="1"/>
      <w:numFmt w:val="bullet"/>
      <w:lvlText w:val=""/>
      <w:lvlJc w:val="left"/>
      <w:pPr>
        <w:tabs>
          <w:tab w:val="num" w:pos="2213"/>
        </w:tabs>
        <w:ind w:left="2213" w:hanging="480"/>
      </w:pPr>
      <w:rPr>
        <w:rFonts w:ascii="Wingdings" w:hAnsi="Wingdings" w:hint="default"/>
      </w:rPr>
    </w:lvl>
    <w:lvl w:ilvl="4" w:tplc="04090003" w:tentative="1">
      <w:start w:val="1"/>
      <w:numFmt w:val="bullet"/>
      <w:lvlText w:val=""/>
      <w:lvlJc w:val="left"/>
      <w:pPr>
        <w:tabs>
          <w:tab w:val="num" w:pos="2693"/>
        </w:tabs>
        <w:ind w:left="2693" w:hanging="480"/>
      </w:pPr>
      <w:rPr>
        <w:rFonts w:ascii="Wingdings" w:hAnsi="Wingdings" w:hint="default"/>
      </w:rPr>
    </w:lvl>
    <w:lvl w:ilvl="5" w:tplc="04090005" w:tentative="1">
      <w:start w:val="1"/>
      <w:numFmt w:val="bullet"/>
      <w:lvlText w:val=""/>
      <w:lvlJc w:val="left"/>
      <w:pPr>
        <w:tabs>
          <w:tab w:val="num" w:pos="3173"/>
        </w:tabs>
        <w:ind w:left="3173" w:hanging="480"/>
      </w:pPr>
      <w:rPr>
        <w:rFonts w:ascii="Wingdings" w:hAnsi="Wingdings" w:hint="default"/>
      </w:rPr>
    </w:lvl>
    <w:lvl w:ilvl="6" w:tplc="04090001" w:tentative="1">
      <w:start w:val="1"/>
      <w:numFmt w:val="bullet"/>
      <w:lvlText w:val=""/>
      <w:lvlJc w:val="left"/>
      <w:pPr>
        <w:tabs>
          <w:tab w:val="num" w:pos="3653"/>
        </w:tabs>
        <w:ind w:left="3653" w:hanging="480"/>
      </w:pPr>
      <w:rPr>
        <w:rFonts w:ascii="Wingdings" w:hAnsi="Wingdings" w:hint="default"/>
      </w:rPr>
    </w:lvl>
    <w:lvl w:ilvl="7" w:tplc="04090003" w:tentative="1">
      <w:start w:val="1"/>
      <w:numFmt w:val="bullet"/>
      <w:lvlText w:val=""/>
      <w:lvlJc w:val="left"/>
      <w:pPr>
        <w:tabs>
          <w:tab w:val="num" w:pos="4133"/>
        </w:tabs>
        <w:ind w:left="4133" w:hanging="480"/>
      </w:pPr>
      <w:rPr>
        <w:rFonts w:ascii="Wingdings" w:hAnsi="Wingdings" w:hint="default"/>
      </w:rPr>
    </w:lvl>
    <w:lvl w:ilvl="8" w:tplc="04090005" w:tentative="1">
      <w:start w:val="1"/>
      <w:numFmt w:val="bullet"/>
      <w:lvlText w:val=""/>
      <w:lvlJc w:val="left"/>
      <w:pPr>
        <w:tabs>
          <w:tab w:val="num" w:pos="4613"/>
        </w:tabs>
        <w:ind w:left="4613" w:hanging="480"/>
      </w:pPr>
      <w:rPr>
        <w:rFonts w:ascii="Wingdings" w:hAnsi="Wingdings" w:hint="default"/>
      </w:rPr>
    </w:lvl>
  </w:abstractNum>
  <w:abstractNum w:abstractNumId="3">
    <w:nsid w:val="17ED09F7"/>
    <w:multiLevelType w:val="hybridMultilevel"/>
    <w:tmpl w:val="C988FB7E"/>
    <w:lvl w:ilvl="0" w:tplc="BCE41132">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4">
    <w:nsid w:val="194C3F8D"/>
    <w:multiLevelType w:val="hybridMultilevel"/>
    <w:tmpl w:val="EE5AA946"/>
    <w:lvl w:ilvl="0" w:tplc="56B6D4CE">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5">
    <w:nsid w:val="1A4E5F00"/>
    <w:multiLevelType w:val="hybridMultilevel"/>
    <w:tmpl w:val="3DA434C8"/>
    <w:lvl w:ilvl="0" w:tplc="3B9A1050">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1B745700"/>
    <w:multiLevelType w:val="hybridMultilevel"/>
    <w:tmpl w:val="3640A04A"/>
    <w:lvl w:ilvl="0" w:tplc="CC08C88C">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7">
    <w:nsid w:val="1DBE47C6"/>
    <w:multiLevelType w:val="hybridMultilevel"/>
    <w:tmpl w:val="0C34AAC4"/>
    <w:lvl w:ilvl="0" w:tplc="AC526898">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2DFC50B8"/>
    <w:multiLevelType w:val="hybridMultilevel"/>
    <w:tmpl w:val="116CAD52"/>
    <w:lvl w:ilvl="0" w:tplc="94D2CCAA">
      <w:start w:val="1"/>
      <w:numFmt w:val="decimal"/>
      <w:lvlText w:val="%1."/>
      <w:lvlJc w:val="left"/>
      <w:pPr>
        <w:ind w:left="1048"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309F78DE"/>
    <w:multiLevelType w:val="hybridMultilevel"/>
    <w:tmpl w:val="0A9EC8CE"/>
    <w:lvl w:ilvl="0" w:tplc="2E222098">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10">
    <w:nsid w:val="36935AAE"/>
    <w:multiLevelType w:val="singleLevel"/>
    <w:tmpl w:val="CA466880"/>
    <w:lvl w:ilvl="0">
      <w:start w:val="1"/>
      <w:numFmt w:val="bullet"/>
      <w:pStyle w:val="a"/>
      <w:lvlText w:val=""/>
      <w:lvlJc w:val="left"/>
      <w:pPr>
        <w:tabs>
          <w:tab w:val="num" w:pos="425"/>
        </w:tabs>
        <w:ind w:left="425" w:hanging="425"/>
      </w:pPr>
      <w:rPr>
        <w:rFonts w:ascii="Wingdings" w:hAnsi="Wingdings" w:hint="default"/>
      </w:rPr>
    </w:lvl>
  </w:abstractNum>
  <w:abstractNum w:abstractNumId="11">
    <w:nsid w:val="43B23DD5"/>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4587076C"/>
    <w:multiLevelType w:val="hybridMultilevel"/>
    <w:tmpl w:val="B1EE8240"/>
    <w:lvl w:ilvl="0" w:tplc="3F2CE63C">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13">
    <w:nsid w:val="49A5760B"/>
    <w:multiLevelType w:val="hybridMultilevel"/>
    <w:tmpl w:val="E7CE4A38"/>
    <w:lvl w:ilvl="0" w:tplc="A740E2BA">
      <w:start w:val="1"/>
      <w:numFmt w:val="decimal"/>
      <w:lvlText w:val="%1."/>
      <w:lvlJc w:val="left"/>
      <w:pPr>
        <w:ind w:left="1048"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4EB3654D"/>
    <w:multiLevelType w:val="hybridMultilevel"/>
    <w:tmpl w:val="324E4A2A"/>
    <w:lvl w:ilvl="0" w:tplc="0409000F">
      <w:start w:val="1"/>
      <w:numFmt w:val="decimal"/>
      <w:lvlText w:val="%1."/>
      <w:lvlJc w:val="left"/>
      <w:pPr>
        <w:ind w:left="1040" w:hanging="480"/>
      </w:pPr>
      <w:rPr>
        <w:rFonts w:cs="Times New Roman"/>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15">
    <w:nsid w:val="51545BFC"/>
    <w:multiLevelType w:val="hybridMultilevel"/>
    <w:tmpl w:val="81C2637C"/>
    <w:lvl w:ilvl="0" w:tplc="EA36C69A">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520551E6"/>
    <w:multiLevelType w:val="hybridMultilevel"/>
    <w:tmpl w:val="0D4EE090"/>
    <w:lvl w:ilvl="0" w:tplc="755A660E">
      <w:start w:val="1"/>
      <w:numFmt w:val="decimal"/>
      <w:lvlText w:val="%1."/>
      <w:lvlJc w:val="left"/>
      <w:pPr>
        <w:ind w:left="1048"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53DE240A"/>
    <w:multiLevelType w:val="hybridMultilevel"/>
    <w:tmpl w:val="6352C5D6"/>
    <w:lvl w:ilvl="0" w:tplc="49F4AC74">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59265E5C"/>
    <w:multiLevelType w:val="hybridMultilevel"/>
    <w:tmpl w:val="81C6FF08"/>
    <w:lvl w:ilvl="0" w:tplc="889068AC">
      <w:start w:val="1"/>
      <w:numFmt w:val="decimal"/>
      <w:lvlText w:val="(%1)."/>
      <w:lvlJc w:val="left"/>
      <w:pPr>
        <w:ind w:left="1331" w:hanging="480"/>
      </w:pPr>
      <w:rPr>
        <w:rFonts w:cs="Times New Roman" w:hint="eastAsia"/>
        <w:color w:val="auto"/>
        <w:u w:val="none"/>
      </w:rPr>
    </w:lvl>
    <w:lvl w:ilvl="1" w:tplc="04090019" w:tentative="1">
      <w:start w:val="1"/>
      <w:numFmt w:val="ideographTraditional"/>
      <w:lvlText w:val="%2、"/>
      <w:lvlJc w:val="left"/>
      <w:pPr>
        <w:ind w:left="1811" w:hanging="480"/>
      </w:pPr>
      <w:rPr>
        <w:rFonts w:cs="Times New Roman"/>
      </w:rPr>
    </w:lvl>
    <w:lvl w:ilvl="2" w:tplc="0409001B" w:tentative="1">
      <w:start w:val="1"/>
      <w:numFmt w:val="lowerRoman"/>
      <w:lvlText w:val="%3."/>
      <w:lvlJc w:val="right"/>
      <w:pPr>
        <w:ind w:left="2291" w:hanging="480"/>
      </w:pPr>
      <w:rPr>
        <w:rFonts w:cs="Times New Roman"/>
      </w:rPr>
    </w:lvl>
    <w:lvl w:ilvl="3" w:tplc="0409000F" w:tentative="1">
      <w:start w:val="1"/>
      <w:numFmt w:val="decimal"/>
      <w:lvlText w:val="%4."/>
      <w:lvlJc w:val="left"/>
      <w:pPr>
        <w:ind w:left="2771" w:hanging="480"/>
      </w:pPr>
      <w:rPr>
        <w:rFonts w:cs="Times New Roman"/>
      </w:rPr>
    </w:lvl>
    <w:lvl w:ilvl="4" w:tplc="04090019" w:tentative="1">
      <w:start w:val="1"/>
      <w:numFmt w:val="ideographTraditional"/>
      <w:lvlText w:val="%5、"/>
      <w:lvlJc w:val="left"/>
      <w:pPr>
        <w:ind w:left="3251" w:hanging="480"/>
      </w:pPr>
      <w:rPr>
        <w:rFonts w:cs="Times New Roman"/>
      </w:rPr>
    </w:lvl>
    <w:lvl w:ilvl="5" w:tplc="0409001B" w:tentative="1">
      <w:start w:val="1"/>
      <w:numFmt w:val="lowerRoman"/>
      <w:lvlText w:val="%6."/>
      <w:lvlJc w:val="right"/>
      <w:pPr>
        <w:ind w:left="3731" w:hanging="480"/>
      </w:pPr>
      <w:rPr>
        <w:rFonts w:cs="Times New Roman"/>
      </w:rPr>
    </w:lvl>
    <w:lvl w:ilvl="6" w:tplc="0409000F" w:tentative="1">
      <w:start w:val="1"/>
      <w:numFmt w:val="decimal"/>
      <w:lvlText w:val="%7."/>
      <w:lvlJc w:val="left"/>
      <w:pPr>
        <w:ind w:left="4211" w:hanging="480"/>
      </w:pPr>
      <w:rPr>
        <w:rFonts w:cs="Times New Roman"/>
      </w:rPr>
    </w:lvl>
    <w:lvl w:ilvl="7" w:tplc="04090019" w:tentative="1">
      <w:start w:val="1"/>
      <w:numFmt w:val="ideographTraditional"/>
      <w:lvlText w:val="%8、"/>
      <w:lvlJc w:val="left"/>
      <w:pPr>
        <w:ind w:left="4691" w:hanging="480"/>
      </w:pPr>
      <w:rPr>
        <w:rFonts w:cs="Times New Roman"/>
      </w:rPr>
    </w:lvl>
    <w:lvl w:ilvl="8" w:tplc="0409001B" w:tentative="1">
      <w:start w:val="1"/>
      <w:numFmt w:val="lowerRoman"/>
      <w:lvlText w:val="%9."/>
      <w:lvlJc w:val="right"/>
      <w:pPr>
        <w:ind w:left="5171" w:hanging="480"/>
      </w:pPr>
      <w:rPr>
        <w:rFonts w:cs="Times New Roman"/>
      </w:rPr>
    </w:lvl>
  </w:abstractNum>
  <w:abstractNum w:abstractNumId="19">
    <w:nsid w:val="5D566A33"/>
    <w:multiLevelType w:val="hybridMultilevel"/>
    <w:tmpl w:val="F4420F38"/>
    <w:lvl w:ilvl="0" w:tplc="73E0CE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5EE40FA4"/>
    <w:multiLevelType w:val="hybridMultilevel"/>
    <w:tmpl w:val="CC8CD5D0"/>
    <w:lvl w:ilvl="0" w:tplc="017AE668">
      <w:start w:val="1"/>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5F784838"/>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62EE15FF"/>
    <w:multiLevelType w:val="multilevel"/>
    <w:tmpl w:val="CB447064"/>
    <w:lvl w:ilvl="0">
      <w:start w:val="1"/>
      <w:numFmt w:val="lowerLetter"/>
      <w:lvlText w:val="(%1)"/>
      <w:lvlJc w:val="left"/>
      <w:pPr>
        <w:tabs>
          <w:tab w:val="num" w:pos="720"/>
        </w:tabs>
        <w:ind w:left="720" w:hanging="72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3">
    <w:nsid w:val="66DC4006"/>
    <w:multiLevelType w:val="hybridMultilevel"/>
    <w:tmpl w:val="A456EE3E"/>
    <w:lvl w:ilvl="0" w:tplc="50D8CA2C">
      <w:start w:val="1"/>
      <w:numFmt w:val="decimal"/>
      <w:lvlText w:val="%1."/>
      <w:lvlJc w:val="left"/>
      <w:pPr>
        <w:ind w:left="1520" w:hanging="480"/>
      </w:pPr>
      <w:rPr>
        <w:rFonts w:cs="Times New Roman"/>
        <w:color w:val="auto"/>
        <w:u w:val="none"/>
      </w:rPr>
    </w:lvl>
    <w:lvl w:ilvl="1" w:tplc="04090019" w:tentative="1">
      <w:start w:val="1"/>
      <w:numFmt w:val="ideographTraditional"/>
      <w:lvlText w:val="%2、"/>
      <w:lvlJc w:val="left"/>
      <w:pPr>
        <w:ind w:left="2000" w:hanging="480"/>
      </w:pPr>
      <w:rPr>
        <w:rFonts w:cs="Times New Roman"/>
      </w:rPr>
    </w:lvl>
    <w:lvl w:ilvl="2" w:tplc="0409001B" w:tentative="1">
      <w:start w:val="1"/>
      <w:numFmt w:val="lowerRoman"/>
      <w:lvlText w:val="%3."/>
      <w:lvlJc w:val="right"/>
      <w:pPr>
        <w:ind w:left="2480" w:hanging="480"/>
      </w:pPr>
      <w:rPr>
        <w:rFonts w:cs="Times New Roman"/>
      </w:rPr>
    </w:lvl>
    <w:lvl w:ilvl="3" w:tplc="0409000F" w:tentative="1">
      <w:start w:val="1"/>
      <w:numFmt w:val="decimal"/>
      <w:lvlText w:val="%4."/>
      <w:lvlJc w:val="left"/>
      <w:pPr>
        <w:ind w:left="2960" w:hanging="480"/>
      </w:pPr>
      <w:rPr>
        <w:rFonts w:cs="Times New Roman"/>
      </w:rPr>
    </w:lvl>
    <w:lvl w:ilvl="4" w:tplc="04090019" w:tentative="1">
      <w:start w:val="1"/>
      <w:numFmt w:val="ideographTraditional"/>
      <w:lvlText w:val="%5、"/>
      <w:lvlJc w:val="left"/>
      <w:pPr>
        <w:ind w:left="3440" w:hanging="480"/>
      </w:pPr>
      <w:rPr>
        <w:rFonts w:cs="Times New Roman"/>
      </w:rPr>
    </w:lvl>
    <w:lvl w:ilvl="5" w:tplc="0409001B" w:tentative="1">
      <w:start w:val="1"/>
      <w:numFmt w:val="lowerRoman"/>
      <w:lvlText w:val="%6."/>
      <w:lvlJc w:val="right"/>
      <w:pPr>
        <w:ind w:left="3920" w:hanging="480"/>
      </w:pPr>
      <w:rPr>
        <w:rFonts w:cs="Times New Roman"/>
      </w:rPr>
    </w:lvl>
    <w:lvl w:ilvl="6" w:tplc="0409000F" w:tentative="1">
      <w:start w:val="1"/>
      <w:numFmt w:val="decimal"/>
      <w:lvlText w:val="%7."/>
      <w:lvlJc w:val="left"/>
      <w:pPr>
        <w:ind w:left="4400" w:hanging="480"/>
      </w:pPr>
      <w:rPr>
        <w:rFonts w:cs="Times New Roman"/>
      </w:rPr>
    </w:lvl>
    <w:lvl w:ilvl="7" w:tplc="04090019" w:tentative="1">
      <w:start w:val="1"/>
      <w:numFmt w:val="ideographTraditional"/>
      <w:lvlText w:val="%8、"/>
      <w:lvlJc w:val="left"/>
      <w:pPr>
        <w:ind w:left="4880" w:hanging="480"/>
      </w:pPr>
      <w:rPr>
        <w:rFonts w:cs="Times New Roman"/>
      </w:rPr>
    </w:lvl>
    <w:lvl w:ilvl="8" w:tplc="0409001B" w:tentative="1">
      <w:start w:val="1"/>
      <w:numFmt w:val="lowerRoman"/>
      <w:lvlText w:val="%9."/>
      <w:lvlJc w:val="right"/>
      <w:pPr>
        <w:ind w:left="5360" w:hanging="480"/>
      </w:pPr>
      <w:rPr>
        <w:rFonts w:cs="Times New Roman"/>
      </w:rPr>
    </w:lvl>
  </w:abstractNum>
  <w:abstractNum w:abstractNumId="24">
    <w:nsid w:val="6E446412"/>
    <w:multiLevelType w:val="hybridMultilevel"/>
    <w:tmpl w:val="ECBC9406"/>
    <w:lvl w:ilvl="0" w:tplc="40183C62">
      <w:start w:val="1"/>
      <w:numFmt w:val="decimal"/>
      <w:lvlText w:val="(%1)."/>
      <w:lvlJc w:val="left"/>
      <w:pPr>
        <w:ind w:left="1040" w:hanging="480"/>
      </w:pPr>
      <w:rPr>
        <w:rFonts w:cs="Times New Roman" w:hint="eastAsia"/>
      </w:rPr>
    </w:lvl>
    <w:lvl w:ilvl="1" w:tplc="23665444">
      <w:start w:val="1"/>
      <w:numFmt w:val="decimal"/>
      <w:lvlText w:val="%2."/>
      <w:lvlJc w:val="left"/>
      <w:pPr>
        <w:ind w:left="840" w:hanging="360"/>
      </w:pPr>
      <w:rPr>
        <w:rFonts w:cs="Times New Roman" w:hint="default"/>
      </w:rPr>
    </w:lvl>
    <w:lvl w:ilvl="2" w:tplc="40183C62">
      <w:start w:val="1"/>
      <w:numFmt w:val="decimal"/>
      <w:lvlText w:val="(%3)."/>
      <w:lvlJc w:val="left"/>
      <w:pPr>
        <w:ind w:left="1440" w:hanging="480"/>
      </w:pPr>
      <w:rPr>
        <w:rFonts w:cs="Times New Roman" w:hint="eastAsia"/>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721603A3"/>
    <w:multiLevelType w:val="hybridMultilevel"/>
    <w:tmpl w:val="653E81E6"/>
    <w:lvl w:ilvl="0" w:tplc="E92A958A">
      <w:start w:val="1"/>
      <w:numFmt w:val="decimal"/>
      <w:lvlText w:val="%1"/>
      <w:lvlJc w:val="left"/>
      <w:pPr>
        <w:ind w:left="1040" w:hanging="480"/>
      </w:pPr>
      <w:rPr>
        <w:rFonts w:cs="Times New Roman" w:hint="eastAsia"/>
        <w:color w:val="FF0000"/>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E0BAD1B4">
      <w:start w:val="1"/>
      <w:numFmt w:val="decimal"/>
      <w:lvlText w:val="%4."/>
      <w:lvlJc w:val="left"/>
      <w:pPr>
        <w:ind w:left="2480" w:hanging="480"/>
      </w:pPr>
      <w:rPr>
        <w:rFonts w:cs="Times New Roman"/>
        <w:color w:val="auto"/>
        <w:u w:val="none"/>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26">
    <w:nsid w:val="7358394D"/>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76196417"/>
    <w:multiLevelType w:val="hybridMultilevel"/>
    <w:tmpl w:val="A9C0B456"/>
    <w:lvl w:ilvl="0" w:tplc="EACC2D26">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766D0560"/>
    <w:multiLevelType w:val="hybridMultilevel"/>
    <w:tmpl w:val="7C3A56AA"/>
    <w:lvl w:ilvl="0" w:tplc="E92A958A">
      <w:start w:val="1"/>
      <w:numFmt w:val="decimal"/>
      <w:lvlText w:val="%1"/>
      <w:lvlJc w:val="left"/>
      <w:pPr>
        <w:ind w:left="1520" w:hanging="480"/>
      </w:pPr>
      <w:rPr>
        <w:rFonts w:cs="Times New Roman" w:hint="eastAsia"/>
        <w:color w:val="FF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772D4C20"/>
    <w:multiLevelType w:val="singleLevel"/>
    <w:tmpl w:val="1536FB48"/>
    <w:lvl w:ilvl="0">
      <w:start w:val="1"/>
      <w:numFmt w:val="bullet"/>
      <w:lvlText w:val=""/>
      <w:lvlJc w:val="left"/>
      <w:pPr>
        <w:tabs>
          <w:tab w:val="num" w:pos="425"/>
        </w:tabs>
        <w:ind w:left="425" w:hanging="425"/>
      </w:pPr>
      <w:rPr>
        <w:rFonts w:ascii="Wingdings" w:hAnsi="Wingdings" w:hint="default"/>
        <w:sz w:val="24"/>
      </w:rPr>
    </w:lvl>
  </w:abstractNum>
  <w:abstractNum w:abstractNumId="30">
    <w:nsid w:val="780B1795"/>
    <w:multiLevelType w:val="hybridMultilevel"/>
    <w:tmpl w:val="EEEA3C6A"/>
    <w:lvl w:ilvl="0" w:tplc="0C8E12EE">
      <w:start w:val="1"/>
      <w:numFmt w:val="decimal"/>
      <w:lvlText w:val="%1."/>
      <w:lvlJc w:val="left"/>
      <w:pPr>
        <w:ind w:left="2480" w:hanging="480"/>
      </w:pPr>
      <w:rPr>
        <w:rFonts w:cs="Times New Roman"/>
        <w:color w:val="auto"/>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7AF12F76"/>
    <w:multiLevelType w:val="hybridMultilevel"/>
    <w:tmpl w:val="11345586"/>
    <w:lvl w:ilvl="0" w:tplc="0409000F">
      <w:start w:val="1"/>
      <w:numFmt w:val="decimal"/>
      <w:lvlText w:val="%1."/>
      <w:lvlJc w:val="left"/>
      <w:pPr>
        <w:ind w:left="1040" w:hanging="480"/>
      </w:pPr>
      <w:rPr>
        <w:rFonts w:cs="Times New Roman"/>
      </w:rPr>
    </w:lvl>
    <w:lvl w:ilvl="1" w:tplc="071E442A">
      <w:start w:val="1"/>
      <w:numFmt w:val="decimal"/>
      <w:lvlText w:val="%2."/>
      <w:lvlJc w:val="left"/>
      <w:pPr>
        <w:ind w:left="1520" w:hanging="480"/>
      </w:pPr>
      <w:rPr>
        <w:rFonts w:cs="Times New Roman"/>
        <w:color w:val="FF0000"/>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num w:numId="1">
    <w:abstractNumId w:val="22"/>
  </w:num>
  <w:num w:numId="2">
    <w:abstractNumId w:val="10"/>
  </w:num>
  <w:num w:numId="3">
    <w:abstractNumId w:val="29"/>
  </w:num>
  <w:num w:numId="4">
    <w:abstractNumId w:val="14"/>
  </w:num>
  <w:num w:numId="5">
    <w:abstractNumId w:val="24"/>
  </w:num>
  <w:num w:numId="6">
    <w:abstractNumId w:val="31"/>
  </w:num>
  <w:num w:numId="7">
    <w:abstractNumId w:val="28"/>
  </w:num>
  <w:num w:numId="8">
    <w:abstractNumId w:val="0"/>
  </w:num>
  <w:num w:numId="9">
    <w:abstractNumId w:val="21"/>
  </w:num>
  <w:num w:numId="10">
    <w:abstractNumId w:val="26"/>
  </w:num>
  <w:num w:numId="11">
    <w:abstractNumId w:val="11"/>
  </w:num>
  <w:num w:numId="12">
    <w:abstractNumId w:val="25"/>
  </w:num>
  <w:num w:numId="13">
    <w:abstractNumId w:val="27"/>
  </w:num>
  <w:num w:numId="14">
    <w:abstractNumId w:val="30"/>
  </w:num>
  <w:num w:numId="15">
    <w:abstractNumId w:val="5"/>
  </w:num>
  <w:num w:numId="16">
    <w:abstractNumId w:val="7"/>
  </w:num>
  <w:num w:numId="17">
    <w:abstractNumId w:val="17"/>
  </w:num>
  <w:num w:numId="18">
    <w:abstractNumId w:val="18"/>
  </w:num>
  <w:num w:numId="19">
    <w:abstractNumId w:val="15"/>
  </w:num>
  <w:num w:numId="20">
    <w:abstractNumId w:val="16"/>
  </w:num>
  <w:num w:numId="21">
    <w:abstractNumId w:val="8"/>
  </w:num>
  <w:num w:numId="22">
    <w:abstractNumId w:val="19"/>
  </w:num>
  <w:num w:numId="23">
    <w:abstractNumId w:val="13"/>
  </w:num>
  <w:num w:numId="24">
    <w:abstractNumId w:val="9"/>
  </w:num>
  <w:num w:numId="25">
    <w:abstractNumId w:val="1"/>
  </w:num>
  <w:num w:numId="26">
    <w:abstractNumId w:val="12"/>
  </w:num>
  <w:num w:numId="27">
    <w:abstractNumId w:val="3"/>
  </w:num>
  <w:num w:numId="28">
    <w:abstractNumId w:val="4"/>
  </w:num>
  <w:num w:numId="29">
    <w:abstractNumId w:val="6"/>
  </w:num>
  <w:num w:numId="30">
    <w:abstractNumId w:val="23"/>
  </w:num>
  <w:num w:numId="31">
    <w:abstractNumId w:val="2"/>
  </w:num>
  <w:num w:numId="32">
    <w:abstractNumId w:val="2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stylePaneFormatFilter w:val="3F01"/>
  <w:defaultTabStop w:val="0"/>
  <w:doNotHyphenateCaps/>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1B0"/>
    <w:rsid w:val="000078B4"/>
    <w:rsid w:val="00010BF3"/>
    <w:rsid w:val="00011B3B"/>
    <w:rsid w:val="0001324B"/>
    <w:rsid w:val="00041A3E"/>
    <w:rsid w:val="00052E9E"/>
    <w:rsid w:val="00053472"/>
    <w:rsid w:val="00055045"/>
    <w:rsid w:val="00056CCB"/>
    <w:rsid w:val="0006138B"/>
    <w:rsid w:val="00073BF3"/>
    <w:rsid w:val="00073E1E"/>
    <w:rsid w:val="00075472"/>
    <w:rsid w:val="00075F04"/>
    <w:rsid w:val="000807CE"/>
    <w:rsid w:val="00081EB0"/>
    <w:rsid w:val="000859F2"/>
    <w:rsid w:val="0009634F"/>
    <w:rsid w:val="000A04D8"/>
    <w:rsid w:val="000A11E5"/>
    <w:rsid w:val="000B35C1"/>
    <w:rsid w:val="000B3818"/>
    <w:rsid w:val="000C159F"/>
    <w:rsid w:val="000C1F24"/>
    <w:rsid w:val="000C578F"/>
    <w:rsid w:val="000D26B9"/>
    <w:rsid w:val="000D494F"/>
    <w:rsid w:val="000D514B"/>
    <w:rsid w:val="000E1CF6"/>
    <w:rsid w:val="000E45E7"/>
    <w:rsid w:val="000E6341"/>
    <w:rsid w:val="000E6DE1"/>
    <w:rsid w:val="000F36A7"/>
    <w:rsid w:val="000F7995"/>
    <w:rsid w:val="00103F9A"/>
    <w:rsid w:val="001114B2"/>
    <w:rsid w:val="001239C5"/>
    <w:rsid w:val="00124900"/>
    <w:rsid w:val="00127B6A"/>
    <w:rsid w:val="001316F4"/>
    <w:rsid w:val="00135047"/>
    <w:rsid w:val="001479CE"/>
    <w:rsid w:val="00150458"/>
    <w:rsid w:val="00155EFE"/>
    <w:rsid w:val="00164FF6"/>
    <w:rsid w:val="00165649"/>
    <w:rsid w:val="0017360F"/>
    <w:rsid w:val="001743CE"/>
    <w:rsid w:val="0017499A"/>
    <w:rsid w:val="00174ABA"/>
    <w:rsid w:val="00181D95"/>
    <w:rsid w:val="00182932"/>
    <w:rsid w:val="00187442"/>
    <w:rsid w:val="00190E91"/>
    <w:rsid w:val="001910B3"/>
    <w:rsid w:val="00196446"/>
    <w:rsid w:val="001A2F87"/>
    <w:rsid w:val="001B1F44"/>
    <w:rsid w:val="001B4764"/>
    <w:rsid w:val="001C417B"/>
    <w:rsid w:val="001C6116"/>
    <w:rsid w:val="001C70F2"/>
    <w:rsid w:val="001D3414"/>
    <w:rsid w:val="001D5882"/>
    <w:rsid w:val="001D5B1B"/>
    <w:rsid w:val="001E0D2E"/>
    <w:rsid w:val="001E6B61"/>
    <w:rsid w:val="001F1B04"/>
    <w:rsid w:val="001F3A75"/>
    <w:rsid w:val="001F3E6B"/>
    <w:rsid w:val="002038E1"/>
    <w:rsid w:val="00212BBD"/>
    <w:rsid w:val="002157E1"/>
    <w:rsid w:val="00216601"/>
    <w:rsid w:val="0021670D"/>
    <w:rsid w:val="002257A8"/>
    <w:rsid w:val="0022627D"/>
    <w:rsid w:val="00227311"/>
    <w:rsid w:val="00227C9C"/>
    <w:rsid w:val="00231B53"/>
    <w:rsid w:val="00231EA9"/>
    <w:rsid w:val="00235022"/>
    <w:rsid w:val="00241182"/>
    <w:rsid w:val="00241D5F"/>
    <w:rsid w:val="002423E5"/>
    <w:rsid w:val="002513C3"/>
    <w:rsid w:val="00254ABE"/>
    <w:rsid w:val="00254B54"/>
    <w:rsid w:val="00254C49"/>
    <w:rsid w:val="002575B4"/>
    <w:rsid w:val="00257ECC"/>
    <w:rsid w:val="00261EC6"/>
    <w:rsid w:val="00263C39"/>
    <w:rsid w:val="00264EFD"/>
    <w:rsid w:val="00275475"/>
    <w:rsid w:val="00276FD7"/>
    <w:rsid w:val="00280D78"/>
    <w:rsid w:val="002873F9"/>
    <w:rsid w:val="00290199"/>
    <w:rsid w:val="00290F38"/>
    <w:rsid w:val="002A0513"/>
    <w:rsid w:val="002A0934"/>
    <w:rsid w:val="002A172C"/>
    <w:rsid w:val="002A4B93"/>
    <w:rsid w:val="002B2F68"/>
    <w:rsid w:val="002B5A76"/>
    <w:rsid w:val="002B677D"/>
    <w:rsid w:val="002C39BB"/>
    <w:rsid w:val="002C5CFE"/>
    <w:rsid w:val="002D3F58"/>
    <w:rsid w:val="002D5AE2"/>
    <w:rsid w:val="002E1D3E"/>
    <w:rsid w:val="002E1DA4"/>
    <w:rsid w:val="002E5620"/>
    <w:rsid w:val="002E7BC6"/>
    <w:rsid w:val="002F2A55"/>
    <w:rsid w:val="002F2A74"/>
    <w:rsid w:val="003002C5"/>
    <w:rsid w:val="00306688"/>
    <w:rsid w:val="003238D7"/>
    <w:rsid w:val="00326129"/>
    <w:rsid w:val="00326F22"/>
    <w:rsid w:val="003276DD"/>
    <w:rsid w:val="003279BB"/>
    <w:rsid w:val="00330C7E"/>
    <w:rsid w:val="00340471"/>
    <w:rsid w:val="00342EEE"/>
    <w:rsid w:val="0035006D"/>
    <w:rsid w:val="00351D20"/>
    <w:rsid w:val="0035356E"/>
    <w:rsid w:val="0035580A"/>
    <w:rsid w:val="00356582"/>
    <w:rsid w:val="0035704E"/>
    <w:rsid w:val="003625E9"/>
    <w:rsid w:val="00375633"/>
    <w:rsid w:val="003844B5"/>
    <w:rsid w:val="00384B2D"/>
    <w:rsid w:val="003864EF"/>
    <w:rsid w:val="003A092B"/>
    <w:rsid w:val="003A500D"/>
    <w:rsid w:val="003B3471"/>
    <w:rsid w:val="003B3830"/>
    <w:rsid w:val="003C7253"/>
    <w:rsid w:val="003D474E"/>
    <w:rsid w:val="003D78AE"/>
    <w:rsid w:val="003E2918"/>
    <w:rsid w:val="003F1A67"/>
    <w:rsid w:val="003F2886"/>
    <w:rsid w:val="003F6804"/>
    <w:rsid w:val="00404E23"/>
    <w:rsid w:val="004223B8"/>
    <w:rsid w:val="00422BEB"/>
    <w:rsid w:val="00424E68"/>
    <w:rsid w:val="00444ABD"/>
    <w:rsid w:val="004457DA"/>
    <w:rsid w:val="004475A2"/>
    <w:rsid w:val="004574EB"/>
    <w:rsid w:val="004618F4"/>
    <w:rsid w:val="004664DA"/>
    <w:rsid w:val="004729F3"/>
    <w:rsid w:val="004835EB"/>
    <w:rsid w:val="004A295B"/>
    <w:rsid w:val="004A361F"/>
    <w:rsid w:val="004B6DB1"/>
    <w:rsid w:val="004C73D8"/>
    <w:rsid w:val="004D0576"/>
    <w:rsid w:val="004D132B"/>
    <w:rsid w:val="004D26FA"/>
    <w:rsid w:val="004D308D"/>
    <w:rsid w:val="004D6450"/>
    <w:rsid w:val="004D6850"/>
    <w:rsid w:val="004E3E47"/>
    <w:rsid w:val="004F38F9"/>
    <w:rsid w:val="004F4381"/>
    <w:rsid w:val="004F5E35"/>
    <w:rsid w:val="004F68F8"/>
    <w:rsid w:val="00503341"/>
    <w:rsid w:val="0051116A"/>
    <w:rsid w:val="005128DF"/>
    <w:rsid w:val="0051536C"/>
    <w:rsid w:val="00520D66"/>
    <w:rsid w:val="005257D8"/>
    <w:rsid w:val="00532C8A"/>
    <w:rsid w:val="00534224"/>
    <w:rsid w:val="00535A27"/>
    <w:rsid w:val="005378E4"/>
    <w:rsid w:val="005555E9"/>
    <w:rsid w:val="005654A3"/>
    <w:rsid w:val="005740D4"/>
    <w:rsid w:val="00575434"/>
    <w:rsid w:val="0058370B"/>
    <w:rsid w:val="00584249"/>
    <w:rsid w:val="00584474"/>
    <w:rsid w:val="005863B8"/>
    <w:rsid w:val="00587B9F"/>
    <w:rsid w:val="00587EE5"/>
    <w:rsid w:val="00591088"/>
    <w:rsid w:val="005A1084"/>
    <w:rsid w:val="005A16D9"/>
    <w:rsid w:val="005A65F4"/>
    <w:rsid w:val="005A7CA6"/>
    <w:rsid w:val="005B798D"/>
    <w:rsid w:val="005C5101"/>
    <w:rsid w:val="005E00A1"/>
    <w:rsid w:val="005E6320"/>
    <w:rsid w:val="005F1E11"/>
    <w:rsid w:val="005F478F"/>
    <w:rsid w:val="005F5C68"/>
    <w:rsid w:val="005F60BD"/>
    <w:rsid w:val="00600ABA"/>
    <w:rsid w:val="00607B33"/>
    <w:rsid w:val="00610858"/>
    <w:rsid w:val="006137CB"/>
    <w:rsid w:val="00624960"/>
    <w:rsid w:val="00624961"/>
    <w:rsid w:val="00626057"/>
    <w:rsid w:val="00631252"/>
    <w:rsid w:val="006368C3"/>
    <w:rsid w:val="006377BF"/>
    <w:rsid w:val="00642FE6"/>
    <w:rsid w:val="00647D04"/>
    <w:rsid w:val="0065245C"/>
    <w:rsid w:val="00653493"/>
    <w:rsid w:val="00654D78"/>
    <w:rsid w:val="00661F46"/>
    <w:rsid w:val="0066502F"/>
    <w:rsid w:val="00671838"/>
    <w:rsid w:val="006720F3"/>
    <w:rsid w:val="0068495E"/>
    <w:rsid w:val="00685C24"/>
    <w:rsid w:val="00691AB8"/>
    <w:rsid w:val="00696216"/>
    <w:rsid w:val="00697FCD"/>
    <w:rsid w:val="006A492B"/>
    <w:rsid w:val="006A4DD7"/>
    <w:rsid w:val="006B4CE4"/>
    <w:rsid w:val="006D41FD"/>
    <w:rsid w:val="006E676A"/>
    <w:rsid w:val="006E7FB0"/>
    <w:rsid w:val="006F39AF"/>
    <w:rsid w:val="006F4846"/>
    <w:rsid w:val="00704B7A"/>
    <w:rsid w:val="00706AB0"/>
    <w:rsid w:val="00713CA3"/>
    <w:rsid w:val="00714DE0"/>
    <w:rsid w:val="00715BC6"/>
    <w:rsid w:val="007172A0"/>
    <w:rsid w:val="007238CC"/>
    <w:rsid w:val="00727583"/>
    <w:rsid w:val="00734CDF"/>
    <w:rsid w:val="00743311"/>
    <w:rsid w:val="00745D20"/>
    <w:rsid w:val="00752319"/>
    <w:rsid w:val="0075604B"/>
    <w:rsid w:val="00763939"/>
    <w:rsid w:val="007641FE"/>
    <w:rsid w:val="007716EB"/>
    <w:rsid w:val="00775FB1"/>
    <w:rsid w:val="00784737"/>
    <w:rsid w:val="00787924"/>
    <w:rsid w:val="00791FF1"/>
    <w:rsid w:val="00792B2D"/>
    <w:rsid w:val="0079364A"/>
    <w:rsid w:val="00797EFB"/>
    <w:rsid w:val="007B0489"/>
    <w:rsid w:val="007B4E70"/>
    <w:rsid w:val="007B69EC"/>
    <w:rsid w:val="007C4417"/>
    <w:rsid w:val="007C5A69"/>
    <w:rsid w:val="007C79E9"/>
    <w:rsid w:val="007D27F9"/>
    <w:rsid w:val="007D69F0"/>
    <w:rsid w:val="007E29AF"/>
    <w:rsid w:val="007E60F4"/>
    <w:rsid w:val="007E6164"/>
    <w:rsid w:val="00805B4A"/>
    <w:rsid w:val="00807D35"/>
    <w:rsid w:val="0081444E"/>
    <w:rsid w:val="008170A8"/>
    <w:rsid w:val="00820F48"/>
    <w:rsid w:val="00822B23"/>
    <w:rsid w:val="008279C6"/>
    <w:rsid w:val="0083408D"/>
    <w:rsid w:val="00835CC3"/>
    <w:rsid w:val="00836AE8"/>
    <w:rsid w:val="00837308"/>
    <w:rsid w:val="00837BCA"/>
    <w:rsid w:val="0084133E"/>
    <w:rsid w:val="00844703"/>
    <w:rsid w:val="00860525"/>
    <w:rsid w:val="00871CBD"/>
    <w:rsid w:val="00886D17"/>
    <w:rsid w:val="008930A1"/>
    <w:rsid w:val="008A0760"/>
    <w:rsid w:val="008A165F"/>
    <w:rsid w:val="008C1223"/>
    <w:rsid w:val="008C7A19"/>
    <w:rsid w:val="008D0BF4"/>
    <w:rsid w:val="008D1324"/>
    <w:rsid w:val="008D3F63"/>
    <w:rsid w:val="008D5A19"/>
    <w:rsid w:val="008E6190"/>
    <w:rsid w:val="008F6AF1"/>
    <w:rsid w:val="008F70DB"/>
    <w:rsid w:val="00900B54"/>
    <w:rsid w:val="00911017"/>
    <w:rsid w:val="009155FE"/>
    <w:rsid w:val="00915DE1"/>
    <w:rsid w:val="0091651B"/>
    <w:rsid w:val="0092106B"/>
    <w:rsid w:val="009213DD"/>
    <w:rsid w:val="009229F5"/>
    <w:rsid w:val="00924C21"/>
    <w:rsid w:val="00934555"/>
    <w:rsid w:val="009361EA"/>
    <w:rsid w:val="00937AC8"/>
    <w:rsid w:val="00940ADF"/>
    <w:rsid w:val="00945215"/>
    <w:rsid w:val="00945E2D"/>
    <w:rsid w:val="00946DF6"/>
    <w:rsid w:val="00952BFF"/>
    <w:rsid w:val="00955AD6"/>
    <w:rsid w:val="00963720"/>
    <w:rsid w:val="00972075"/>
    <w:rsid w:val="00977E72"/>
    <w:rsid w:val="00977F59"/>
    <w:rsid w:val="0098785E"/>
    <w:rsid w:val="00993084"/>
    <w:rsid w:val="00996A78"/>
    <w:rsid w:val="009A4F26"/>
    <w:rsid w:val="009A5F38"/>
    <w:rsid w:val="009A6702"/>
    <w:rsid w:val="009A6AA2"/>
    <w:rsid w:val="009B32EC"/>
    <w:rsid w:val="009B74E9"/>
    <w:rsid w:val="009C08A7"/>
    <w:rsid w:val="009C155E"/>
    <w:rsid w:val="009C2B6A"/>
    <w:rsid w:val="009D281C"/>
    <w:rsid w:val="009F0FFB"/>
    <w:rsid w:val="009F5F36"/>
    <w:rsid w:val="009F7542"/>
    <w:rsid w:val="00A01B72"/>
    <w:rsid w:val="00A04F3B"/>
    <w:rsid w:val="00A11BC8"/>
    <w:rsid w:val="00A145B3"/>
    <w:rsid w:val="00A155E5"/>
    <w:rsid w:val="00A15C36"/>
    <w:rsid w:val="00A31F68"/>
    <w:rsid w:val="00A34656"/>
    <w:rsid w:val="00A351E7"/>
    <w:rsid w:val="00A35BD8"/>
    <w:rsid w:val="00A41DF0"/>
    <w:rsid w:val="00A459C9"/>
    <w:rsid w:val="00A50DC6"/>
    <w:rsid w:val="00A51C85"/>
    <w:rsid w:val="00A6387F"/>
    <w:rsid w:val="00A64356"/>
    <w:rsid w:val="00A65B48"/>
    <w:rsid w:val="00A66A07"/>
    <w:rsid w:val="00A6711E"/>
    <w:rsid w:val="00A76BB0"/>
    <w:rsid w:val="00A86057"/>
    <w:rsid w:val="00A8762D"/>
    <w:rsid w:val="00A947EE"/>
    <w:rsid w:val="00AA0FA8"/>
    <w:rsid w:val="00AA29C6"/>
    <w:rsid w:val="00AA7E55"/>
    <w:rsid w:val="00AB0887"/>
    <w:rsid w:val="00AB1A44"/>
    <w:rsid w:val="00AB4535"/>
    <w:rsid w:val="00AB6D6D"/>
    <w:rsid w:val="00AC737E"/>
    <w:rsid w:val="00AD03BD"/>
    <w:rsid w:val="00AD0AE6"/>
    <w:rsid w:val="00AE6504"/>
    <w:rsid w:val="00AE7E7C"/>
    <w:rsid w:val="00AF231A"/>
    <w:rsid w:val="00B01B95"/>
    <w:rsid w:val="00B035EA"/>
    <w:rsid w:val="00B03F28"/>
    <w:rsid w:val="00B04E6E"/>
    <w:rsid w:val="00B05141"/>
    <w:rsid w:val="00B05D41"/>
    <w:rsid w:val="00B1143A"/>
    <w:rsid w:val="00B17548"/>
    <w:rsid w:val="00B243B6"/>
    <w:rsid w:val="00B339AC"/>
    <w:rsid w:val="00B33B05"/>
    <w:rsid w:val="00B3778E"/>
    <w:rsid w:val="00B406E0"/>
    <w:rsid w:val="00B4096A"/>
    <w:rsid w:val="00B40BC2"/>
    <w:rsid w:val="00B42581"/>
    <w:rsid w:val="00B51DD4"/>
    <w:rsid w:val="00B5431B"/>
    <w:rsid w:val="00B57F6A"/>
    <w:rsid w:val="00B6080C"/>
    <w:rsid w:val="00B6324B"/>
    <w:rsid w:val="00B65508"/>
    <w:rsid w:val="00B707FB"/>
    <w:rsid w:val="00B7089D"/>
    <w:rsid w:val="00B70BF0"/>
    <w:rsid w:val="00B7407A"/>
    <w:rsid w:val="00B85D40"/>
    <w:rsid w:val="00B87C32"/>
    <w:rsid w:val="00B9304F"/>
    <w:rsid w:val="00B93410"/>
    <w:rsid w:val="00B94C9B"/>
    <w:rsid w:val="00B95243"/>
    <w:rsid w:val="00BA19CC"/>
    <w:rsid w:val="00BA65A0"/>
    <w:rsid w:val="00BA7E53"/>
    <w:rsid w:val="00BB4847"/>
    <w:rsid w:val="00BB4BE2"/>
    <w:rsid w:val="00BB4FF1"/>
    <w:rsid w:val="00BB5F5F"/>
    <w:rsid w:val="00BC11B2"/>
    <w:rsid w:val="00BC5D86"/>
    <w:rsid w:val="00BD59D3"/>
    <w:rsid w:val="00BD5AED"/>
    <w:rsid w:val="00BD69E0"/>
    <w:rsid w:val="00BE04F7"/>
    <w:rsid w:val="00BE3B97"/>
    <w:rsid w:val="00BE7102"/>
    <w:rsid w:val="00BF3C9A"/>
    <w:rsid w:val="00BF618E"/>
    <w:rsid w:val="00C13089"/>
    <w:rsid w:val="00C13C59"/>
    <w:rsid w:val="00C267EB"/>
    <w:rsid w:val="00C3461C"/>
    <w:rsid w:val="00C364D9"/>
    <w:rsid w:val="00C37115"/>
    <w:rsid w:val="00C40E2C"/>
    <w:rsid w:val="00C41BC2"/>
    <w:rsid w:val="00C41D54"/>
    <w:rsid w:val="00C468DE"/>
    <w:rsid w:val="00C54249"/>
    <w:rsid w:val="00C5694E"/>
    <w:rsid w:val="00C612CC"/>
    <w:rsid w:val="00C66D56"/>
    <w:rsid w:val="00C764BF"/>
    <w:rsid w:val="00C83F11"/>
    <w:rsid w:val="00C94A3E"/>
    <w:rsid w:val="00C96552"/>
    <w:rsid w:val="00C96D21"/>
    <w:rsid w:val="00CA2A27"/>
    <w:rsid w:val="00CA5C03"/>
    <w:rsid w:val="00CA7218"/>
    <w:rsid w:val="00CB24DF"/>
    <w:rsid w:val="00CB76C2"/>
    <w:rsid w:val="00CD0D3C"/>
    <w:rsid w:val="00CE1921"/>
    <w:rsid w:val="00CE26D2"/>
    <w:rsid w:val="00CE389F"/>
    <w:rsid w:val="00CE61B0"/>
    <w:rsid w:val="00CE63F8"/>
    <w:rsid w:val="00CE664F"/>
    <w:rsid w:val="00CE733D"/>
    <w:rsid w:val="00CF2C1B"/>
    <w:rsid w:val="00CF3902"/>
    <w:rsid w:val="00CF4440"/>
    <w:rsid w:val="00D0079C"/>
    <w:rsid w:val="00D06F8B"/>
    <w:rsid w:val="00D10174"/>
    <w:rsid w:val="00D23B1D"/>
    <w:rsid w:val="00D33E1E"/>
    <w:rsid w:val="00D34B8F"/>
    <w:rsid w:val="00D44A76"/>
    <w:rsid w:val="00D44EE7"/>
    <w:rsid w:val="00D461EF"/>
    <w:rsid w:val="00D6356B"/>
    <w:rsid w:val="00D64DB2"/>
    <w:rsid w:val="00D72E99"/>
    <w:rsid w:val="00D74E52"/>
    <w:rsid w:val="00D83810"/>
    <w:rsid w:val="00D97F8E"/>
    <w:rsid w:val="00DA0D2C"/>
    <w:rsid w:val="00DA1748"/>
    <w:rsid w:val="00DA2ECF"/>
    <w:rsid w:val="00DB2914"/>
    <w:rsid w:val="00DB6D46"/>
    <w:rsid w:val="00DC0E52"/>
    <w:rsid w:val="00DC16EA"/>
    <w:rsid w:val="00DD10EC"/>
    <w:rsid w:val="00DD7D41"/>
    <w:rsid w:val="00DE7509"/>
    <w:rsid w:val="00DF04FF"/>
    <w:rsid w:val="00DF09B1"/>
    <w:rsid w:val="00DF2A45"/>
    <w:rsid w:val="00DF6C23"/>
    <w:rsid w:val="00E02991"/>
    <w:rsid w:val="00E06DEA"/>
    <w:rsid w:val="00E10860"/>
    <w:rsid w:val="00E1255E"/>
    <w:rsid w:val="00E26E7C"/>
    <w:rsid w:val="00E40154"/>
    <w:rsid w:val="00E428AD"/>
    <w:rsid w:val="00E45789"/>
    <w:rsid w:val="00E45C05"/>
    <w:rsid w:val="00E7629A"/>
    <w:rsid w:val="00E83A49"/>
    <w:rsid w:val="00E87F11"/>
    <w:rsid w:val="00E91C2D"/>
    <w:rsid w:val="00E94FBE"/>
    <w:rsid w:val="00E95009"/>
    <w:rsid w:val="00EA3CD6"/>
    <w:rsid w:val="00EB3062"/>
    <w:rsid w:val="00EB59F2"/>
    <w:rsid w:val="00EB6641"/>
    <w:rsid w:val="00EC2C8F"/>
    <w:rsid w:val="00ED171C"/>
    <w:rsid w:val="00EE34B9"/>
    <w:rsid w:val="00EE462E"/>
    <w:rsid w:val="00EF1A95"/>
    <w:rsid w:val="00EF23E7"/>
    <w:rsid w:val="00EF5F8A"/>
    <w:rsid w:val="00EF649E"/>
    <w:rsid w:val="00EF6E79"/>
    <w:rsid w:val="00F0014E"/>
    <w:rsid w:val="00F01B99"/>
    <w:rsid w:val="00F05BA8"/>
    <w:rsid w:val="00F15619"/>
    <w:rsid w:val="00F168B2"/>
    <w:rsid w:val="00F20370"/>
    <w:rsid w:val="00F22E66"/>
    <w:rsid w:val="00F23A69"/>
    <w:rsid w:val="00F25731"/>
    <w:rsid w:val="00F42226"/>
    <w:rsid w:val="00F44FFD"/>
    <w:rsid w:val="00F452AB"/>
    <w:rsid w:val="00F47142"/>
    <w:rsid w:val="00F4737C"/>
    <w:rsid w:val="00F4744B"/>
    <w:rsid w:val="00F5506D"/>
    <w:rsid w:val="00F5533E"/>
    <w:rsid w:val="00F62DA0"/>
    <w:rsid w:val="00F706B1"/>
    <w:rsid w:val="00F71A71"/>
    <w:rsid w:val="00F77CBA"/>
    <w:rsid w:val="00F80E40"/>
    <w:rsid w:val="00F856D7"/>
    <w:rsid w:val="00F86AEE"/>
    <w:rsid w:val="00F917FC"/>
    <w:rsid w:val="00F91FC5"/>
    <w:rsid w:val="00F92A67"/>
    <w:rsid w:val="00FA0CFB"/>
    <w:rsid w:val="00FA2835"/>
    <w:rsid w:val="00FA7600"/>
    <w:rsid w:val="00FB070A"/>
    <w:rsid w:val="00FB29B4"/>
    <w:rsid w:val="00FB6180"/>
    <w:rsid w:val="00FC20A6"/>
    <w:rsid w:val="00FC6389"/>
    <w:rsid w:val="00FC6BAF"/>
    <w:rsid w:val="00FD69EA"/>
    <w:rsid w:val="00FD775E"/>
    <w:rsid w:val="00FE5950"/>
    <w:rsid w:val="00FE5BA6"/>
    <w:rsid w:val="00FF0C4F"/>
    <w:rsid w:val="00FF53C3"/>
    <w:rsid w:val="00FF590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245"/>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DA0"/>
    <w:pPr>
      <w:widowControl w:val="0"/>
    </w:pPr>
    <w:rPr>
      <w:rFonts w:eastAsia="標楷體"/>
      <w:sz w:val="28"/>
      <w:szCs w:val="20"/>
    </w:rPr>
  </w:style>
  <w:style w:type="paragraph" w:styleId="Heading4">
    <w:name w:val="heading 4"/>
    <w:basedOn w:val="Normal"/>
    <w:next w:val="NormalIndent"/>
    <w:link w:val="Heading4Char"/>
    <w:uiPriority w:val="99"/>
    <w:qFormat/>
    <w:rsid w:val="00F01B99"/>
    <w:pPr>
      <w:keepNext/>
      <w:autoSpaceDE w:val="0"/>
      <w:autoSpaceDN w:val="0"/>
      <w:adjustRightInd w:val="0"/>
      <w:snapToGrid w:val="0"/>
      <w:jc w:val="center"/>
      <w:textAlignment w:val="baseline"/>
      <w:outlineLvl w:val="3"/>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261EC6"/>
    <w:rPr>
      <w:rFonts w:ascii="Cambria" w:eastAsia="新細明體" w:hAnsi="Cambria" w:cs="Times New Roman"/>
      <w:sz w:val="36"/>
      <w:szCs w:val="36"/>
    </w:rPr>
  </w:style>
  <w:style w:type="paragraph" w:styleId="NormalIndent">
    <w:name w:val="Normal Indent"/>
    <w:basedOn w:val="Normal"/>
    <w:uiPriority w:val="99"/>
    <w:rsid w:val="00F01B99"/>
    <w:pPr>
      <w:autoSpaceDE w:val="0"/>
      <w:autoSpaceDN w:val="0"/>
      <w:adjustRightInd w:val="0"/>
      <w:snapToGrid w:val="0"/>
      <w:spacing w:before="120" w:after="120" w:line="240" w:lineRule="atLeast"/>
      <w:ind w:left="567"/>
      <w:textAlignment w:val="baseline"/>
    </w:pPr>
  </w:style>
  <w:style w:type="paragraph" w:customStyle="1" w:styleId="1">
    <w:name w:val="樣式1"/>
    <w:basedOn w:val="111"/>
    <w:uiPriority w:val="99"/>
    <w:rsid w:val="00F01B99"/>
    <w:pPr>
      <w:ind w:left="0" w:firstLine="0"/>
    </w:pPr>
  </w:style>
  <w:style w:type="paragraph" w:customStyle="1" w:styleId="111">
    <w:name w:val="樣式1.1.1"/>
    <w:basedOn w:val="a0"/>
    <w:autoRedefine/>
    <w:uiPriority w:val="99"/>
    <w:rsid w:val="00F01B99"/>
    <w:pPr>
      <w:spacing w:before="60" w:after="60"/>
      <w:ind w:left="851" w:hanging="851"/>
    </w:pPr>
    <w:rPr>
      <w:b w:val="0"/>
      <w:sz w:val="28"/>
    </w:rPr>
  </w:style>
  <w:style w:type="paragraph" w:customStyle="1" w:styleId="a0">
    <w:name w:val="樣式一"/>
    <w:basedOn w:val="Normal"/>
    <w:uiPriority w:val="99"/>
    <w:rsid w:val="00F01B99"/>
    <w:pPr>
      <w:adjustRightInd w:val="0"/>
      <w:snapToGrid w:val="0"/>
      <w:spacing w:before="240" w:after="240" w:line="400" w:lineRule="exact"/>
      <w:ind w:left="567" w:hanging="567"/>
      <w:jc w:val="both"/>
      <w:textAlignment w:val="baseline"/>
    </w:pPr>
    <w:rPr>
      <w:b/>
      <w:kern w:val="0"/>
      <w:sz w:val="32"/>
    </w:rPr>
  </w:style>
  <w:style w:type="paragraph" w:customStyle="1" w:styleId="AA">
    <w:name w:val="樣式AA"/>
    <w:basedOn w:val="Normal"/>
    <w:uiPriority w:val="99"/>
    <w:rsid w:val="00F01B99"/>
    <w:pPr>
      <w:tabs>
        <w:tab w:val="left" w:leader="dot" w:pos="8222"/>
      </w:tabs>
      <w:snapToGrid w:val="0"/>
      <w:spacing w:line="480" w:lineRule="auto"/>
      <w:jc w:val="center"/>
    </w:pPr>
    <w:rPr>
      <w:rFonts w:eastAsia="全真特明體"/>
      <w:spacing w:val="-20"/>
      <w:sz w:val="56"/>
    </w:rPr>
  </w:style>
  <w:style w:type="paragraph" w:customStyle="1" w:styleId="A1">
    <w:name w:val="樣式A"/>
    <w:basedOn w:val="Normal"/>
    <w:uiPriority w:val="99"/>
    <w:rsid w:val="00F01B99"/>
    <w:pPr>
      <w:snapToGrid w:val="0"/>
      <w:spacing w:line="400" w:lineRule="exact"/>
      <w:jc w:val="center"/>
    </w:pPr>
    <w:rPr>
      <w:b/>
      <w:sz w:val="40"/>
    </w:rPr>
  </w:style>
  <w:style w:type="paragraph" w:customStyle="1" w:styleId="a">
    <w:name w:val="樣式一目錄"/>
    <w:basedOn w:val="Normal"/>
    <w:uiPriority w:val="99"/>
    <w:rsid w:val="00F01B99"/>
    <w:pPr>
      <w:numPr>
        <w:numId w:val="2"/>
      </w:numPr>
      <w:tabs>
        <w:tab w:val="left" w:pos="1134"/>
        <w:tab w:val="left" w:leader="dot" w:pos="9072"/>
      </w:tabs>
      <w:snapToGrid w:val="0"/>
      <w:spacing w:before="120" w:after="120" w:line="400" w:lineRule="exact"/>
    </w:pPr>
    <w:rPr>
      <w:rFonts w:ascii="標楷體"/>
      <w:b/>
      <w:sz w:val="32"/>
    </w:rPr>
  </w:style>
  <w:style w:type="paragraph" w:customStyle="1" w:styleId="11">
    <w:name w:val="樣式1.1目錄"/>
    <w:basedOn w:val="Normal"/>
    <w:uiPriority w:val="99"/>
    <w:rsid w:val="00F01B99"/>
    <w:pPr>
      <w:tabs>
        <w:tab w:val="left" w:pos="600"/>
        <w:tab w:val="left" w:pos="1134"/>
        <w:tab w:val="left" w:leader="dot" w:pos="8400"/>
      </w:tabs>
      <w:snapToGrid w:val="0"/>
      <w:spacing w:after="120" w:line="400" w:lineRule="exact"/>
      <w:ind w:left="1280" w:hanging="567"/>
    </w:pPr>
    <w:rPr>
      <w:sz w:val="32"/>
    </w:rPr>
  </w:style>
  <w:style w:type="paragraph" w:customStyle="1" w:styleId="1a">
    <w:name w:val="樣式1a"/>
    <w:basedOn w:val="Normal"/>
    <w:uiPriority w:val="99"/>
    <w:rsid w:val="00F01B99"/>
    <w:pPr>
      <w:adjustRightInd w:val="0"/>
      <w:snapToGrid w:val="0"/>
      <w:spacing w:after="120" w:line="400" w:lineRule="exact"/>
      <w:ind w:left="680" w:firstLine="652"/>
      <w:jc w:val="both"/>
      <w:textAlignment w:val="baseline"/>
    </w:pPr>
    <w:rPr>
      <w:kern w:val="0"/>
    </w:rPr>
  </w:style>
  <w:style w:type="paragraph" w:customStyle="1" w:styleId="110">
    <w:name w:val="樣式1.1"/>
    <w:basedOn w:val="a0"/>
    <w:uiPriority w:val="99"/>
    <w:rsid w:val="00F01B99"/>
    <w:pPr>
      <w:spacing w:before="120" w:after="120"/>
      <w:ind w:left="624" w:hanging="624"/>
    </w:pPr>
    <w:rPr>
      <w:b w:val="0"/>
      <w:sz w:val="28"/>
    </w:rPr>
  </w:style>
  <w:style w:type="paragraph" w:customStyle="1" w:styleId="a2">
    <w:name w:val="表名"/>
    <w:basedOn w:val="1a"/>
    <w:uiPriority w:val="99"/>
    <w:rsid w:val="00F01B99"/>
    <w:pPr>
      <w:spacing w:before="120"/>
      <w:ind w:left="0" w:firstLine="0"/>
      <w:jc w:val="center"/>
    </w:pPr>
  </w:style>
  <w:style w:type="paragraph" w:customStyle="1" w:styleId="2">
    <w:name w:val="樣式2"/>
    <w:basedOn w:val="1a"/>
    <w:uiPriority w:val="99"/>
    <w:rsid w:val="00F01B99"/>
    <w:pPr>
      <w:ind w:left="0" w:firstLine="0"/>
      <w:jc w:val="center"/>
    </w:pPr>
  </w:style>
  <w:style w:type="paragraph" w:customStyle="1" w:styleId="10">
    <w:name w:val="(1)"/>
    <w:basedOn w:val="1111"/>
    <w:uiPriority w:val="99"/>
    <w:rsid w:val="00F01B99"/>
    <w:pPr>
      <w:tabs>
        <w:tab w:val="left" w:pos="965"/>
      </w:tabs>
      <w:spacing w:before="20" w:after="20"/>
      <w:ind w:left="822"/>
    </w:pPr>
  </w:style>
  <w:style w:type="paragraph" w:customStyle="1" w:styleId="1111">
    <w:name w:val="1.1.1.1"/>
    <w:basedOn w:val="1110"/>
    <w:uiPriority w:val="99"/>
    <w:rsid w:val="00F01B99"/>
    <w:pPr>
      <w:tabs>
        <w:tab w:val="left" w:pos="425"/>
      </w:tabs>
      <w:ind w:left="556" w:hanging="255"/>
    </w:pPr>
  </w:style>
  <w:style w:type="paragraph" w:customStyle="1" w:styleId="1110">
    <w:name w:val="1.1.1"/>
    <w:basedOn w:val="Normal"/>
    <w:uiPriority w:val="99"/>
    <w:rsid w:val="00F01B99"/>
    <w:pPr>
      <w:adjustRightInd w:val="0"/>
      <w:snapToGrid w:val="0"/>
      <w:spacing w:before="60" w:after="60"/>
      <w:ind w:left="765" w:hanging="765"/>
      <w:jc w:val="both"/>
      <w:textAlignment w:val="baseline"/>
    </w:pPr>
    <w:rPr>
      <w:kern w:val="0"/>
    </w:rPr>
  </w:style>
  <w:style w:type="paragraph" w:customStyle="1" w:styleId="112">
    <w:name w:val="1.1"/>
    <w:basedOn w:val="a3"/>
    <w:uiPriority w:val="99"/>
    <w:rsid w:val="00F01B99"/>
    <w:pPr>
      <w:spacing w:before="120"/>
      <w:ind w:left="624" w:hanging="624"/>
    </w:pPr>
    <w:rPr>
      <w:rFonts w:ascii="全真粗圓體"/>
      <w:sz w:val="28"/>
    </w:rPr>
  </w:style>
  <w:style w:type="paragraph" w:customStyle="1" w:styleId="a3">
    <w:name w:val="一、"/>
    <w:basedOn w:val="Normal"/>
    <w:uiPriority w:val="99"/>
    <w:rsid w:val="00F01B99"/>
    <w:pPr>
      <w:adjustRightInd w:val="0"/>
      <w:snapToGrid w:val="0"/>
      <w:spacing w:before="240" w:after="120"/>
      <w:ind w:left="680" w:hanging="680"/>
      <w:jc w:val="both"/>
      <w:textAlignment w:val="baseline"/>
    </w:pPr>
    <w:rPr>
      <w:b/>
      <w:kern w:val="0"/>
      <w:sz w:val="32"/>
    </w:rPr>
  </w:style>
  <w:style w:type="paragraph" w:customStyle="1" w:styleId="1a0">
    <w:name w:val="1a"/>
    <w:basedOn w:val="a3"/>
    <w:uiPriority w:val="99"/>
    <w:rsid w:val="00F01B99"/>
    <w:pPr>
      <w:spacing w:before="0" w:after="0"/>
      <w:ind w:left="301" w:firstLine="652"/>
    </w:pPr>
    <w:rPr>
      <w:rFonts w:eastAsia="新細明體"/>
      <w:sz w:val="28"/>
    </w:rPr>
  </w:style>
  <w:style w:type="paragraph" w:customStyle="1" w:styleId="11110">
    <w:name w:val="1.1.1.1凸排"/>
    <w:basedOn w:val="1111"/>
    <w:uiPriority w:val="99"/>
    <w:rsid w:val="00F01B99"/>
    <w:pPr>
      <w:ind w:left="1378" w:hanging="1077"/>
    </w:pPr>
  </w:style>
  <w:style w:type="paragraph" w:customStyle="1" w:styleId="12">
    <w:name w:val="1."/>
    <w:basedOn w:val="11110"/>
    <w:autoRedefine/>
    <w:uiPriority w:val="99"/>
    <w:rsid w:val="00F01B99"/>
    <w:pPr>
      <w:spacing w:before="0" w:after="120" w:line="400" w:lineRule="exact"/>
      <w:ind w:left="800" w:hanging="274"/>
    </w:pPr>
  </w:style>
  <w:style w:type="paragraph" w:customStyle="1" w:styleId="11111">
    <w:name w:val="1.1.1.1●"/>
    <w:basedOn w:val="1111"/>
    <w:uiPriority w:val="99"/>
    <w:rsid w:val="00F01B99"/>
    <w:pPr>
      <w:ind w:left="528" w:hanging="227"/>
    </w:pPr>
  </w:style>
  <w:style w:type="paragraph" w:customStyle="1" w:styleId="a4">
    <w:name w:val="表平"/>
    <w:basedOn w:val="1110"/>
    <w:uiPriority w:val="99"/>
    <w:rsid w:val="00F01B99"/>
    <w:pPr>
      <w:spacing w:before="0" w:after="0"/>
      <w:ind w:left="57" w:right="57" w:firstLine="0"/>
      <w:jc w:val="distribute"/>
    </w:pPr>
    <w:rPr>
      <w:sz w:val="24"/>
    </w:rPr>
  </w:style>
  <w:style w:type="character" w:styleId="PageNumber">
    <w:name w:val="page number"/>
    <w:basedOn w:val="DefaultParagraphFont"/>
    <w:uiPriority w:val="99"/>
    <w:rsid w:val="00F01B99"/>
    <w:rPr>
      <w:rFonts w:cs="Times New Roman"/>
    </w:rPr>
  </w:style>
  <w:style w:type="paragraph" w:styleId="Footer">
    <w:name w:val="footer"/>
    <w:basedOn w:val="Normal"/>
    <w:link w:val="FooterChar"/>
    <w:uiPriority w:val="99"/>
    <w:rsid w:val="00F01B99"/>
    <w:pPr>
      <w:tabs>
        <w:tab w:val="center" w:pos="4153"/>
        <w:tab w:val="right" w:pos="8306"/>
      </w:tabs>
      <w:autoSpaceDE w:val="0"/>
      <w:autoSpaceDN w:val="0"/>
      <w:adjustRightInd w:val="0"/>
      <w:snapToGrid w:val="0"/>
      <w:spacing w:before="120" w:after="120"/>
      <w:textAlignment w:val="baseline"/>
    </w:pPr>
    <w:rPr>
      <w:sz w:val="20"/>
    </w:rPr>
  </w:style>
  <w:style w:type="character" w:customStyle="1" w:styleId="FooterChar">
    <w:name w:val="Footer Char"/>
    <w:basedOn w:val="DefaultParagraphFont"/>
    <w:link w:val="Footer"/>
    <w:uiPriority w:val="99"/>
    <w:semiHidden/>
    <w:locked/>
    <w:rsid w:val="00261EC6"/>
    <w:rPr>
      <w:rFonts w:eastAsia="標楷體" w:cs="Times New Roman"/>
      <w:sz w:val="20"/>
      <w:szCs w:val="20"/>
    </w:rPr>
  </w:style>
  <w:style w:type="paragraph" w:customStyle="1" w:styleId="13">
    <w:name w:val="(1)文"/>
    <w:basedOn w:val="10"/>
    <w:uiPriority w:val="99"/>
    <w:rsid w:val="00F01B99"/>
    <w:pPr>
      <w:tabs>
        <w:tab w:val="clear" w:pos="425"/>
        <w:tab w:val="clear" w:pos="965"/>
      </w:tabs>
      <w:snapToGrid/>
      <w:spacing w:before="0" w:after="120" w:line="400" w:lineRule="exact"/>
      <w:ind w:left="1200" w:firstLine="0"/>
    </w:pPr>
    <w:rPr>
      <w:rFonts w:ascii="標楷體" w:hAnsi="標楷體"/>
    </w:rPr>
  </w:style>
  <w:style w:type="paragraph" w:styleId="PlainText">
    <w:name w:val="Plain Text"/>
    <w:basedOn w:val="Normal"/>
    <w:link w:val="PlainTextChar"/>
    <w:uiPriority w:val="99"/>
    <w:rsid w:val="00F01B99"/>
    <w:rPr>
      <w:rFonts w:ascii="細明體" w:eastAsia="細明體" w:hAnsi="Courier New"/>
    </w:rPr>
  </w:style>
  <w:style w:type="character" w:customStyle="1" w:styleId="PlainTextChar">
    <w:name w:val="Plain Text Char"/>
    <w:basedOn w:val="DefaultParagraphFont"/>
    <w:link w:val="PlainText"/>
    <w:uiPriority w:val="99"/>
    <w:semiHidden/>
    <w:locked/>
    <w:rsid w:val="00261EC6"/>
    <w:rPr>
      <w:rFonts w:ascii="細明體" w:eastAsia="細明體" w:hAnsi="Courier New" w:cs="Courier New"/>
      <w:sz w:val="24"/>
      <w:szCs w:val="24"/>
    </w:rPr>
  </w:style>
  <w:style w:type="paragraph" w:styleId="Header">
    <w:name w:val="header"/>
    <w:basedOn w:val="Normal"/>
    <w:link w:val="HeaderChar"/>
    <w:uiPriority w:val="99"/>
    <w:rsid w:val="00F01B99"/>
    <w:pPr>
      <w:tabs>
        <w:tab w:val="center" w:pos="4153"/>
        <w:tab w:val="right" w:pos="8306"/>
      </w:tabs>
      <w:snapToGrid w:val="0"/>
    </w:pPr>
    <w:rPr>
      <w:sz w:val="20"/>
    </w:rPr>
  </w:style>
  <w:style w:type="character" w:customStyle="1" w:styleId="HeaderChar">
    <w:name w:val="Header Char"/>
    <w:basedOn w:val="DefaultParagraphFont"/>
    <w:link w:val="Header"/>
    <w:uiPriority w:val="99"/>
    <w:semiHidden/>
    <w:locked/>
    <w:rsid w:val="00261EC6"/>
    <w:rPr>
      <w:rFonts w:eastAsia="標楷體" w:cs="Times New Roman"/>
      <w:sz w:val="20"/>
      <w:szCs w:val="20"/>
    </w:rPr>
  </w:style>
  <w:style w:type="paragraph" w:customStyle="1" w:styleId="a5">
    <w:name w:val="章"/>
    <w:basedOn w:val="Normal"/>
    <w:uiPriority w:val="99"/>
    <w:rsid w:val="00F62DA0"/>
    <w:pPr>
      <w:snapToGrid w:val="0"/>
      <w:spacing w:before="120" w:after="120" w:line="400" w:lineRule="exact"/>
      <w:ind w:left="567" w:hanging="567"/>
      <w:jc w:val="both"/>
    </w:pPr>
    <w:rPr>
      <w:b/>
      <w:sz w:val="32"/>
      <w:szCs w:val="28"/>
    </w:rPr>
  </w:style>
  <w:style w:type="paragraph" w:customStyle="1" w:styleId="a6">
    <w:name w:val="文"/>
    <w:basedOn w:val="Normal"/>
    <w:uiPriority w:val="99"/>
    <w:rsid w:val="00F62DA0"/>
    <w:pPr>
      <w:snapToGrid w:val="0"/>
      <w:spacing w:after="120" w:line="400" w:lineRule="exact"/>
      <w:ind w:left="680" w:firstLineChars="200" w:firstLine="200"/>
      <w:jc w:val="both"/>
    </w:pPr>
    <w:rPr>
      <w:szCs w:val="28"/>
    </w:rPr>
  </w:style>
  <w:style w:type="paragraph" w:customStyle="1" w:styleId="a7">
    <w:name w:val="一"/>
    <w:basedOn w:val="Normal"/>
    <w:next w:val="Normal"/>
    <w:uiPriority w:val="99"/>
    <w:rsid w:val="00254ABE"/>
    <w:pPr>
      <w:snapToGrid w:val="0"/>
      <w:spacing w:before="240" w:after="240" w:line="400" w:lineRule="exact"/>
      <w:jc w:val="both"/>
      <w:outlineLvl w:val="1"/>
    </w:pPr>
    <w:rPr>
      <w:szCs w:val="28"/>
    </w:rPr>
  </w:style>
  <w:style w:type="paragraph" w:styleId="TOC1">
    <w:name w:val="toc 1"/>
    <w:basedOn w:val="Normal"/>
    <w:next w:val="Normal"/>
    <w:autoRedefine/>
    <w:uiPriority w:val="99"/>
    <w:rsid w:val="00696216"/>
    <w:pPr>
      <w:spacing w:before="120" w:after="120"/>
    </w:pPr>
    <w:rPr>
      <w:b/>
      <w:bCs/>
      <w:caps/>
      <w:sz w:val="20"/>
    </w:rPr>
  </w:style>
  <w:style w:type="paragraph" w:styleId="TOC2">
    <w:name w:val="toc 2"/>
    <w:basedOn w:val="Normal"/>
    <w:next w:val="Normal"/>
    <w:autoRedefine/>
    <w:uiPriority w:val="99"/>
    <w:rsid w:val="00696216"/>
    <w:pPr>
      <w:ind w:left="280"/>
    </w:pPr>
    <w:rPr>
      <w:smallCaps/>
      <w:sz w:val="20"/>
    </w:rPr>
  </w:style>
  <w:style w:type="paragraph" w:styleId="TOC3">
    <w:name w:val="toc 3"/>
    <w:basedOn w:val="Normal"/>
    <w:next w:val="Normal"/>
    <w:autoRedefine/>
    <w:uiPriority w:val="99"/>
    <w:semiHidden/>
    <w:rsid w:val="00CA2A27"/>
    <w:pPr>
      <w:ind w:left="560"/>
    </w:pPr>
    <w:rPr>
      <w:i/>
      <w:iCs/>
      <w:sz w:val="20"/>
    </w:rPr>
  </w:style>
  <w:style w:type="paragraph" w:styleId="TOC4">
    <w:name w:val="toc 4"/>
    <w:basedOn w:val="Normal"/>
    <w:next w:val="Normal"/>
    <w:autoRedefine/>
    <w:uiPriority w:val="99"/>
    <w:semiHidden/>
    <w:rsid w:val="00CA2A27"/>
    <w:pPr>
      <w:ind w:left="840"/>
    </w:pPr>
    <w:rPr>
      <w:sz w:val="18"/>
      <w:szCs w:val="18"/>
    </w:rPr>
  </w:style>
  <w:style w:type="paragraph" w:styleId="TOC5">
    <w:name w:val="toc 5"/>
    <w:basedOn w:val="Normal"/>
    <w:next w:val="Normal"/>
    <w:autoRedefine/>
    <w:uiPriority w:val="99"/>
    <w:semiHidden/>
    <w:rsid w:val="00CA2A27"/>
    <w:pPr>
      <w:ind w:left="1120"/>
    </w:pPr>
    <w:rPr>
      <w:sz w:val="18"/>
      <w:szCs w:val="18"/>
    </w:rPr>
  </w:style>
  <w:style w:type="paragraph" w:styleId="TOC6">
    <w:name w:val="toc 6"/>
    <w:basedOn w:val="Normal"/>
    <w:next w:val="Normal"/>
    <w:autoRedefine/>
    <w:uiPriority w:val="99"/>
    <w:semiHidden/>
    <w:rsid w:val="00CA2A27"/>
    <w:pPr>
      <w:ind w:left="1400"/>
    </w:pPr>
    <w:rPr>
      <w:sz w:val="18"/>
      <w:szCs w:val="18"/>
    </w:rPr>
  </w:style>
  <w:style w:type="paragraph" w:styleId="TOC7">
    <w:name w:val="toc 7"/>
    <w:basedOn w:val="Normal"/>
    <w:next w:val="Normal"/>
    <w:autoRedefine/>
    <w:uiPriority w:val="99"/>
    <w:semiHidden/>
    <w:rsid w:val="00CA2A27"/>
    <w:pPr>
      <w:ind w:left="1680"/>
    </w:pPr>
    <w:rPr>
      <w:sz w:val="18"/>
      <w:szCs w:val="18"/>
    </w:rPr>
  </w:style>
  <w:style w:type="paragraph" w:styleId="TOC8">
    <w:name w:val="toc 8"/>
    <w:basedOn w:val="Normal"/>
    <w:next w:val="Normal"/>
    <w:autoRedefine/>
    <w:uiPriority w:val="99"/>
    <w:semiHidden/>
    <w:rsid w:val="00CA2A27"/>
    <w:pPr>
      <w:ind w:left="1960"/>
    </w:pPr>
    <w:rPr>
      <w:sz w:val="18"/>
      <w:szCs w:val="18"/>
    </w:rPr>
  </w:style>
  <w:style w:type="paragraph" w:styleId="TOC9">
    <w:name w:val="toc 9"/>
    <w:basedOn w:val="Normal"/>
    <w:next w:val="Normal"/>
    <w:autoRedefine/>
    <w:uiPriority w:val="99"/>
    <w:semiHidden/>
    <w:rsid w:val="00CA2A27"/>
    <w:pPr>
      <w:ind w:left="2240"/>
    </w:pPr>
    <w:rPr>
      <w:sz w:val="18"/>
      <w:szCs w:val="18"/>
    </w:rPr>
  </w:style>
  <w:style w:type="paragraph" w:styleId="NormalWeb">
    <w:name w:val="Normal (Web)"/>
    <w:basedOn w:val="Normal"/>
    <w:uiPriority w:val="99"/>
    <w:rsid w:val="00F25731"/>
    <w:pPr>
      <w:widowControl/>
      <w:spacing w:before="100" w:beforeAutospacing="1" w:after="100" w:afterAutospacing="1"/>
    </w:pPr>
    <w:rPr>
      <w:rFonts w:ascii="新細明體" w:eastAsia="新細明體" w:hAnsi="新細明體" w:cs="新細明體"/>
      <w:kern w:val="0"/>
      <w:sz w:val="24"/>
      <w:szCs w:val="24"/>
    </w:rPr>
  </w:style>
  <w:style w:type="character" w:styleId="Hyperlink">
    <w:name w:val="Hyperlink"/>
    <w:basedOn w:val="DefaultParagraphFont"/>
    <w:uiPriority w:val="99"/>
    <w:rsid w:val="00F25731"/>
    <w:rPr>
      <w:rFonts w:cs="Times New Roman"/>
      <w:color w:val="0000FF"/>
      <w:u w:val="single"/>
    </w:rPr>
  </w:style>
  <w:style w:type="table" w:styleId="TableGrid">
    <w:name w:val="Table Grid"/>
    <w:basedOn w:val="TableNormal"/>
    <w:uiPriority w:val="99"/>
    <w:rsid w:val="00BD69E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4">
    <w:name w:val="Table Classic 4"/>
    <w:basedOn w:val="TableNormal"/>
    <w:uiPriority w:val="99"/>
    <w:rsid w:val="00BD69E0"/>
    <w:pPr>
      <w:widowControl w:val="0"/>
    </w:pPr>
    <w:rPr>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styleId="BlockText">
    <w:name w:val="Block Text"/>
    <w:basedOn w:val="Normal"/>
    <w:uiPriority w:val="99"/>
    <w:rsid w:val="000859F2"/>
    <w:pPr>
      <w:autoSpaceDE w:val="0"/>
      <w:autoSpaceDN w:val="0"/>
      <w:adjustRightInd w:val="0"/>
      <w:spacing w:line="240" w:lineRule="atLeast"/>
      <w:ind w:left="57" w:right="57"/>
      <w:textAlignment w:val="baseline"/>
    </w:pPr>
    <w:rPr>
      <w:rFonts w:eastAsia="新細明體"/>
      <w:color w:val="FF0000"/>
      <w:kern w:val="0"/>
      <w:sz w:val="20"/>
    </w:rPr>
  </w:style>
  <w:style w:type="paragraph" w:styleId="BalloonText">
    <w:name w:val="Balloon Text"/>
    <w:basedOn w:val="Normal"/>
    <w:link w:val="BalloonTextChar"/>
    <w:uiPriority w:val="99"/>
    <w:rsid w:val="000A11E5"/>
    <w:rPr>
      <w:rFonts w:ascii="Cambria" w:eastAsia="新細明體" w:hAnsi="Cambria"/>
      <w:sz w:val="18"/>
      <w:szCs w:val="18"/>
    </w:rPr>
  </w:style>
  <w:style w:type="character" w:customStyle="1" w:styleId="BalloonTextChar">
    <w:name w:val="Balloon Text Char"/>
    <w:basedOn w:val="DefaultParagraphFont"/>
    <w:link w:val="BalloonText"/>
    <w:uiPriority w:val="99"/>
    <w:locked/>
    <w:rsid w:val="000A11E5"/>
    <w:rPr>
      <w:rFonts w:ascii="Cambria" w:eastAsia="新細明體" w:hAnsi="Cambria"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8367293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18.wmf"/><Relationship Id="rId39" Type="http://schemas.openxmlformats.org/officeDocument/2006/relationships/image" Target="media/image29.wmf"/><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6.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7.emf"/><Relationship Id="rId33" Type="http://schemas.openxmlformats.org/officeDocument/2006/relationships/image" Target="media/image25.wmf"/><Relationship Id="rId38" Type="http://schemas.openxmlformats.org/officeDocument/2006/relationships/oleObject" Target="embeddings/oleObject4.bin"/><Relationship Id="rId46" Type="http://schemas.openxmlformats.org/officeDocument/2006/relationships/image" Target="media/image35.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image" Target="media/image21.wmf"/><Relationship Id="rId41" Type="http://schemas.openxmlformats.org/officeDocument/2006/relationships/image" Target="media/image3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image" Target="media/image24.wmf"/><Relationship Id="rId37" Type="http://schemas.openxmlformats.org/officeDocument/2006/relationships/image" Target="media/image28.wmf"/><Relationship Id="rId40" Type="http://schemas.openxmlformats.org/officeDocument/2006/relationships/oleObject" Target="embeddings/oleObject5.bin"/><Relationship Id="rId45" Type="http://schemas.openxmlformats.org/officeDocument/2006/relationships/image" Target="media/image34.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5.emf"/><Relationship Id="rId28" Type="http://schemas.openxmlformats.org/officeDocument/2006/relationships/image" Target="media/image20.wmf"/><Relationship Id="rId36" Type="http://schemas.openxmlformats.org/officeDocument/2006/relationships/oleObject" Target="embeddings/oleObject3.bin"/><Relationship Id="rId49" Type="http://schemas.openxmlformats.org/officeDocument/2006/relationships/image" Target="media/image37.wmf"/><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3.wmf"/><Relationship Id="rId44" Type="http://schemas.openxmlformats.org/officeDocument/2006/relationships/image" Target="media/image33.w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2.bin"/><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2.wmf"/><Relationship Id="rId48" Type="http://schemas.openxmlformats.org/officeDocument/2006/relationships/oleObject" Target="embeddings/oleObject6.bin"/><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82</Pages>
  <Words>4696</Words>
  <Characters>26772</Characters>
  <Application>Microsoft Office Outlook</Application>
  <DocSecurity>0</DocSecurity>
  <Lines>0</Lines>
  <Paragraphs>0</Paragraphs>
  <ScaleCrop>false</ScaleCrop>
  <Company>pcc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第三章</dc:title>
  <dc:subject/>
  <dc:creator>1</dc:creator>
  <cp:keywords/>
  <dc:description/>
  <cp:lastModifiedBy>2026</cp:lastModifiedBy>
  <cp:revision>6</cp:revision>
  <cp:lastPrinted>2020-07-10T07:51:00Z</cp:lastPrinted>
  <dcterms:created xsi:type="dcterms:W3CDTF">2020-07-10T07:42:00Z</dcterms:created>
  <dcterms:modified xsi:type="dcterms:W3CDTF">2020-07-10T08:15:00Z</dcterms:modified>
  <cp:category>I30</cp:category>
</cp:coreProperties>
</file>